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E456D" w14:textId="285E3F60" w:rsidR="00950311" w:rsidRPr="00550972" w:rsidRDefault="00234970" w:rsidP="00950311">
      <w:pPr>
        <w:jc w:val="center"/>
        <w:rPr>
          <w:b/>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5B5F9B">
        <w:rPr>
          <w:b/>
        </w:rPr>
        <w:t>18</w:t>
      </w:r>
      <w:r w:rsidR="005E06C8">
        <w:rPr>
          <w:b/>
        </w:rPr>
        <w:t>:</w:t>
      </w:r>
      <w:r w:rsidR="001B7E09" w:rsidRPr="00550972">
        <w:rPr>
          <w:b/>
        </w:rPr>
        <w:t xml:space="preserve"> </w:t>
      </w:r>
      <w:r w:rsidR="005B5F9B">
        <w:rPr>
          <w:b/>
          <w:i/>
          <w:iCs/>
        </w:rPr>
        <w:t>Manic-Depressive Disorder</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0ED3EF33" w14:textId="77777777" w:rsidTr="00327996">
        <w:tc>
          <w:tcPr>
            <w:tcW w:w="10800" w:type="dxa"/>
            <w:shd w:val="clear" w:color="auto" w:fill="auto"/>
          </w:tcPr>
          <w:p w14:paraId="548F0C33" w14:textId="191C4C97" w:rsidR="00237CCC" w:rsidRPr="003A4032"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Big Ideas:</w:t>
            </w:r>
            <w:r w:rsidR="005B5F9B">
              <w:rPr>
                <w:b/>
                <w:lang w:bidi="x-none"/>
              </w:rPr>
              <w:t xml:space="preserve"> </w:t>
            </w:r>
            <w:r w:rsidR="005B5F9B">
              <w:rPr>
                <w:bCs/>
                <w:lang w:bidi="x-none"/>
              </w:rPr>
              <w:t>mania, depression, mood, affect, poles and polarity, extremes, continuum, pathology,</w:t>
            </w:r>
            <w:r w:rsidR="00A0156B">
              <w:rPr>
                <w:bCs/>
                <w:lang w:bidi="x-none"/>
              </w:rPr>
              <w:t xml:space="preserve"> </w:t>
            </w:r>
            <w:proofErr w:type="gramStart"/>
            <w:r w:rsidR="00237CCC" w:rsidRPr="00550972">
              <w:rPr>
                <w:b/>
                <w:lang w:bidi="x-none"/>
              </w:rPr>
              <w:t>This</w:t>
            </w:r>
            <w:proofErr w:type="gramEnd"/>
            <w:r w:rsidR="00237CCC" w:rsidRPr="00550972">
              <w:rPr>
                <w:b/>
                <w:lang w:bidi="x-none"/>
              </w:rPr>
              <w:t xml:space="preserve"> lesson aims to </w:t>
            </w:r>
            <w:r w:rsidR="005B5F9B">
              <w:rPr>
                <w:bCs/>
                <w:lang w:bidi="x-none"/>
              </w:rPr>
              <w:t>assist students, by means of guided reading and inquiry, in developing their own understanding of manic-depressive disorder.</w:t>
            </w:r>
            <w:r w:rsidR="003A4032">
              <w:rPr>
                <w:bCs/>
                <w:lang w:bidi="x-none"/>
              </w:rPr>
              <w:t xml:space="preserve"> </w:t>
            </w:r>
            <w:r w:rsidR="00237CCC" w:rsidRPr="00550972">
              <w:rPr>
                <w:b/>
                <w:lang w:bidi="x-none"/>
              </w:rPr>
              <w:t xml:space="preserve">This lesson activates prior knowledge of </w:t>
            </w:r>
            <w:r w:rsidR="003A4032">
              <w:rPr>
                <w:bCs/>
                <w:lang w:bidi="x-none"/>
              </w:rPr>
              <w:t xml:space="preserve">post-traumatic stress disorder, addiction, anxiety, depression, </w:t>
            </w:r>
            <w:r w:rsidR="00237CCC" w:rsidRPr="00550972">
              <w:rPr>
                <w:b/>
                <w:lang w:bidi="x-none"/>
              </w:rPr>
              <w:t>Students will be able to</w:t>
            </w:r>
            <w:r w:rsidR="005B5F9B">
              <w:rPr>
                <w:b/>
                <w:lang w:bidi="x-none"/>
              </w:rPr>
              <w:t xml:space="preserve"> </w:t>
            </w:r>
            <w:r w:rsidR="005B5F9B">
              <w:rPr>
                <w:bCs/>
                <w:lang w:bidi="x-none"/>
              </w:rPr>
              <w:t>actively participate, using a teacher-designed and modified reading and worksheet, in a guided reading, inquiry, and discussion on manic-depressive disorder.</w:t>
            </w:r>
          </w:p>
        </w:tc>
      </w:tr>
      <w:tr w:rsidR="0080232E" w:rsidRPr="00550972" w14:paraId="1B4307E2" w14:textId="77777777" w:rsidTr="00327996">
        <w:tc>
          <w:tcPr>
            <w:tcW w:w="10800" w:type="dxa"/>
            <w:shd w:val="clear" w:color="auto" w:fill="auto"/>
          </w:tcPr>
          <w:p w14:paraId="64FB6448" w14:textId="4518D49C" w:rsidR="0080232E" w:rsidRPr="003A4032" w:rsidRDefault="0080232E" w:rsidP="00950311">
            <w:pPr>
              <w:rPr>
                <w:bCs/>
                <w:lang w:bidi="x-none"/>
              </w:rPr>
            </w:pPr>
            <w:r w:rsidRPr="00550972">
              <w:rPr>
                <w:b/>
                <w:lang w:bidi="x-none"/>
              </w:rPr>
              <w:t>Classroom Aim:</w:t>
            </w:r>
            <w:r w:rsidR="003A4032">
              <w:rPr>
                <w:b/>
                <w:lang w:bidi="x-none"/>
              </w:rPr>
              <w:t xml:space="preserve"> </w:t>
            </w:r>
            <w:r w:rsidR="003A4032" w:rsidRPr="003A4032">
              <w:rPr>
                <w:b/>
                <w:lang w:bidi="x-none"/>
              </w:rPr>
              <w:t>What</w:t>
            </w:r>
            <w:r w:rsidR="003A4032">
              <w:rPr>
                <w:bCs/>
                <w:lang w:bidi="x-none"/>
              </w:rPr>
              <w:t xml:space="preserve"> does “manic” mean? </w:t>
            </w:r>
            <w:r w:rsidR="003A4032" w:rsidRPr="003A4032">
              <w:rPr>
                <w:b/>
                <w:lang w:bidi="x-none"/>
              </w:rPr>
              <w:t>What</w:t>
            </w:r>
            <w:r w:rsidR="003A4032">
              <w:rPr>
                <w:bCs/>
                <w:lang w:bidi="x-none"/>
              </w:rPr>
              <w:t xml:space="preserve"> does it mean to feel manic? </w:t>
            </w:r>
            <w:r w:rsidR="003A4032" w:rsidRPr="003A4032">
              <w:rPr>
                <w:b/>
                <w:lang w:bidi="x-none"/>
              </w:rPr>
              <w:t>What</w:t>
            </w:r>
            <w:r w:rsidR="003A4032">
              <w:rPr>
                <w:bCs/>
                <w:lang w:bidi="x-none"/>
              </w:rPr>
              <w:t xml:space="preserve"> is depression? </w:t>
            </w:r>
            <w:r w:rsidR="003A4032" w:rsidRPr="003A4032">
              <w:rPr>
                <w:b/>
                <w:lang w:bidi="x-none"/>
              </w:rPr>
              <w:t>What</w:t>
            </w:r>
            <w:r w:rsidR="003A4032">
              <w:rPr>
                <w:bCs/>
                <w:lang w:bidi="x-none"/>
              </w:rPr>
              <w:t xml:space="preserve"> is manic depressive disorder?</w:t>
            </w:r>
          </w:p>
        </w:tc>
      </w:tr>
      <w:tr w:rsidR="00950311" w:rsidRPr="00550972" w14:paraId="469AB6A4" w14:textId="77777777" w:rsidTr="00327996">
        <w:tc>
          <w:tcPr>
            <w:tcW w:w="10800" w:type="dxa"/>
            <w:shd w:val="clear" w:color="auto" w:fill="auto"/>
          </w:tcPr>
          <w:p w14:paraId="031137EA" w14:textId="5BFB21B4" w:rsidR="00950311" w:rsidRPr="00A0156B" w:rsidRDefault="00237CCC" w:rsidP="00950311">
            <w:pPr>
              <w:rPr>
                <w:bCs/>
                <w:lang w:bidi="x-none"/>
              </w:rPr>
            </w:pPr>
            <w:r w:rsidRPr="00550972">
              <w:rPr>
                <w:b/>
                <w:lang w:bidi="x-none"/>
              </w:rPr>
              <w:t>Do Now:</w:t>
            </w:r>
            <w:r w:rsidR="00A0156B">
              <w:rPr>
                <w:b/>
                <w:lang w:bidi="x-none"/>
              </w:rPr>
              <w:t xml:space="preserve"> </w:t>
            </w:r>
            <w:r w:rsidR="00A0156B">
              <w:rPr>
                <w:bCs/>
                <w:lang w:bidi="x-none"/>
              </w:rPr>
              <w:t>Define vocabulary words from the context in which they are embedded in the first section of your vocabulary-building and comprehension worksheet.</w:t>
            </w:r>
          </w:p>
        </w:tc>
      </w:tr>
      <w:tr w:rsidR="00237CCC" w:rsidRPr="00550972" w14:paraId="3E455965" w14:textId="77777777" w:rsidTr="00327996">
        <w:tc>
          <w:tcPr>
            <w:tcW w:w="10800" w:type="dxa"/>
            <w:shd w:val="clear" w:color="auto" w:fill="auto"/>
          </w:tcPr>
          <w:p w14:paraId="79C2B922" w14:textId="78BC39DD" w:rsidR="00237CCC" w:rsidRPr="00A0156B" w:rsidRDefault="00237CCC" w:rsidP="00950311">
            <w:pPr>
              <w:rPr>
                <w:bCs/>
                <w:lang w:bidi="x-none"/>
              </w:rPr>
            </w:pPr>
            <w:r w:rsidRPr="00550972">
              <w:rPr>
                <w:b/>
                <w:lang w:bidi="x-none"/>
              </w:rPr>
              <w:t>Class Work:</w:t>
            </w:r>
            <w:r w:rsidR="00A0156B">
              <w:rPr>
                <w:bCs/>
                <w:lang w:bidi="x-none"/>
              </w:rPr>
              <w:t xml:space="preserve"> Guided reading and inquiry</w:t>
            </w:r>
            <w:r w:rsidR="008532A3">
              <w:rPr>
                <w:bCs/>
                <w:lang w:bidi="x-none"/>
              </w:rPr>
              <w:t>, with discussion,</w:t>
            </w:r>
            <w:r w:rsidR="00A0156B">
              <w:rPr>
                <w:bCs/>
                <w:lang w:bidi="x-none"/>
              </w:rPr>
              <w:t xml:space="preserve"> into manic-depressive disorder.</w:t>
            </w:r>
          </w:p>
        </w:tc>
      </w:tr>
      <w:tr w:rsidR="00237CCC" w:rsidRPr="00550972" w14:paraId="16EA81F7" w14:textId="77777777" w:rsidTr="00327996">
        <w:tc>
          <w:tcPr>
            <w:tcW w:w="10800" w:type="dxa"/>
            <w:shd w:val="clear" w:color="auto" w:fill="auto"/>
          </w:tcPr>
          <w:p w14:paraId="05833DE7" w14:textId="1D9A3FAD" w:rsidR="00237CCC" w:rsidRPr="00A0156B" w:rsidRDefault="00E05B12" w:rsidP="00237CCC">
            <w:pPr>
              <w:rPr>
                <w:bCs/>
                <w:lang w:bidi="x-none"/>
              </w:rPr>
            </w:pPr>
            <w:r w:rsidRPr="00550972">
              <w:rPr>
                <w:b/>
                <w:lang w:bidi="x-none"/>
              </w:rPr>
              <w:t>Independent Practice:</w:t>
            </w:r>
            <w:r w:rsidR="00A0156B">
              <w:rPr>
                <w:b/>
                <w:lang w:bidi="x-none"/>
              </w:rPr>
              <w:t xml:space="preserve"> </w:t>
            </w:r>
            <w:r w:rsidR="00A0156B">
              <w:rPr>
                <w:bCs/>
                <w:lang w:bidi="x-none"/>
              </w:rPr>
              <w:t>None</w:t>
            </w:r>
          </w:p>
        </w:tc>
      </w:tr>
    </w:tbl>
    <w:p w14:paraId="5E4BAECD" w14:textId="6F700672" w:rsidR="00A0156B" w:rsidRDefault="00950311" w:rsidP="00A0156B">
      <w:bookmarkStart w:id="2" w:name="OLE_LINK3"/>
      <w:bookmarkStart w:id="3" w:name="OLE_LINK4"/>
      <w:r w:rsidRPr="00550972">
        <w:rPr>
          <w:b/>
        </w:rPr>
        <w:t>Methods and Materials</w:t>
      </w:r>
      <w:r w:rsidR="00237CCC" w:rsidRPr="00550972">
        <w:rPr>
          <w:b/>
        </w:rPr>
        <w:t xml:space="preserve">: </w:t>
      </w:r>
      <w:r w:rsidR="00A0156B">
        <w:t>This lesson seeks, as do all the lessons in this unit, to raise students’ awareness of issues and life events that challenge or even impede personal growth and development. Methodologically, this lesson uses the content of a short reading—in this case, manic-depressive disorder—to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187DE1DD" w14:textId="77777777" w:rsidR="00A0156B" w:rsidRDefault="00A0156B" w:rsidP="00A0156B">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p>
    <w:p w14:paraId="62BB2C0D" w14:textId="77777777" w:rsidR="005C0A1D" w:rsidRPr="00550972" w:rsidRDefault="005C0A1D" w:rsidP="00950311">
      <w:pPr>
        <w:rPr>
          <w:b/>
        </w:rPr>
      </w:pPr>
    </w:p>
    <w:p w14:paraId="0C1253BC" w14:textId="022E28D0" w:rsidR="00A0156B" w:rsidRPr="00065807" w:rsidRDefault="005C0A1D" w:rsidP="00A0156B">
      <w:pPr>
        <w:rPr>
          <w:bCs/>
        </w:rPr>
      </w:pPr>
      <w:bookmarkStart w:id="4" w:name="OLE_LINK11"/>
      <w:bookmarkStart w:id="5" w:name="OLE_LINK12"/>
      <w:r w:rsidRPr="00550972">
        <w:rPr>
          <w:b/>
        </w:rPr>
        <w:t>Need for Lesson</w:t>
      </w:r>
      <w:r w:rsidRPr="00550972">
        <w:t xml:space="preserve">: </w:t>
      </w:r>
      <w:r w:rsidR="00A0156B" w:rsidRPr="00065807">
        <w:rPr>
          <w:bCs/>
        </w:rPr>
        <w:t xml:space="preserve">PK PRSNL DVLPMNT </w:t>
      </w:r>
      <w:r w:rsidR="00A0156B">
        <w:rPr>
          <w:bCs/>
        </w:rPr>
        <w:t>LP18</w:t>
      </w:r>
      <w:r w:rsidR="00A0156B" w:rsidRPr="00065807">
        <w:rPr>
          <w:bCs/>
        </w:rPr>
        <w:t>*</w:t>
      </w:r>
      <w:proofErr w:type="spellStart"/>
      <w:r w:rsidR="00A0156B" w:rsidRPr="00065807">
        <w:rPr>
          <w:bCs/>
        </w:rPr>
        <w:t>lp</w:t>
      </w:r>
      <w:proofErr w:type="spellEnd"/>
      <w:r w:rsidR="00A0156B">
        <w:rPr>
          <w:bCs/>
        </w:rPr>
        <w:t xml:space="preserve">; </w:t>
      </w:r>
      <w:r w:rsidR="00A0156B" w:rsidRPr="00065807">
        <w:rPr>
          <w:bCs/>
        </w:rPr>
        <w:t>PK PRSNL DVLPMNT</w:t>
      </w:r>
      <w:r w:rsidR="00A0156B">
        <w:rPr>
          <w:bCs/>
        </w:rPr>
        <w:t xml:space="preserve"> LP18</w:t>
      </w:r>
      <w:r w:rsidR="00A0156B" w:rsidRPr="00065807">
        <w:rPr>
          <w:bCs/>
        </w:rPr>
        <w:t>*</w:t>
      </w:r>
      <w:proofErr w:type="spellStart"/>
      <w:r w:rsidR="00A0156B" w:rsidRPr="00065807">
        <w:rPr>
          <w:bCs/>
        </w:rPr>
        <w:t>rd</w:t>
      </w:r>
      <w:proofErr w:type="spellEnd"/>
      <w:r w:rsidR="00A0156B">
        <w:rPr>
          <w:bCs/>
        </w:rPr>
        <w:t xml:space="preserve">; </w:t>
      </w:r>
      <w:r w:rsidR="00A0156B" w:rsidRPr="00065807">
        <w:rPr>
          <w:bCs/>
        </w:rPr>
        <w:t>PK PRSNL DVLPMNT</w:t>
      </w:r>
      <w:r w:rsidR="00A0156B">
        <w:rPr>
          <w:bCs/>
        </w:rPr>
        <w:t xml:space="preserve"> LP18</w:t>
      </w:r>
      <w:r w:rsidR="00A0156B" w:rsidRPr="00065807">
        <w:rPr>
          <w:bCs/>
        </w:rPr>
        <w:t>*</w:t>
      </w:r>
      <w:proofErr w:type="spellStart"/>
      <w:r w:rsidR="00A0156B" w:rsidRPr="00065807">
        <w:rPr>
          <w:bCs/>
        </w:rPr>
        <w:t>ws</w:t>
      </w:r>
      <w:proofErr w:type="spellEnd"/>
    </w:p>
    <w:p w14:paraId="2C4FD610" w14:textId="36230653" w:rsidR="005C0A1D" w:rsidRPr="00550972" w:rsidRDefault="005C0A1D" w:rsidP="005C0A1D"/>
    <w:p w14:paraId="0DD3DBB6" w14:textId="64A144E1" w:rsidR="005C0A1D" w:rsidRDefault="005C0A1D" w:rsidP="005C0A1D">
      <w:pPr>
        <w:rPr>
          <w:b/>
        </w:rPr>
      </w:pPr>
      <w:r w:rsidRPr="00550972">
        <w:rPr>
          <w:b/>
        </w:rPr>
        <w:t>Key Points</w:t>
      </w:r>
      <w:r w:rsidR="0039665D" w:rsidRPr="00550972">
        <w:rPr>
          <w:b/>
        </w:rPr>
        <w:t xml:space="preserve"> and Connections</w:t>
      </w:r>
      <w:r w:rsidRPr="00550972">
        <w:rPr>
          <w:b/>
        </w:rPr>
        <w:t>:</w:t>
      </w:r>
    </w:p>
    <w:p w14:paraId="19DC59BC" w14:textId="2ECDCB46" w:rsidR="003A4032" w:rsidRPr="003A4032" w:rsidRDefault="003A4032" w:rsidP="003A4032">
      <w:pPr>
        <w:pStyle w:val="ListParagraph"/>
        <w:numPr>
          <w:ilvl w:val="0"/>
          <w:numId w:val="2"/>
        </w:numPr>
        <w:rPr>
          <w:b/>
        </w:rPr>
      </w:pPr>
      <w:r>
        <w:rPr>
          <w:b/>
        </w:rPr>
        <w:t xml:space="preserve">Help students </w:t>
      </w:r>
      <w:r>
        <w:rPr>
          <w:bCs/>
        </w:rPr>
        <w:t>understand, by questioning, the extremes of moods in manic-depressive disorder to engender a broader understanding of extremes in life and how one contends with them.</w:t>
      </w:r>
      <w:bookmarkStart w:id="6" w:name="_GoBack"/>
      <w:bookmarkEnd w:id="6"/>
    </w:p>
    <w:p w14:paraId="13A09BED" w14:textId="77777777" w:rsidR="005C0A1D" w:rsidRPr="00550972" w:rsidRDefault="005C0A1D" w:rsidP="005C0A1D">
      <w:pPr>
        <w:rPr>
          <w:b/>
        </w:rPr>
      </w:pPr>
    </w:p>
    <w:p w14:paraId="138A9F87" w14:textId="15F136B2" w:rsidR="005C0A1D" w:rsidRDefault="001400FD" w:rsidP="005C0A1D">
      <w:pPr>
        <w:rPr>
          <w:b/>
        </w:rPr>
      </w:pPr>
      <w:r>
        <w:rPr>
          <w:b/>
        </w:rPr>
        <w:t xml:space="preserve">Some </w:t>
      </w:r>
      <w:r w:rsidR="005C0A1D" w:rsidRPr="00550972">
        <w:rPr>
          <w:b/>
        </w:rPr>
        <w:t>Essential Questions:</w:t>
      </w:r>
    </w:p>
    <w:p w14:paraId="61CC09D4" w14:textId="4CC59BD3" w:rsidR="005B5F9B" w:rsidRPr="005B5F9B" w:rsidRDefault="005B5F9B" w:rsidP="005B5F9B">
      <w:pPr>
        <w:pStyle w:val="ListParagraph"/>
        <w:numPr>
          <w:ilvl w:val="0"/>
          <w:numId w:val="1"/>
        </w:numPr>
        <w:rPr>
          <w:b/>
        </w:rPr>
      </w:pPr>
      <w:r w:rsidRPr="005B5F9B">
        <w:rPr>
          <w:b/>
        </w:rPr>
        <w:t>What</w:t>
      </w:r>
      <w:r>
        <w:rPr>
          <w:bCs/>
        </w:rPr>
        <w:t xml:space="preserve"> is mania?</w:t>
      </w:r>
    </w:p>
    <w:p w14:paraId="53F7D774" w14:textId="5062EE3B" w:rsidR="005B5F9B" w:rsidRPr="005B5F9B" w:rsidRDefault="005B5F9B" w:rsidP="005B5F9B">
      <w:pPr>
        <w:pStyle w:val="ListParagraph"/>
        <w:numPr>
          <w:ilvl w:val="0"/>
          <w:numId w:val="1"/>
        </w:numPr>
        <w:rPr>
          <w:b/>
        </w:rPr>
      </w:pPr>
      <w:r w:rsidRPr="005B5F9B">
        <w:rPr>
          <w:b/>
        </w:rPr>
        <w:t>What</w:t>
      </w:r>
      <w:r>
        <w:rPr>
          <w:bCs/>
        </w:rPr>
        <w:t xml:space="preserve"> is depression?</w:t>
      </w:r>
    </w:p>
    <w:p w14:paraId="7E5A356E" w14:textId="54F7CF7F" w:rsidR="005B5F9B" w:rsidRPr="005B5F9B" w:rsidRDefault="005B5F9B" w:rsidP="005B5F9B">
      <w:pPr>
        <w:pStyle w:val="ListParagraph"/>
        <w:numPr>
          <w:ilvl w:val="0"/>
          <w:numId w:val="1"/>
        </w:numPr>
        <w:rPr>
          <w:b/>
        </w:rPr>
      </w:pPr>
      <w:r w:rsidRPr="005B5F9B">
        <w:rPr>
          <w:b/>
        </w:rPr>
        <w:t>What</w:t>
      </w:r>
      <w:r>
        <w:rPr>
          <w:bCs/>
        </w:rPr>
        <w:t xml:space="preserve"> is mood?</w:t>
      </w:r>
    </w:p>
    <w:p w14:paraId="41E01ABF" w14:textId="77196FB2" w:rsidR="005B5F9B" w:rsidRPr="005B5F9B" w:rsidRDefault="005B5F9B" w:rsidP="005B5F9B">
      <w:pPr>
        <w:pStyle w:val="ListParagraph"/>
        <w:numPr>
          <w:ilvl w:val="0"/>
          <w:numId w:val="1"/>
        </w:numPr>
        <w:rPr>
          <w:b/>
        </w:rPr>
      </w:pPr>
      <w:r w:rsidRPr="005B5F9B">
        <w:rPr>
          <w:b/>
        </w:rPr>
        <w:t>What</w:t>
      </w:r>
      <w:r>
        <w:rPr>
          <w:bCs/>
        </w:rPr>
        <w:t xml:space="preserve"> is pathology?</w:t>
      </w:r>
    </w:p>
    <w:p w14:paraId="25DEFD19" w14:textId="35EC55E2" w:rsidR="005B5F9B" w:rsidRPr="005B5F9B" w:rsidRDefault="005B5F9B" w:rsidP="005B5F9B">
      <w:pPr>
        <w:pStyle w:val="ListParagraph"/>
        <w:numPr>
          <w:ilvl w:val="0"/>
          <w:numId w:val="1"/>
        </w:numPr>
        <w:rPr>
          <w:b/>
        </w:rPr>
      </w:pPr>
      <w:r w:rsidRPr="005B5F9B">
        <w:rPr>
          <w:b/>
        </w:rPr>
        <w:t>What</w:t>
      </w:r>
      <w:r>
        <w:rPr>
          <w:bCs/>
        </w:rPr>
        <w:t xml:space="preserve"> are poles?</w:t>
      </w:r>
    </w:p>
    <w:p w14:paraId="46A792B9" w14:textId="70556491" w:rsidR="005B5F9B" w:rsidRPr="005B5F9B" w:rsidRDefault="005B5F9B" w:rsidP="005B5F9B">
      <w:pPr>
        <w:pStyle w:val="ListParagraph"/>
        <w:numPr>
          <w:ilvl w:val="0"/>
          <w:numId w:val="1"/>
        </w:numPr>
        <w:rPr>
          <w:b/>
        </w:rPr>
      </w:pPr>
      <w:r w:rsidRPr="005B5F9B">
        <w:rPr>
          <w:b/>
        </w:rPr>
        <w:t>What</w:t>
      </w:r>
      <w:r>
        <w:rPr>
          <w:bCs/>
        </w:rPr>
        <w:t xml:space="preserve"> is polarity?</w:t>
      </w:r>
    </w:p>
    <w:p w14:paraId="170004FE" w14:textId="73A85584" w:rsidR="005B5F9B" w:rsidRPr="005B5F9B" w:rsidRDefault="005B5F9B" w:rsidP="005B5F9B">
      <w:pPr>
        <w:pStyle w:val="ListParagraph"/>
        <w:numPr>
          <w:ilvl w:val="0"/>
          <w:numId w:val="1"/>
        </w:numPr>
        <w:rPr>
          <w:b/>
        </w:rPr>
      </w:pPr>
      <w:r w:rsidRPr="005B5F9B">
        <w:rPr>
          <w:b/>
        </w:rPr>
        <w:t>What</w:t>
      </w:r>
      <w:r>
        <w:rPr>
          <w:bCs/>
        </w:rPr>
        <w:t xml:space="preserve"> are mental illnesses?</w:t>
      </w:r>
    </w:p>
    <w:p w14:paraId="4816BC02" w14:textId="77777777" w:rsidR="0039665D" w:rsidRPr="00550972" w:rsidRDefault="0039665D" w:rsidP="005C0A1D">
      <w:pPr>
        <w:rPr>
          <w:b/>
        </w:rPr>
      </w:pPr>
    </w:p>
    <w:p w14:paraId="1D0371A6" w14:textId="232D0FD5" w:rsidR="00A0156B" w:rsidRPr="008E2004" w:rsidRDefault="0039665D" w:rsidP="00A0156B">
      <w:pPr>
        <w:rPr>
          <w:bCs/>
        </w:rPr>
      </w:pPr>
      <w:r w:rsidRPr="00550972">
        <w:rPr>
          <w:b/>
        </w:rPr>
        <w:t xml:space="preserve">Next Lesson: </w:t>
      </w:r>
      <w:r w:rsidR="00A0156B" w:rsidRPr="008E2004">
        <w:rPr>
          <w:bCs/>
        </w:rPr>
        <w:t xml:space="preserve">Procedural Knowledge, </w:t>
      </w:r>
      <w:r w:rsidR="00A0156B" w:rsidRPr="008E2004">
        <w:rPr>
          <w:bCs/>
          <w:i/>
          <w:iCs/>
        </w:rPr>
        <w:t>Personal Development</w:t>
      </w:r>
      <w:r w:rsidR="00A0156B" w:rsidRPr="008E2004">
        <w:rPr>
          <w:bCs/>
        </w:rPr>
        <w:t xml:space="preserve"> Unit, Lesson</w:t>
      </w:r>
      <w:r w:rsidR="00A0156B">
        <w:rPr>
          <w:bCs/>
        </w:rPr>
        <w:t xml:space="preserve"> 19</w:t>
      </w:r>
      <w:r w:rsidR="00A0156B" w:rsidRPr="008E2004">
        <w:rPr>
          <w:bCs/>
        </w:rPr>
        <w:t xml:space="preserve">: </w:t>
      </w:r>
      <w:r w:rsidR="00A0156B">
        <w:rPr>
          <w:bCs/>
          <w:i/>
          <w:iCs/>
        </w:rPr>
        <w:t>Memory</w:t>
      </w:r>
    </w:p>
    <w:p w14:paraId="2B377AE2" w14:textId="282BACC5" w:rsidR="0039665D" w:rsidRPr="00550972" w:rsidRDefault="0039665D" w:rsidP="005C0A1D">
      <w:pPr>
        <w:rPr>
          <w:b/>
        </w:rPr>
      </w:pPr>
    </w:p>
    <w:bookmarkEnd w:id="0"/>
    <w:bookmarkEnd w:id="1"/>
    <w:bookmarkEnd w:id="2"/>
    <w:bookmarkEnd w:id="3"/>
    <w:bookmarkEnd w:id="4"/>
    <w:bookmarkEnd w:id="5"/>
    <w:p w14:paraId="0A7207FF"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A90370"/>
    <w:multiLevelType w:val="hybridMultilevel"/>
    <w:tmpl w:val="91F25D6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A422E7"/>
    <w:multiLevelType w:val="hybridMultilevel"/>
    <w:tmpl w:val="CA92DA5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210DBB"/>
    <w:rsid w:val="00234970"/>
    <w:rsid w:val="00237CCC"/>
    <w:rsid w:val="003121A9"/>
    <w:rsid w:val="00327996"/>
    <w:rsid w:val="0039665D"/>
    <w:rsid w:val="003A4032"/>
    <w:rsid w:val="0047420B"/>
    <w:rsid w:val="0049120A"/>
    <w:rsid w:val="00523A56"/>
    <w:rsid w:val="00550972"/>
    <w:rsid w:val="005629E4"/>
    <w:rsid w:val="005B5F9B"/>
    <w:rsid w:val="005C0A1D"/>
    <w:rsid w:val="005E06C8"/>
    <w:rsid w:val="007268BD"/>
    <w:rsid w:val="00772E54"/>
    <w:rsid w:val="007D7EAC"/>
    <w:rsid w:val="0080232E"/>
    <w:rsid w:val="00813673"/>
    <w:rsid w:val="00830E00"/>
    <w:rsid w:val="008532A3"/>
    <w:rsid w:val="00950311"/>
    <w:rsid w:val="00955468"/>
    <w:rsid w:val="00993629"/>
    <w:rsid w:val="00996471"/>
    <w:rsid w:val="009D0517"/>
    <w:rsid w:val="00A0156B"/>
    <w:rsid w:val="00C66021"/>
    <w:rsid w:val="00CB54DD"/>
    <w:rsid w:val="00D12381"/>
    <w:rsid w:val="00DC3FB7"/>
    <w:rsid w:val="00E05B12"/>
    <w:rsid w:val="00E627C8"/>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75D86F1"/>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B5F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14</TotalTime>
  <Pages>1</Pages>
  <Words>416</Words>
  <Characters>2373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cp:revision>
  <dcterms:created xsi:type="dcterms:W3CDTF">2019-10-25T17:16:00Z</dcterms:created>
  <dcterms:modified xsi:type="dcterms:W3CDTF">2020-01-07T18:11:00Z</dcterms:modified>
</cp:coreProperties>
</file>