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A0688A" w14:textId="11D8BE3A" w:rsidR="00950311" w:rsidRPr="00C81E09"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C81E09">
        <w:rPr>
          <w:b/>
        </w:rPr>
        <w:t>9</w:t>
      </w:r>
      <w:r w:rsidR="005E06C8">
        <w:rPr>
          <w:b/>
        </w:rPr>
        <w:t>:</w:t>
      </w:r>
      <w:r w:rsidR="001B7E09" w:rsidRPr="00550972">
        <w:rPr>
          <w:b/>
        </w:rPr>
        <w:t xml:space="preserve"> </w:t>
      </w:r>
      <w:r w:rsidR="00C81E09">
        <w:rPr>
          <w:b/>
          <w:i/>
          <w:iCs/>
        </w:rPr>
        <w:t>Alcohol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4DDEA057" w14:textId="77777777" w:rsidTr="00327996">
        <w:tc>
          <w:tcPr>
            <w:tcW w:w="10800" w:type="dxa"/>
            <w:shd w:val="clear" w:color="auto" w:fill="auto"/>
          </w:tcPr>
          <w:p w14:paraId="3CD762EE" w14:textId="6D693B7E" w:rsidR="00237CCC" w:rsidRPr="00550972" w:rsidRDefault="00950311" w:rsidP="00237CCC">
            <w:pPr>
              <w:rPr>
                <w:b/>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C81E09">
              <w:rPr>
                <w:b/>
                <w:lang w:bidi="x-none"/>
              </w:rPr>
              <w:t xml:space="preserve"> </w:t>
            </w:r>
            <w:r w:rsidR="00C81E09">
              <w:rPr>
                <w:bCs/>
                <w:lang w:bidi="x-none"/>
              </w:rPr>
              <w:t>intoxicants, intoxication, medicine, self-medication, addiction, habits,</w:t>
            </w:r>
            <w:r w:rsidR="00237CCC" w:rsidRPr="00550972">
              <w:rPr>
                <w:b/>
                <w:lang w:bidi="x-none"/>
              </w:rPr>
              <w:t xml:space="preserve"> </w:t>
            </w:r>
          </w:p>
          <w:p w14:paraId="144AD2B8" w14:textId="30B80E82" w:rsidR="00950311" w:rsidRPr="00550972" w:rsidRDefault="00237CCC" w:rsidP="00237CCC">
            <w:pPr>
              <w:rPr>
                <w:b/>
                <w:lang w:bidi="x-none"/>
              </w:rPr>
            </w:pPr>
            <w:r w:rsidRPr="00550972">
              <w:rPr>
                <w:b/>
                <w:lang w:bidi="x-none"/>
              </w:rPr>
              <w:t xml:space="preserve">This lesson aims to </w:t>
            </w:r>
            <w:r w:rsidR="00C81E09">
              <w:rPr>
                <w:bCs/>
                <w:lang w:bidi="x-none"/>
              </w:rPr>
              <w:t>assist students, by means of guided reading and inquiry, in developing their own understanding of the use and abuse of alcohol.</w:t>
            </w:r>
            <w:r w:rsidR="00C21A7F">
              <w:rPr>
                <w:bCs/>
                <w:lang w:bidi="x-none"/>
              </w:rPr>
              <w:t xml:space="preserve"> </w:t>
            </w:r>
            <w:r w:rsidRPr="00550972">
              <w:rPr>
                <w:b/>
                <w:lang w:bidi="x-none"/>
              </w:rPr>
              <w:t xml:space="preserve">This lesson activates prior knowledge of </w:t>
            </w:r>
          </w:p>
          <w:p w14:paraId="158296C4" w14:textId="1CB72496" w:rsidR="00237CCC" w:rsidRPr="00C81E09" w:rsidRDefault="00237CCC" w:rsidP="00237CCC">
            <w:pPr>
              <w:rPr>
                <w:bCs/>
                <w:lang w:bidi="x-none"/>
              </w:rPr>
            </w:pPr>
            <w:r w:rsidRPr="00550972">
              <w:rPr>
                <w:b/>
                <w:lang w:bidi="x-none"/>
              </w:rPr>
              <w:t>Students will be able to</w:t>
            </w:r>
            <w:r w:rsidR="00C81E09">
              <w:rPr>
                <w:b/>
                <w:lang w:bidi="x-none"/>
              </w:rPr>
              <w:t xml:space="preserve"> </w:t>
            </w:r>
            <w:r w:rsidR="00C81E09">
              <w:rPr>
                <w:bCs/>
                <w:lang w:bidi="x-none"/>
              </w:rPr>
              <w:t>actively participate, using a teacher-designed and modified reading and worksheet, in a guided reading, inquiry, and discussion on alcohol.</w:t>
            </w:r>
          </w:p>
        </w:tc>
      </w:tr>
      <w:tr w:rsidR="0080232E" w:rsidRPr="00550972" w14:paraId="55457987" w14:textId="77777777" w:rsidTr="00327996">
        <w:tc>
          <w:tcPr>
            <w:tcW w:w="10800" w:type="dxa"/>
            <w:shd w:val="clear" w:color="auto" w:fill="auto"/>
          </w:tcPr>
          <w:p w14:paraId="29B30EA4" w14:textId="4C5CF805" w:rsidR="0080232E" w:rsidRPr="00236768" w:rsidRDefault="0080232E" w:rsidP="00950311">
            <w:pPr>
              <w:rPr>
                <w:bCs/>
                <w:lang w:bidi="x-none"/>
              </w:rPr>
            </w:pPr>
            <w:r w:rsidRPr="00550972">
              <w:rPr>
                <w:b/>
                <w:lang w:bidi="x-none"/>
              </w:rPr>
              <w:t>Classroom Aim:</w:t>
            </w:r>
            <w:r w:rsidR="00C81E09">
              <w:rPr>
                <w:b/>
                <w:lang w:bidi="x-none"/>
              </w:rPr>
              <w:t xml:space="preserve"> </w:t>
            </w:r>
            <w:r w:rsidR="00236768" w:rsidRPr="00236768">
              <w:rPr>
                <w:b/>
                <w:lang w:bidi="x-none"/>
              </w:rPr>
              <w:t>What</w:t>
            </w:r>
            <w:r w:rsidR="00236768">
              <w:rPr>
                <w:bCs/>
                <w:lang w:bidi="x-none"/>
              </w:rPr>
              <w:t xml:space="preserve"> is alcohol? </w:t>
            </w:r>
            <w:r w:rsidR="00236768" w:rsidRPr="00236768">
              <w:rPr>
                <w:b/>
                <w:lang w:bidi="x-none"/>
              </w:rPr>
              <w:t>What</w:t>
            </w:r>
            <w:r w:rsidR="00236768">
              <w:rPr>
                <w:bCs/>
                <w:lang w:bidi="x-none"/>
              </w:rPr>
              <w:t xml:space="preserve"> effect does alcohol have on the human body? </w:t>
            </w:r>
            <w:r w:rsidR="00236768" w:rsidRPr="00236768">
              <w:rPr>
                <w:b/>
                <w:lang w:bidi="x-none"/>
              </w:rPr>
              <w:t>What</w:t>
            </w:r>
            <w:r w:rsidR="00236768">
              <w:rPr>
                <w:bCs/>
                <w:lang w:bidi="x-none"/>
              </w:rPr>
              <w:t xml:space="preserve"> are the health hazards of alcohol? </w:t>
            </w:r>
            <w:r w:rsidR="00236768" w:rsidRPr="00236768">
              <w:rPr>
                <w:b/>
                <w:lang w:bidi="x-none"/>
              </w:rPr>
              <w:t>Are there</w:t>
            </w:r>
            <w:r w:rsidR="00236768">
              <w:rPr>
                <w:bCs/>
                <w:lang w:bidi="x-none"/>
              </w:rPr>
              <w:t xml:space="preserve"> health benefits from alcohol?</w:t>
            </w:r>
          </w:p>
        </w:tc>
      </w:tr>
      <w:tr w:rsidR="00950311" w:rsidRPr="00550972" w14:paraId="710C09EC" w14:textId="77777777" w:rsidTr="00327996">
        <w:tc>
          <w:tcPr>
            <w:tcW w:w="10800" w:type="dxa"/>
            <w:shd w:val="clear" w:color="auto" w:fill="auto"/>
          </w:tcPr>
          <w:p w14:paraId="62F52151" w14:textId="7E71D825" w:rsidR="00950311" w:rsidRPr="00C81E09" w:rsidRDefault="00237CCC" w:rsidP="00950311">
            <w:pPr>
              <w:rPr>
                <w:bCs/>
                <w:lang w:bidi="x-none"/>
              </w:rPr>
            </w:pPr>
            <w:r w:rsidRPr="00550972">
              <w:rPr>
                <w:b/>
                <w:lang w:bidi="x-none"/>
              </w:rPr>
              <w:t>Do Now:</w:t>
            </w:r>
            <w:r w:rsidR="00C81E09">
              <w:rPr>
                <w:b/>
                <w:lang w:bidi="x-none"/>
              </w:rPr>
              <w:t xml:space="preserve"> </w:t>
            </w:r>
            <w:r w:rsidR="00C81E09">
              <w:rPr>
                <w:bCs/>
                <w:lang w:bidi="x-none"/>
              </w:rPr>
              <w:t>Define vocabulary words from the context in which they are embedded in the first section of your vocabulary-building and comprehension worksheet.</w:t>
            </w:r>
          </w:p>
        </w:tc>
      </w:tr>
      <w:tr w:rsidR="00237CCC" w:rsidRPr="00550972" w14:paraId="0E4A9941" w14:textId="77777777" w:rsidTr="00327996">
        <w:tc>
          <w:tcPr>
            <w:tcW w:w="10800" w:type="dxa"/>
            <w:shd w:val="clear" w:color="auto" w:fill="auto"/>
          </w:tcPr>
          <w:p w14:paraId="0438B37E" w14:textId="3F1B5AD1" w:rsidR="00237CCC" w:rsidRPr="00C81E09" w:rsidRDefault="00237CCC" w:rsidP="00950311">
            <w:pPr>
              <w:rPr>
                <w:bCs/>
                <w:lang w:bidi="x-none"/>
              </w:rPr>
            </w:pPr>
            <w:r w:rsidRPr="00550972">
              <w:rPr>
                <w:b/>
                <w:lang w:bidi="x-none"/>
              </w:rPr>
              <w:t>Class Work:</w:t>
            </w:r>
            <w:r w:rsidR="00C81E09">
              <w:rPr>
                <w:b/>
                <w:lang w:bidi="x-none"/>
              </w:rPr>
              <w:t xml:space="preserve"> </w:t>
            </w:r>
            <w:r w:rsidR="00C81E09">
              <w:rPr>
                <w:bCs/>
                <w:lang w:bidi="x-none"/>
              </w:rPr>
              <w:t>Guided reading and inquiry</w:t>
            </w:r>
            <w:r w:rsidR="00CC6F7F">
              <w:rPr>
                <w:bCs/>
                <w:lang w:bidi="x-none"/>
              </w:rPr>
              <w:t>, with discussion,</w:t>
            </w:r>
            <w:r w:rsidR="00C81E09">
              <w:rPr>
                <w:bCs/>
                <w:lang w:bidi="x-none"/>
              </w:rPr>
              <w:t xml:space="preserve"> into alcohol</w:t>
            </w:r>
            <w:r w:rsidR="009A59CF">
              <w:rPr>
                <w:bCs/>
                <w:lang w:bidi="x-none"/>
              </w:rPr>
              <w:t xml:space="preserve"> and the problems it can cause in human health as well as its addictive properties.</w:t>
            </w:r>
          </w:p>
        </w:tc>
      </w:tr>
      <w:tr w:rsidR="00237CCC" w:rsidRPr="00550972" w14:paraId="3C83EF7F" w14:textId="77777777" w:rsidTr="00327996">
        <w:tc>
          <w:tcPr>
            <w:tcW w:w="10800" w:type="dxa"/>
            <w:shd w:val="clear" w:color="auto" w:fill="auto"/>
          </w:tcPr>
          <w:p w14:paraId="5EE61A18" w14:textId="17EF6100" w:rsidR="00237CCC" w:rsidRPr="00C81E09" w:rsidRDefault="00E05B12" w:rsidP="00237CCC">
            <w:pPr>
              <w:rPr>
                <w:bCs/>
                <w:lang w:bidi="x-none"/>
              </w:rPr>
            </w:pPr>
            <w:r w:rsidRPr="00550972">
              <w:rPr>
                <w:b/>
                <w:lang w:bidi="x-none"/>
              </w:rPr>
              <w:t>Independent Practice:</w:t>
            </w:r>
            <w:r w:rsidR="00C81E09">
              <w:rPr>
                <w:b/>
                <w:lang w:bidi="x-none"/>
              </w:rPr>
              <w:t xml:space="preserve"> </w:t>
            </w:r>
            <w:r w:rsidR="00C81E09">
              <w:rPr>
                <w:bCs/>
                <w:lang w:bidi="x-none"/>
              </w:rPr>
              <w:t>None</w:t>
            </w:r>
          </w:p>
        </w:tc>
      </w:tr>
    </w:tbl>
    <w:p w14:paraId="42DA59A5" w14:textId="5374771D" w:rsidR="00C81E09" w:rsidRDefault="00950311" w:rsidP="00C81E09">
      <w:bookmarkStart w:id="2" w:name="OLE_LINK3"/>
      <w:bookmarkStart w:id="3" w:name="OLE_LINK4"/>
      <w:r w:rsidRPr="00550972">
        <w:rPr>
          <w:b/>
        </w:rPr>
        <w:t>Methods and Materials</w:t>
      </w:r>
      <w:r w:rsidR="00237CCC" w:rsidRPr="00550972">
        <w:rPr>
          <w:b/>
        </w:rPr>
        <w:t xml:space="preserve">: </w:t>
      </w:r>
      <w:r w:rsidR="00C81E09">
        <w:t>This lesson seeks, as do all the lessons in this unit, to raise students’ awareness of issues and life events that challenge or even impede personal growth and development. Methodologically, this lesson uses the content of a short reading—in this case, alcohol—to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4DADDB38" w14:textId="77777777" w:rsidR="00C81E09" w:rsidRDefault="00C81E09" w:rsidP="00C81E09">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06B32800" w14:textId="77777777" w:rsidR="005C0A1D" w:rsidRPr="00550972" w:rsidRDefault="005C0A1D" w:rsidP="00950311">
      <w:pPr>
        <w:rPr>
          <w:b/>
        </w:rPr>
      </w:pPr>
    </w:p>
    <w:p w14:paraId="47D97BA5" w14:textId="60E540DB" w:rsidR="00C81E09" w:rsidRPr="00065807" w:rsidRDefault="005C0A1D" w:rsidP="00C81E09">
      <w:pPr>
        <w:rPr>
          <w:bCs/>
        </w:rPr>
      </w:pPr>
      <w:bookmarkStart w:id="4" w:name="OLE_LINK11"/>
      <w:bookmarkStart w:id="5" w:name="OLE_LINK12"/>
      <w:r w:rsidRPr="00550972">
        <w:rPr>
          <w:b/>
        </w:rPr>
        <w:t>Need for Lesson</w:t>
      </w:r>
      <w:r w:rsidRPr="00550972">
        <w:t xml:space="preserve">: </w:t>
      </w:r>
      <w:r w:rsidR="00C81E09" w:rsidRPr="00065807">
        <w:rPr>
          <w:bCs/>
        </w:rPr>
        <w:t xml:space="preserve">PK PRSNL DVLPMNT </w:t>
      </w:r>
      <w:r w:rsidR="00C81E09">
        <w:rPr>
          <w:bCs/>
        </w:rPr>
        <w:t>LP9</w:t>
      </w:r>
      <w:r w:rsidR="00C81E09" w:rsidRPr="00065807">
        <w:rPr>
          <w:bCs/>
        </w:rPr>
        <w:t>*</w:t>
      </w:r>
      <w:proofErr w:type="spellStart"/>
      <w:r w:rsidR="00C81E09" w:rsidRPr="00065807">
        <w:rPr>
          <w:bCs/>
        </w:rPr>
        <w:t>lp</w:t>
      </w:r>
      <w:proofErr w:type="spellEnd"/>
      <w:r w:rsidR="00C81E09">
        <w:rPr>
          <w:bCs/>
        </w:rPr>
        <w:t xml:space="preserve">; </w:t>
      </w:r>
      <w:r w:rsidR="00C81E09" w:rsidRPr="00065807">
        <w:rPr>
          <w:bCs/>
        </w:rPr>
        <w:t>PK PRSNL DVLPMNT</w:t>
      </w:r>
      <w:r w:rsidR="00C81E09">
        <w:rPr>
          <w:bCs/>
        </w:rPr>
        <w:t xml:space="preserve"> LP9</w:t>
      </w:r>
      <w:r w:rsidR="00C81E09" w:rsidRPr="00065807">
        <w:rPr>
          <w:bCs/>
        </w:rPr>
        <w:t>*</w:t>
      </w:r>
      <w:proofErr w:type="spellStart"/>
      <w:r w:rsidR="00C81E09" w:rsidRPr="00065807">
        <w:rPr>
          <w:bCs/>
        </w:rPr>
        <w:t>rd</w:t>
      </w:r>
      <w:proofErr w:type="spellEnd"/>
      <w:r w:rsidR="00C81E09">
        <w:rPr>
          <w:bCs/>
        </w:rPr>
        <w:t xml:space="preserve">; </w:t>
      </w:r>
      <w:r w:rsidR="00C81E09" w:rsidRPr="00065807">
        <w:rPr>
          <w:bCs/>
        </w:rPr>
        <w:t>PK PRSNL DVLPMNT</w:t>
      </w:r>
      <w:r w:rsidR="00C81E09">
        <w:rPr>
          <w:bCs/>
        </w:rPr>
        <w:t xml:space="preserve"> LP9</w:t>
      </w:r>
      <w:r w:rsidR="00C81E09" w:rsidRPr="00065807">
        <w:rPr>
          <w:bCs/>
        </w:rPr>
        <w:t>*</w:t>
      </w:r>
      <w:proofErr w:type="spellStart"/>
      <w:r w:rsidR="00C81E09" w:rsidRPr="00065807">
        <w:rPr>
          <w:bCs/>
        </w:rPr>
        <w:t>ws</w:t>
      </w:r>
      <w:proofErr w:type="spellEnd"/>
    </w:p>
    <w:p w14:paraId="31D97979" w14:textId="77777777" w:rsidR="005C0A1D" w:rsidRPr="00550972" w:rsidRDefault="005C0A1D" w:rsidP="005C0A1D"/>
    <w:p w14:paraId="7F15F48A" w14:textId="1777ECC1" w:rsidR="005C0A1D" w:rsidRDefault="005C0A1D" w:rsidP="005C0A1D">
      <w:pPr>
        <w:rPr>
          <w:b/>
        </w:rPr>
      </w:pPr>
      <w:r w:rsidRPr="00550972">
        <w:rPr>
          <w:b/>
        </w:rPr>
        <w:t>Key Points</w:t>
      </w:r>
      <w:r w:rsidR="0039665D" w:rsidRPr="00550972">
        <w:rPr>
          <w:b/>
        </w:rPr>
        <w:t xml:space="preserve"> and Connections</w:t>
      </w:r>
      <w:r w:rsidRPr="00550972">
        <w:rPr>
          <w:b/>
        </w:rPr>
        <w:t>:</w:t>
      </w:r>
    </w:p>
    <w:p w14:paraId="6EC26002" w14:textId="791CF7A2" w:rsidR="009A59CF" w:rsidRPr="009A59CF" w:rsidRDefault="009A59CF" w:rsidP="009A59CF">
      <w:pPr>
        <w:pStyle w:val="ListParagraph"/>
        <w:numPr>
          <w:ilvl w:val="0"/>
          <w:numId w:val="2"/>
        </w:numPr>
        <w:rPr>
          <w:b/>
        </w:rPr>
      </w:pPr>
      <w:r>
        <w:rPr>
          <w:b/>
        </w:rPr>
        <w:t xml:space="preserve">Point out </w:t>
      </w:r>
      <w:r>
        <w:rPr>
          <w:bCs/>
        </w:rPr>
        <w:t>to students that manufacturers of alcoholic beverages have an interested—and, indeed, a marketing plan—to get young people interested in alcohol and its consumption (e.g. “Twisted Tea”).</w:t>
      </w:r>
      <w:bookmarkStart w:id="6" w:name="_GoBack"/>
      <w:bookmarkEnd w:id="6"/>
    </w:p>
    <w:p w14:paraId="08534D52" w14:textId="77777777" w:rsidR="005C0A1D" w:rsidRPr="00550972" w:rsidRDefault="005C0A1D" w:rsidP="005C0A1D">
      <w:pPr>
        <w:rPr>
          <w:b/>
        </w:rPr>
      </w:pPr>
    </w:p>
    <w:p w14:paraId="7EC9E793" w14:textId="6C61263E" w:rsidR="005C0A1D" w:rsidRDefault="001400FD" w:rsidP="005C0A1D">
      <w:pPr>
        <w:rPr>
          <w:b/>
        </w:rPr>
      </w:pPr>
      <w:r>
        <w:rPr>
          <w:b/>
        </w:rPr>
        <w:t xml:space="preserve">Some </w:t>
      </w:r>
      <w:r w:rsidR="005C0A1D" w:rsidRPr="00550972">
        <w:rPr>
          <w:b/>
        </w:rPr>
        <w:t>Essential Questions:</w:t>
      </w:r>
    </w:p>
    <w:p w14:paraId="660518A6" w14:textId="30F8C64A" w:rsidR="006050BB" w:rsidRPr="00624CB3" w:rsidRDefault="006050BB" w:rsidP="006050BB">
      <w:pPr>
        <w:pStyle w:val="ListParagraph"/>
        <w:numPr>
          <w:ilvl w:val="0"/>
          <w:numId w:val="1"/>
        </w:numPr>
        <w:rPr>
          <w:b/>
        </w:rPr>
      </w:pPr>
      <w:r>
        <w:rPr>
          <w:b/>
        </w:rPr>
        <w:t xml:space="preserve">What </w:t>
      </w:r>
      <w:r>
        <w:rPr>
          <w:bCs/>
        </w:rPr>
        <w:t>is alcohol?</w:t>
      </w:r>
    </w:p>
    <w:p w14:paraId="52DBC971" w14:textId="0C8659AD" w:rsidR="00624CB3" w:rsidRPr="00624CB3" w:rsidRDefault="00624CB3" w:rsidP="006050BB">
      <w:pPr>
        <w:pStyle w:val="ListParagraph"/>
        <w:numPr>
          <w:ilvl w:val="0"/>
          <w:numId w:val="1"/>
        </w:numPr>
        <w:rPr>
          <w:b/>
        </w:rPr>
      </w:pPr>
      <w:r>
        <w:rPr>
          <w:b/>
        </w:rPr>
        <w:t xml:space="preserve">How </w:t>
      </w:r>
      <w:r>
        <w:rPr>
          <w:bCs/>
        </w:rPr>
        <w:t>is alcohol made?</w:t>
      </w:r>
    </w:p>
    <w:p w14:paraId="192AF195" w14:textId="382B2BE5" w:rsidR="00624CB3" w:rsidRPr="006050BB" w:rsidRDefault="00624CB3" w:rsidP="006050BB">
      <w:pPr>
        <w:pStyle w:val="ListParagraph"/>
        <w:numPr>
          <w:ilvl w:val="0"/>
          <w:numId w:val="1"/>
        </w:numPr>
        <w:rPr>
          <w:b/>
        </w:rPr>
      </w:pPr>
      <w:r>
        <w:rPr>
          <w:b/>
        </w:rPr>
        <w:t xml:space="preserve">When </w:t>
      </w:r>
      <w:r>
        <w:rPr>
          <w:bCs/>
        </w:rPr>
        <w:t>did humans first discover alcohol?</w:t>
      </w:r>
    </w:p>
    <w:p w14:paraId="3F5AEA93" w14:textId="086790CF" w:rsidR="006050BB" w:rsidRPr="006050BB" w:rsidRDefault="006050BB" w:rsidP="006050BB">
      <w:pPr>
        <w:pStyle w:val="ListParagraph"/>
        <w:numPr>
          <w:ilvl w:val="0"/>
          <w:numId w:val="1"/>
        </w:numPr>
        <w:rPr>
          <w:b/>
        </w:rPr>
      </w:pPr>
      <w:r>
        <w:rPr>
          <w:b/>
        </w:rPr>
        <w:t xml:space="preserve">What </w:t>
      </w:r>
      <w:r>
        <w:rPr>
          <w:bCs/>
        </w:rPr>
        <w:t>is intoxication?</w:t>
      </w:r>
    </w:p>
    <w:p w14:paraId="082B0203" w14:textId="79F41697" w:rsidR="006050BB" w:rsidRPr="006050BB" w:rsidRDefault="006050BB" w:rsidP="006050BB">
      <w:pPr>
        <w:pStyle w:val="ListParagraph"/>
        <w:numPr>
          <w:ilvl w:val="0"/>
          <w:numId w:val="1"/>
        </w:numPr>
        <w:rPr>
          <w:b/>
        </w:rPr>
      </w:pPr>
      <w:r>
        <w:rPr>
          <w:b/>
        </w:rPr>
        <w:t xml:space="preserve">Why </w:t>
      </w:r>
      <w:r>
        <w:rPr>
          <w:bCs/>
        </w:rPr>
        <w:t>do people want to become intoxicated?</w:t>
      </w:r>
    </w:p>
    <w:p w14:paraId="22C5F9BA" w14:textId="77777777" w:rsidR="0039665D" w:rsidRPr="00550972" w:rsidRDefault="0039665D" w:rsidP="005C0A1D">
      <w:pPr>
        <w:rPr>
          <w:b/>
        </w:rPr>
      </w:pPr>
    </w:p>
    <w:p w14:paraId="588220A3" w14:textId="05F546CC" w:rsidR="00C81E09" w:rsidRPr="008E2004" w:rsidRDefault="0039665D" w:rsidP="00C81E09">
      <w:pPr>
        <w:rPr>
          <w:bCs/>
        </w:rPr>
      </w:pPr>
      <w:r w:rsidRPr="00550972">
        <w:rPr>
          <w:b/>
        </w:rPr>
        <w:t xml:space="preserve">Next Lesson: </w:t>
      </w:r>
      <w:r w:rsidR="00C81E09" w:rsidRPr="008E2004">
        <w:rPr>
          <w:bCs/>
        </w:rPr>
        <w:t xml:space="preserve">Procedural Knowledge, </w:t>
      </w:r>
      <w:r w:rsidR="00C81E09" w:rsidRPr="008E2004">
        <w:rPr>
          <w:bCs/>
          <w:i/>
          <w:iCs/>
        </w:rPr>
        <w:t>Personal Development</w:t>
      </w:r>
      <w:r w:rsidR="00C81E09" w:rsidRPr="008E2004">
        <w:rPr>
          <w:bCs/>
        </w:rPr>
        <w:t xml:space="preserve"> Unit, Lesson</w:t>
      </w:r>
      <w:r w:rsidR="00C81E09">
        <w:rPr>
          <w:bCs/>
        </w:rPr>
        <w:t xml:space="preserve"> 10</w:t>
      </w:r>
      <w:r w:rsidR="00C81E09" w:rsidRPr="008E2004">
        <w:rPr>
          <w:bCs/>
        </w:rPr>
        <w:t xml:space="preserve">: </w:t>
      </w:r>
      <w:r w:rsidR="00C81E09">
        <w:rPr>
          <w:bCs/>
          <w:i/>
          <w:iCs/>
        </w:rPr>
        <w:t>Developmental Delay</w:t>
      </w:r>
    </w:p>
    <w:p w14:paraId="200A09D9" w14:textId="132AECC0" w:rsidR="0039665D" w:rsidRPr="00550972" w:rsidRDefault="0039665D" w:rsidP="005C0A1D">
      <w:pPr>
        <w:rPr>
          <w:b/>
        </w:rPr>
      </w:pPr>
    </w:p>
    <w:bookmarkEnd w:id="0"/>
    <w:bookmarkEnd w:id="1"/>
    <w:bookmarkEnd w:id="2"/>
    <w:bookmarkEnd w:id="3"/>
    <w:bookmarkEnd w:id="4"/>
    <w:bookmarkEnd w:id="5"/>
    <w:p w14:paraId="3C2882E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26D0C"/>
    <w:multiLevelType w:val="hybridMultilevel"/>
    <w:tmpl w:val="9918CC4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AD3810"/>
    <w:multiLevelType w:val="hybridMultilevel"/>
    <w:tmpl w:val="22AA1BA4"/>
    <w:lvl w:ilvl="0" w:tplc="04090001">
      <w:start w:val="200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6768"/>
    <w:rsid w:val="00237CCC"/>
    <w:rsid w:val="003121A9"/>
    <w:rsid w:val="00327996"/>
    <w:rsid w:val="0039665D"/>
    <w:rsid w:val="0047420B"/>
    <w:rsid w:val="0049120A"/>
    <w:rsid w:val="00523A56"/>
    <w:rsid w:val="00550972"/>
    <w:rsid w:val="005629E4"/>
    <w:rsid w:val="005C0A1D"/>
    <w:rsid w:val="005E06C8"/>
    <w:rsid w:val="006050BB"/>
    <w:rsid w:val="00624CB3"/>
    <w:rsid w:val="007268BD"/>
    <w:rsid w:val="00772E54"/>
    <w:rsid w:val="007D7EAC"/>
    <w:rsid w:val="0080232E"/>
    <w:rsid w:val="00813673"/>
    <w:rsid w:val="00830E00"/>
    <w:rsid w:val="00950311"/>
    <w:rsid w:val="00955468"/>
    <w:rsid w:val="00993629"/>
    <w:rsid w:val="00996471"/>
    <w:rsid w:val="009A59CF"/>
    <w:rsid w:val="009D0517"/>
    <w:rsid w:val="00C21A7F"/>
    <w:rsid w:val="00C66021"/>
    <w:rsid w:val="00C81E09"/>
    <w:rsid w:val="00CB54DD"/>
    <w:rsid w:val="00CC6F7F"/>
    <w:rsid w:val="00D12381"/>
    <w:rsid w:val="00DC3FB7"/>
    <w:rsid w:val="00E05B12"/>
    <w:rsid w:val="00E3527B"/>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DB448B3"/>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50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48</TotalTime>
  <Pages>1</Pages>
  <Words>417</Words>
  <Characters>2382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9</cp:revision>
  <dcterms:created xsi:type="dcterms:W3CDTF">2019-10-25T17:16:00Z</dcterms:created>
  <dcterms:modified xsi:type="dcterms:W3CDTF">2020-01-07T12:43:00Z</dcterms:modified>
</cp:coreProperties>
</file>