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1AC8EE3A" w:rsidR="003F69EF" w:rsidRDefault="00417132" w:rsidP="00F24EDE">
      <w:r>
        <w:rPr>
          <w:b/>
          <w:i/>
        </w:rPr>
        <w:t>Common Problems 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00401E">
        <w:rPr>
          <w:b/>
          <w:i/>
        </w:rPr>
        <w:t xml:space="preserve">Adverse </w:t>
      </w:r>
      <w:r w:rsidR="0000401E" w:rsidRPr="0000401E">
        <w:rPr>
          <w:b/>
          <w:iCs/>
        </w:rPr>
        <w:t>and</w:t>
      </w:r>
      <w:r w:rsidR="0000401E">
        <w:rPr>
          <w:b/>
          <w:i/>
        </w:rPr>
        <w:t xml:space="preserve"> Averse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4428BEB7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 xml:space="preserve">these </w:t>
      </w:r>
      <w:r w:rsidR="0000401E">
        <w:t xml:space="preserve">two </w:t>
      </w:r>
      <w:r w:rsidR="002A144B">
        <w:t>words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00401E">
        <w:rPr>
          <w:i/>
          <w:iCs/>
        </w:rPr>
        <w:t xml:space="preserve">adverse </w:t>
      </w:r>
      <w:r w:rsidR="0000401E">
        <w:t xml:space="preserve">and </w:t>
      </w:r>
      <w:r w:rsidR="0000401E">
        <w:rPr>
          <w:i/>
          <w:iCs/>
        </w:rPr>
        <w:t>averse</w:t>
      </w:r>
      <w:r w:rsidR="005B17D1">
        <w:t>.</w:t>
      </w:r>
    </w:p>
    <w:p w14:paraId="6A2955D5" w14:textId="4ECEC709" w:rsidR="0000401E" w:rsidRDefault="0000401E" w:rsidP="005C2E7F"/>
    <w:p w14:paraId="0F0D92F5" w14:textId="77777777" w:rsidR="0000401E" w:rsidRPr="00156B21" w:rsidRDefault="0000401E" w:rsidP="0000401E">
      <w:r>
        <w:rPr>
          <w:b/>
        </w:rPr>
        <w:t>adverse/averse</w:t>
      </w:r>
      <w:r>
        <w:t>: The word “adverse” turns up most frequently in the phrase “adverse circumstances,” meaning difficult circumstances, circumstances which act as an adversary; but people often confuse this word with “averse,” a much rarer word, meaning having a strong feeling against, or aversion toward.</w:t>
      </w:r>
    </w:p>
    <w:p w14:paraId="16CB7395" w14:textId="77777777" w:rsidR="0000401E" w:rsidRDefault="0000401E" w:rsidP="0000401E">
      <w:pPr>
        <w:rPr>
          <w:b/>
        </w:rPr>
      </w:pPr>
    </w:p>
    <w:p w14:paraId="334C996A" w14:textId="6A81E189" w:rsidR="00317C9F" w:rsidRDefault="00317C9F" w:rsidP="00317C9F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13B63923" w14:textId="50BAAA90" w:rsidR="00413AAC" w:rsidRDefault="00413AAC" w:rsidP="00317C9F"/>
    <w:p w14:paraId="242E2EA8" w14:textId="05F994A3" w:rsidR="00413AAC" w:rsidRPr="00413AAC" w:rsidRDefault="00413AAC" w:rsidP="00413AA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is </w:t>
      </w:r>
      <w:r>
        <w:t>_________________</w:t>
      </w:r>
      <w:r>
        <w:t xml:space="preserve"> to nacho-flavored ice cream.</w:t>
      </w:r>
    </w:p>
    <w:p w14:paraId="52C7E30B" w14:textId="038A1438" w:rsidR="00413AAC" w:rsidRPr="00413AAC" w:rsidRDefault="00413AAC" w:rsidP="00413AA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feels </w:t>
      </w:r>
      <w:r>
        <w:t>_________________</w:t>
      </w:r>
      <w:r>
        <w:t xml:space="preserve"> to going to see a chick-flick with his girlfriend.</w:t>
      </w:r>
    </w:p>
    <w:p w14:paraId="63364916" w14:textId="67258FCC" w:rsidR="00413AAC" w:rsidRPr="00413AAC" w:rsidRDefault="00413AAC" w:rsidP="00413AA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Mr. Feltskog has always had an </w:t>
      </w:r>
      <w:r>
        <w:t>_________________</w:t>
      </w:r>
      <w:r>
        <w:t xml:space="preserve"> relationship with white supremacists.</w:t>
      </w:r>
    </w:p>
    <w:p w14:paraId="270A74D4" w14:textId="220CDCF0" w:rsidR="00413AAC" w:rsidRPr="00413AAC" w:rsidRDefault="00413AAC" w:rsidP="00413AA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Cats are strongly </w:t>
      </w:r>
      <w:r>
        <w:t>_________________</w:t>
      </w:r>
      <w:r>
        <w:t xml:space="preserve"> to water.</w:t>
      </w:r>
    </w:p>
    <w:p w14:paraId="6284B3CF" w14:textId="543382B9" w:rsidR="00413AAC" w:rsidRPr="00413AAC" w:rsidRDefault="00413AAC" w:rsidP="00413AA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is allergic to cats, so *** is </w:t>
      </w:r>
      <w:r>
        <w:t>_________________</w:t>
      </w:r>
      <w:r>
        <w:t xml:space="preserve"> to living with them.</w:t>
      </w:r>
    </w:p>
    <w:p w14:paraId="572AE5EC" w14:textId="09A9D7D9" w:rsidR="00413AAC" w:rsidRPr="00413AAC" w:rsidRDefault="00413AAC" w:rsidP="00413AA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Homelessness is one of the most </w:t>
      </w:r>
      <w:r>
        <w:t>_________________</w:t>
      </w:r>
      <w:r>
        <w:t xml:space="preserve"> situations a person in which a person can find himself or herself, especially in the winter.</w:t>
      </w:r>
    </w:p>
    <w:p w14:paraId="53CA5C60" w14:textId="0076243D" w:rsidR="00413AAC" w:rsidRPr="00413AAC" w:rsidRDefault="00413AAC" w:rsidP="00413AA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Poverty is a set of </w:t>
      </w:r>
      <w:r>
        <w:t>_________________</w:t>
      </w:r>
      <w:r>
        <w:t xml:space="preserve"> circumstances that challenge even the most resilient souls.</w:t>
      </w:r>
    </w:p>
    <w:p w14:paraId="4F58F3E1" w14:textId="1D42601A" w:rsidR="00413AAC" w:rsidRPr="00413AAC" w:rsidRDefault="00413AAC" w:rsidP="00413AA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Because *** is a vegetarian. *** is </w:t>
      </w:r>
      <w:r>
        <w:t>_________________</w:t>
      </w:r>
      <w:r>
        <w:t xml:space="preserve"> to cheeseburgers.</w:t>
      </w:r>
    </w:p>
    <w:p w14:paraId="166D9313" w14:textId="4AF89545" w:rsidR="00413AAC" w:rsidRPr="00413AAC" w:rsidRDefault="00413AAC" w:rsidP="00413AA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ascent of Mount Everest stalled when *** crew ran into </w:t>
      </w:r>
      <w:r>
        <w:t>_________________</w:t>
      </w:r>
      <w:r>
        <w:t xml:space="preserve"> near the summit.</w:t>
      </w:r>
    </w:p>
    <w:p w14:paraId="3D835E1F" w14:textId="30E794D0" w:rsidR="00413AAC" w:rsidRPr="00413AAC" w:rsidRDefault="00413AAC" w:rsidP="00413AA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Because *** is </w:t>
      </w:r>
      <w:r>
        <w:t>_________________</w:t>
      </w:r>
      <w:r>
        <w:t xml:space="preserve"> to winter, *** moved to Florida.</w:t>
      </w:r>
      <w:bookmarkStart w:id="54" w:name="_GoBack"/>
      <w:bookmarkEnd w:id="54"/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E21391"/>
    <w:multiLevelType w:val="hybridMultilevel"/>
    <w:tmpl w:val="32A660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00401E"/>
    <w:rsid w:val="002A144B"/>
    <w:rsid w:val="00317C9F"/>
    <w:rsid w:val="003F69EF"/>
    <w:rsid w:val="00410E3E"/>
    <w:rsid w:val="00413AAC"/>
    <w:rsid w:val="00417132"/>
    <w:rsid w:val="0043076C"/>
    <w:rsid w:val="00480A51"/>
    <w:rsid w:val="005A5A20"/>
    <w:rsid w:val="005B17D1"/>
    <w:rsid w:val="005C2E7F"/>
    <w:rsid w:val="006B45BA"/>
    <w:rsid w:val="006D1D72"/>
    <w:rsid w:val="00A40944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3A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12</TotalTime>
  <Pages>1</Pages>
  <Words>287</Words>
  <Characters>1640</Characters>
  <Application>Microsoft Office Word</Application>
  <DocSecurity>0</DocSecurity>
  <Lines>13</Lines>
  <Paragraphs>3</Paragraphs>
  <ScaleCrop>false</ScaleCrop>
  <Company>Mark's Text Terminal</Company>
  <LinksUpToDate>false</LinksUpToDate>
  <CharactersWithSpaces>1924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14</cp:revision>
  <dcterms:created xsi:type="dcterms:W3CDTF">2016-05-09T12:35:00Z</dcterms:created>
  <dcterms:modified xsi:type="dcterms:W3CDTF">2019-07-19T15:32:00Z</dcterms:modified>
</cp:coreProperties>
</file>