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17026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2C359EB" w14:textId="42CD2B5E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E165E4">
        <w:rPr>
          <w:b/>
          <w:i/>
        </w:rPr>
        <w:t>Auxiliary</w:t>
      </w:r>
      <w:r w:rsidR="00172553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3D8B5DF" w14:textId="77777777" w:rsidR="00D761E7" w:rsidRDefault="00D761E7" w:rsidP="00F24EDE"/>
    <w:p w14:paraId="5BC62ACA" w14:textId="091C56AF" w:rsidR="00D761E7" w:rsidRPr="00D761E7" w:rsidRDefault="00D761E7" w:rsidP="00D761E7">
      <w:pPr>
        <w:pStyle w:val="ListParagraph"/>
        <w:numPr>
          <w:ilvl w:val="0"/>
          <w:numId w:val="1"/>
        </w:numPr>
        <w:rPr>
          <w:b/>
        </w:rPr>
      </w:pPr>
      <w:r>
        <w:t xml:space="preserve">The Wi-Fi hotspot on ***’s phone serves as an </w:t>
      </w:r>
      <w:r w:rsidRPr="00D761E7">
        <w:rPr>
          <w:i/>
        </w:rPr>
        <w:t>auxiliary</w:t>
      </w:r>
      <w:r>
        <w:t xml:space="preserve"> for ** computer’s connection to the internet.</w:t>
      </w:r>
    </w:p>
    <w:p w14:paraId="56CCC7DD" w14:textId="25648F35" w:rsidR="00D761E7" w:rsidRPr="00D761E7" w:rsidRDefault="00D761E7" w:rsidP="00D761E7">
      <w:pPr>
        <w:pStyle w:val="ListParagraph"/>
        <w:numPr>
          <w:ilvl w:val="0"/>
          <w:numId w:val="1"/>
        </w:numPr>
        <w:rPr>
          <w:b/>
        </w:rPr>
      </w:pPr>
      <w:r>
        <w:t xml:space="preserve">The second string of the football team serves as an </w:t>
      </w:r>
      <w:r w:rsidRPr="00D761E7">
        <w:rPr>
          <w:i/>
        </w:rPr>
        <w:t>auxiliary</w:t>
      </w:r>
      <w:r>
        <w:t xml:space="preserve"> for the starting lineup.</w:t>
      </w:r>
    </w:p>
    <w:p w14:paraId="48595026" w14:textId="20C3DCC2" w:rsidR="00D761E7" w:rsidRPr="00D761E7" w:rsidRDefault="00D761E7" w:rsidP="00D761E7">
      <w:pPr>
        <w:pStyle w:val="ListParagraph"/>
        <w:numPr>
          <w:ilvl w:val="0"/>
          <w:numId w:val="1"/>
        </w:numPr>
        <w:rPr>
          <w:b/>
        </w:rPr>
      </w:pPr>
      <w:r>
        <w:t xml:space="preserve">Because ****’s army was losing the war, *** went to a neighboring country hoping to recruit some </w:t>
      </w:r>
      <w:r w:rsidRPr="00D761E7">
        <w:rPr>
          <w:i/>
        </w:rPr>
        <w:t>auxiliaries</w:t>
      </w:r>
      <w:r>
        <w:t>.</w:t>
      </w:r>
    </w:p>
    <w:p w14:paraId="0A8EBBB6" w14:textId="2451097F" w:rsidR="00D761E7" w:rsidRPr="00D761E7" w:rsidRDefault="00D761E7" w:rsidP="00D761E7">
      <w:pPr>
        <w:pStyle w:val="ListParagraph"/>
        <w:numPr>
          <w:ilvl w:val="0"/>
          <w:numId w:val="1"/>
        </w:numPr>
        <w:rPr>
          <w:b/>
        </w:rPr>
      </w:pPr>
      <w:r>
        <w:t xml:space="preserve">*** uses the chalkboard as an </w:t>
      </w:r>
      <w:r w:rsidRPr="00D761E7">
        <w:rPr>
          <w:i/>
        </w:rPr>
        <w:t xml:space="preserve">auxiliary </w:t>
      </w:r>
      <w:r>
        <w:t>to the Smart Board.</w:t>
      </w:r>
    </w:p>
    <w:p w14:paraId="14F8B554" w14:textId="3A956E7E" w:rsidR="00D761E7" w:rsidRPr="00D761E7" w:rsidRDefault="00D761E7" w:rsidP="00D761E7">
      <w:pPr>
        <w:pStyle w:val="ListParagraph"/>
        <w:numPr>
          <w:ilvl w:val="0"/>
          <w:numId w:val="1"/>
        </w:numPr>
        <w:rPr>
          <w:b/>
        </w:rPr>
      </w:pPr>
      <w:r>
        <w:t xml:space="preserve">*** is a retired neurosurgeon who often serves as an </w:t>
      </w:r>
      <w:r w:rsidRPr="001B1102">
        <w:t>auxiliary</w:t>
      </w:r>
      <w:r>
        <w:t xml:space="preserve"> at Beth Israel Hospital when other doctors are on vacation.</w:t>
      </w:r>
    </w:p>
    <w:p w14:paraId="5B5D70EC" w14:textId="77777777" w:rsidR="00F24EDE" w:rsidRDefault="00F24EDE" w:rsidP="00F24EDE"/>
    <w:p w14:paraId="2AC204CC" w14:textId="0E4ED1B8" w:rsidR="00B577EA" w:rsidRDefault="00F24EDE" w:rsidP="00F24EDE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 w:rsidR="00E165E4">
        <w:rPr>
          <w:b/>
          <w:u w:val="single"/>
        </w:rPr>
        <w:t xml:space="preserve">noun </w:t>
      </w:r>
      <w:r w:rsidR="00E165E4">
        <w:rPr>
          <w:b/>
          <w:i/>
          <w:u w:val="single"/>
        </w:rPr>
        <w:t>auxiliary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0D02D08" w14:textId="4D5C2D53" w:rsidR="005B168F" w:rsidRDefault="005B168F" w:rsidP="00F24EDE">
      <w:pPr>
        <w:rPr>
          <w:u w:val="single"/>
        </w:rPr>
      </w:pPr>
    </w:p>
    <w:p w14:paraId="6443A371" w14:textId="11E206A3" w:rsidR="005B168F" w:rsidRDefault="005B168F" w:rsidP="00F24EDE">
      <w:pPr>
        <w:rPr>
          <w:u w:val="single"/>
        </w:rPr>
      </w:pPr>
    </w:p>
    <w:p w14:paraId="272553DD" w14:textId="5E0F050C" w:rsidR="005B168F" w:rsidRDefault="005B168F" w:rsidP="00F24EDE">
      <w:pPr>
        <w:rPr>
          <w:u w:val="single"/>
        </w:rPr>
      </w:pPr>
    </w:p>
    <w:p w14:paraId="01418D4E" w14:textId="4AD6AB0C" w:rsidR="005B168F" w:rsidRDefault="005B168F" w:rsidP="00F24EDE">
      <w:pPr>
        <w:rPr>
          <w:u w:val="single"/>
        </w:rPr>
      </w:pPr>
    </w:p>
    <w:p w14:paraId="286CD0AA" w14:textId="718DDEE0" w:rsidR="005B168F" w:rsidRDefault="005B168F" w:rsidP="00F24EDE">
      <w:pPr>
        <w:rPr>
          <w:u w:val="single"/>
        </w:rPr>
      </w:pPr>
    </w:p>
    <w:p w14:paraId="6AAC1E66" w14:textId="681725F7" w:rsidR="005B168F" w:rsidRDefault="005B168F" w:rsidP="00F24EDE">
      <w:pPr>
        <w:rPr>
          <w:u w:val="single"/>
        </w:rPr>
      </w:pPr>
    </w:p>
    <w:p w14:paraId="5B1858AF" w14:textId="500F1740" w:rsidR="005B168F" w:rsidRDefault="005B168F" w:rsidP="00F24EDE">
      <w:pPr>
        <w:rPr>
          <w:u w:val="single"/>
        </w:rPr>
      </w:pPr>
    </w:p>
    <w:p w14:paraId="6DFBDEBE" w14:textId="729D1FD3" w:rsidR="005B168F" w:rsidRDefault="005B168F" w:rsidP="00F24EDE">
      <w:pPr>
        <w:rPr>
          <w:u w:val="single"/>
        </w:rPr>
      </w:pPr>
    </w:p>
    <w:p w14:paraId="10DAC4C9" w14:textId="33BC127C" w:rsidR="005B168F" w:rsidRDefault="005B168F" w:rsidP="00F24EDE">
      <w:pPr>
        <w:rPr>
          <w:u w:val="single"/>
        </w:rPr>
      </w:pPr>
    </w:p>
    <w:p w14:paraId="511DF31E" w14:textId="05049819" w:rsidR="005B168F" w:rsidRDefault="005B168F" w:rsidP="00F24EDE">
      <w:pPr>
        <w:rPr>
          <w:u w:val="single"/>
        </w:rPr>
      </w:pPr>
    </w:p>
    <w:p w14:paraId="1C4BB487" w14:textId="1F59506C" w:rsidR="005B168F" w:rsidRDefault="005B168F" w:rsidP="00F24EDE">
      <w:pPr>
        <w:rPr>
          <w:u w:val="single"/>
        </w:rPr>
      </w:pPr>
    </w:p>
    <w:p w14:paraId="406F0D9C" w14:textId="7F69F35C" w:rsidR="005B168F" w:rsidRDefault="005B168F" w:rsidP="00F24EDE">
      <w:pPr>
        <w:rPr>
          <w:u w:val="single"/>
        </w:rPr>
      </w:pPr>
    </w:p>
    <w:p w14:paraId="1EA9FA86" w14:textId="79FCA1F2" w:rsidR="005B168F" w:rsidRDefault="005B168F" w:rsidP="00F24EDE">
      <w:pPr>
        <w:rPr>
          <w:u w:val="single"/>
        </w:rPr>
      </w:pPr>
    </w:p>
    <w:p w14:paraId="6BDDB4C0" w14:textId="336C230F" w:rsidR="005B168F" w:rsidRDefault="005B168F" w:rsidP="00F24EDE">
      <w:pPr>
        <w:rPr>
          <w:u w:val="single"/>
        </w:rPr>
      </w:pPr>
    </w:p>
    <w:p w14:paraId="5689D349" w14:textId="007B7363" w:rsidR="005B168F" w:rsidRDefault="005B168F" w:rsidP="00F24EDE">
      <w:pPr>
        <w:rPr>
          <w:u w:val="single"/>
        </w:rPr>
      </w:pPr>
    </w:p>
    <w:p w14:paraId="1B06449B" w14:textId="5A82A528" w:rsidR="005B168F" w:rsidRDefault="005B168F" w:rsidP="00F24EDE">
      <w:pPr>
        <w:rPr>
          <w:u w:val="single"/>
        </w:rPr>
      </w:pPr>
    </w:p>
    <w:p w14:paraId="6106D35F" w14:textId="5DE7D1F4" w:rsidR="005B168F" w:rsidRDefault="005B168F" w:rsidP="00F24EDE">
      <w:pPr>
        <w:rPr>
          <w:u w:val="single"/>
        </w:rPr>
      </w:pPr>
    </w:p>
    <w:p w14:paraId="216E73CE" w14:textId="255D6A79" w:rsidR="005B168F" w:rsidRDefault="005B168F" w:rsidP="00F24EDE">
      <w:pPr>
        <w:rPr>
          <w:u w:val="single"/>
        </w:rPr>
      </w:pPr>
    </w:p>
    <w:p w14:paraId="0BCA661F" w14:textId="6EBC75A5" w:rsidR="005B168F" w:rsidRDefault="005B168F" w:rsidP="00F24EDE">
      <w:pPr>
        <w:rPr>
          <w:u w:val="single"/>
        </w:rPr>
      </w:pPr>
    </w:p>
    <w:p w14:paraId="4EFA3898" w14:textId="705A1095" w:rsidR="005B168F" w:rsidRDefault="005B168F" w:rsidP="00F24EDE">
      <w:pPr>
        <w:rPr>
          <w:u w:val="single"/>
        </w:rPr>
      </w:pPr>
    </w:p>
    <w:p w14:paraId="4A3B1D83" w14:textId="58E80E51" w:rsidR="005B168F" w:rsidRDefault="005B168F" w:rsidP="00F24EDE">
      <w:pPr>
        <w:rPr>
          <w:u w:val="single"/>
        </w:rPr>
      </w:pPr>
    </w:p>
    <w:p w14:paraId="597A308F" w14:textId="3FA5D6CF" w:rsidR="005B168F" w:rsidRDefault="005B168F" w:rsidP="00F24EDE">
      <w:pPr>
        <w:rPr>
          <w:u w:val="single"/>
        </w:rPr>
      </w:pPr>
    </w:p>
    <w:p w14:paraId="582E9C83" w14:textId="0F373B37" w:rsidR="005B168F" w:rsidRDefault="005B168F" w:rsidP="00F24EDE">
      <w:pPr>
        <w:rPr>
          <w:u w:val="single"/>
        </w:rPr>
      </w:pPr>
    </w:p>
    <w:p w14:paraId="54E7567D" w14:textId="49EDEB60" w:rsidR="005B168F" w:rsidRDefault="005B168F" w:rsidP="00F24EDE">
      <w:pPr>
        <w:rPr>
          <w:u w:val="single"/>
        </w:rPr>
      </w:pPr>
    </w:p>
    <w:p w14:paraId="476BA647" w14:textId="07D6DAEC" w:rsidR="005B168F" w:rsidRDefault="005B168F" w:rsidP="00F24EDE">
      <w:pPr>
        <w:rPr>
          <w:u w:val="single"/>
        </w:rPr>
      </w:pPr>
    </w:p>
    <w:p w14:paraId="58993D24" w14:textId="09CB6AC5" w:rsidR="005B168F" w:rsidRDefault="005B168F" w:rsidP="00F24EDE">
      <w:pPr>
        <w:rPr>
          <w:u w:val="single"/>
        </w:rPr>
      </w:pPr>
    </w:p>
    <w:p w14:paraId="5BCBAF21" w14:textId="300A5B3B" w:rsidR="005B168F" w:rsidRDefault="005B168F" w:rsidP="00F24EDE">
      <w:pPr>
        <w:rPr>
          <w:u w:val="single"/>
        </w:rPr>
      </w:pPr>
    </w:p>
    <w:p w14:paraId="185AC2E6" w14:textId="6CF3AA93" w:rsidR="005B168F" w:rsidRDefault="005B168F" w:rsidP="00F24EDE">
      <w:pPr>
        <w:rPr>
          <w:u w:val="single"/>
        </w:rPr>
      </w:pPr>
    </w:p>
    <w:p w14:paraId="5AE3AC02" w14:textId="6B4AA410" w:rsidR="005B168F" w:rsidRDefault="005B168F" w:rsidP="00F24EDE">
      <w:pPr>
        <w:rPr>
          <w:u w:val="single"/>
        </w:rPr>
      </w:pPr>
    </w:p>
    <w:p w14:paraId="2984E3C3" w14:textId="6A2283AF" w:rsidR="005B168F" w:rsidRDefault="005B168F" w:rsidP="00F24EDE">
      <w:pPr>
        <w:rPr>
          <w:u w:val="single"/>
        </w:rPr>
      </w:pPr>
    </w:p>
    <w:p w14:paraId="4922B43B" w14:textId="5369053D" w:rsidR="005B168F" w:rsidRDefault="005B168F" w:rsidP="00F24EDE">
      <w:pPr>
        <w:rPr>
          <w:u w:val="single"/>
        </w:rPr>
      </w:pPr>
    </w:p>
    <w:p w14:paraId="7EFACBC6" w14:textId="76686A3B" w:rsidR="005B168F" w:rsidRDefault="005B168F" w:rsidP="00F24EDE">
      <w:pPr>
        <w:rPr>
          <w:u w:val="single"/>
        </w:rPr>
      </w:pPr>
    </w:p>
    <w:p w14:paraId="1EC04AA7" w14:textId="51FCADD3" w:rsidR="005B168F" w:rsidRDefault="005B168F" w:rsidP="00F24EDE">
      <w:pPr>
        <w:rPr>
          <w:u w:val="single"/>
        </w:rPr>
      </w:pPr>
    </w:p>
    <w:p w14:paraId="65A56A97" w14:textId="15F71520" w:rsidR="005B168F" w:rsidRDefault="005B168F" w:rsidP="00F24EDE">
      <w:pPr>
        <w:rPr>
          <w:u w:val="single"/>
        </w:rPr>
      </w:pPr>
    </w:p>
    <w:p w14:paraId="5DC936FD" w14:textId="77777777" w:rsidR="005B168F" w:rsidRPr="009E1B18" w:rsidRDefault="005B168F" w:rsidP="005B168F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B4F5D2F" w14:textId="77777777" w:rsidR="005B168F" w:rsidRDefault="005B168F" w:rsidP="005B168F">
      <w:r>
        <w:rPr>
          <w:b/>
        </w:rPr>
        <w:t xml:space="preserve">Focus on One Word Worksheet: </w:t>
      </w:r>
      <w:r>
        <w:rPr>
          <w:b/>
          <w:i/>
        </w:rPr>
        <w:t>Auxiliary</w:t>
      </w:r>
      <w:r>
        <w:rPr>
          <w:b/>
        </w:rPr>
        <w:t xml:space="preserve"> 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EB67C4F" w14:textId="77777777" w:rsidR="005B168F" w:rsidRDefault="005B168F" w:rsidP="005B168F"/>
    <w:p w14:paraId="39CBD14B" w14:textId="77777777" w:rsidR="005B168F" w:rsidRPr="007A7970" w:rsidRDefault="005B168F" w:rsidP="005B168F">
      <w:pPr>
        <w:pStyle w:val="ListParagraph"/>
        <w:numPr>
          <w:ilvl w:val="0"/>
          <w:numId w:val="2"/>
        </w:numPr>
        <w:rPr>
          <w:b/>
        </w:rPr>
      </w:pPr>
      <w:r>
        <w:t xml:space="preserve">Because **** uses *** phone a lot during the day, *** bought an </w:t>
      </w:r>
      <w:r w:rsidRPr="00A70A2B">
        <w:rPr>
          <w:i/>
        </w:rPr>
        <w:t>auxiliary</w:t>
      </w:r>
      <w:r>
        <w:t xml:space="preserve"> battery to keep it charged.</w:t>
      </w:r>
    </w:p>
    <w:p w14:paraId="5B2907FB" w14:textId="77777777" w:rsidR="005B168F" w:rsidRPr="007A7970" w:rsidRDefault="005B168F" w:rsidP="005B168F">
      <w:pPr>
        <w:pStyle w:val="ListParagraph"/>
        <w:numPr>
          <w:ilvl w:val="0"/>
          <w:numId w:val="2"/>
        </w:numPr>
        <w:rPr>
          <w:b/>
        </w:rPr>
      </w:pPr>
      <w:r>
        <w:t xml:space="preserve">*** drove a long distance without encountering a gas station, but *** fortunately had an </w:t>
      </w:r>
      <w:r w:rsidRPr="00A70A2B">
        <w:rPr>
          <w:i/>
        </w:rPr>
        <w:t>auxiliary</w:t>
      </w:r>
      <w:r>
        <w:t xml:space="preserve"> gas tank *** could switch to.</w:t>
      </w:r>
    </w:p>
    <w:p w14:paraId="50240AF0" w14:textId="77777777" w:rsidR="005B168F" w:rsidRPr="007A7970" w:rsidRDefault="005B168F" w:rsidP="005B168F">
      <w:pPr>
        <w:pStyle w:val="ListParagraph"/>
        <w:numPr>
          <w:ilvl w:val="0"/>
          <w:numId w:val="2"/>
        </w:numPr>
        <w:rPr>
          <w:b/>
        </w:rPr>
      </w:pPr>
      <w:r>
        <w:t xml:space="preserve">*** bought an Amazon Fire Stick for *** TV to use as a kind of </w:t>
      </w:r>
      <w:r w:rsidRPr="00A70A2B">
        <w:rPr>
          <w:i/>
        </w:rPr>
        <w:t>auxiliary</w:t>
      </w:r>
      <w:r>
        <w:t xml:space="preserve"> cable box.</w:t>
      </w:r>
    </w:p>
    <w:p w14:paraId="11C48277" w14:textId="77777777" w:rsidR="005B168F" w:rsidRPr="00A70A2B" w:rsidRDefault="005B168F" w:rsidP="005B168F">
      <w:pPr>
        <w:pStyle w:val="ListParagraph"/>
        <w:numPr>
          <w:ilvl w:val="0"/>
          <w:numId w:val="2"/>
        </w:numPr>
        <w:rPr>
          <w:b/>
        </w:rPr>
      </w:pPr>
      <w:r>
        <w:t xml:space="preserve">*** keeps a couple of </w:t>
      </w:r>
      <w:r w:rsidRPr="00A70A2B">
        <w:rPr>
          <w:i/>
        </w:rPr>
        <w:t>auxiliary</w:t>
      </w:r>
      <w:r>
        <w:t xml:space="preserve"> pens in *** book bag in case *** loses one.</w:t>
      </w:r>
    </w:p>
    <w:p w14:paraId="3ACDCA93" w14:textId="77777777" w:rsidR="005B168F" w:rsidRPr="007A7970" w:rsidRDefault="005B168F" w:rsidP="005B168F">
      <w:pPr>
        <w:pStyle w:val="ListParagraph"/>
        <w:numPr>
          <w:ilvl w:val="0"/>
          <w:numId w:val="2"/>
        </w:numPr>
        <w:rPr>
          <w:b/>
        </w:rPr>
      </w:pPr>
      <w:r w:rsidRPr="00A70A2B">
        <w:rPr>
          <w:i/>
        </w:rPr>
        <w:t>Auxiliary</w:t>
      </w:r>
      <w:r>
        <w:t xml:space="preserve"> police officers often join the regular force during special events like parades.</w:t>
      </w:r>
    </w:p>
    <w:p w14:paraId="03E13DDA" w14:textId="77777777" w:rsidR="005B168F" w:rsidRDefault="005B168F" w:rsidP="005B168F"/>
    <w:p w14:paraId="730E7C81" w14:textId="77777777" w:rsidR="005B168F" w:rsidRPr="006B45BA" w:rsidRDefault="005B168F" w:rsidP="005B168F"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 xml:space="preserve">adjective </w:t>
      </w:r>
      <w:r>
        <w:rPr>
          <w:b/>
          <w:i/>
          <w:u w:val="single"/>
        </w:rPr>
        <w:t>auxiliary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2F2202D" w14:textId="77777777" w:rsidR="005B168F" w:rsidRPr="006B45BA" w:rsidRDefault="005B168F" w:rsidP="00F24EDE">
      <w:bookmarkStart w:id="54" w:name="_GoBack"/>
      <w:bookmarkEnd w:id="54"/>
    </w:p>
    <w:sectPr w:rsidR="005B168F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411558"/>
    <w:multiLevelType w:val="hybridMultilevel"/>
    <w:tmpl w:val="C25828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CC3A4E"/>
    <w:multiLevelType w:val="hybridMultilevel"/>
    <w:tmpl w:val="023406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5E4"/>
    <w:rsid w:val="001539C9"/>
    <w:rsid w:val="00172553"/>
    <w:rsid w:val="001B1102"/>
    <w:rsid w:val="001F20BF"/>
    <w:rsid w:val="002C2733"/>
    <w:rsid w:val="00335A5C"/>
    <w:rsid w:val="00410E3E"/>
    <w:rsid w:val="005A5A20"/>
    <w:rsid w:val="005B168F"/>
    <w:rsid w:val="006B45BA"/>
    <w:rsid w:val="00C32881"/>
    <w:rsid w:val="00CA4835"/>
    <w:rsid w:val="00D761E7"/>
    <w:rsid w:val="00E11225"/>
    <w:rsid w:val="00E165E4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4CC89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61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14</TotalTime>
  <Pages>2</Pages>
  <Words>292</Words>
  <Characters>1670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2017-10-24T13:06:00Z</dcterms:created>
  <dcterms:modified xsi:type="dcterms:W3CDTF">2020-01-10T15:39:00Z</dcterms:modified>
</cp:coreProperties>
</file>