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4E9C" w:rsidRDefault="007E4E9C" w:rsidP="007E4E9C">
      <w:pPr>
        <w:jc w:val="center"/>
      </w:pPr>
      <w:r w:rsidRPr="001222EB">
        <w:rPr>
          <w:b/>
          <w:bCs/>
        </w:rPr>
        <w:t>Excerpted from:</w:t>
      </w:r>
      <w:r>
        <w:t xml:space="preserve"> Atwell, Nancie. </w:t>
      </w:r>
      <w:r w:rsidRPr="001222EB">
        <w:rPr>
          <w:i/>
          <w:iCs/>
        </w:rPr>
        <w:t>The Reading Zone: How to Help Kids Become Skilled, Passionate, Habitual, Critical Readers.</w:t>
      </w:r>
      <w:r>
        <w:t xml:space="preserve"> New York: Scholastic, 2007</w:t>
      </w:r>
      <w:r>
        <w:t>.</w:t>
      </w:r>
    </w:p>
    <w:p w:rsidR="00B577EA" w:rsidRDefault="00E0340E"/>
    <w:p w:rsidR="007E4E9C" w:rsidRDefault="007E4E9C" w:rsidP="007E4E9C">
      <w:pPr>
        <w:rPr>
          <w:rFonts w:ascii="Times New Roman Bold"/>
          <w:b/>
          <w:bCs/>
        </w:rPr>
      </w:pPr>
      <w:r w:rsidRPr="007E4E9C">
        <w:rPr>
          <w:rFonts w:ascii="Times New Roman Bold"/>
          <w:b/>
          <w:bCs/>
        </w:rPr>
        <w:t>Some Questions to Ask when Roaming among Readers</w:t>
      </w:r>
    </w:p>
    <w:p w:rsidR="007E4E9C" w:rsidRDefault="007E4E9C" w:rsidP="007E4E9C">
      <w:pPr>
        <w:rPr>
          <w:rFonts w:ascii="Times New Roman Bold"/>
          <w:b/>
          <w:bCs/>
        </w:rPr>
      </w:pPr>
    </w:p>
    <w:p w:rsidR="007E4E9C" w:rsidRDefault="007E4E9C" w:rsidP="007E4E9C">
      <w:pPr>
        <w:rPr>
          <w:rFonts w:ascii="Times New Roman Bold"/>
          <w:b/>
          <w:bCs/>
          <w:i/>
          <w:iCs/>
        </w:rPr>
      </w:pPr>
      <w:r w:rsidRPr="007E4E9C">
        <w:rPr>
          <w:rFonts w:ascii="Times New Roman Bold"/>
          <w:b/>
          <w:bCs/>
          <w:i/>
          <w:iCs/>
        </w:rPr>
        <w:t>Always</w:t>
      </w:r>
      <w:r w:rsidRPr="00E0340E">
        <w:rPr>
          <w:rFonts w:ascii="Times New Roman Bold"/>
          <w:b/>
          <w:bCs/>
        </w:rPr>
        <w:t>:</w:t>
      </w:r>
    </w:p>
    <w:p w:rsidR="007E4E9C" w:rsidRPr="007E4E9C" w:rsidRDefault="007E4E9C" w:rsidP="007E4E9C">
      <w:pPr>
        <w:pStyle w:val="ListParagraph"/>
        <w:numPr>
          <w:ilvl w:val="0"/>
          <w:numId w:val="4"/>
        </w:numPr>
        <w:rPr>
          <w:rFonts w:ascii="Times New Roman Bold" w:eastAsia="Times New Roman Bold" w:hAnsi="Times New Roman Bold" w:cs="Times New Roman Bold"/>
        </w:rPr>
      </w:pPr>
      <w:r>
        <w:t>What page are you on?</w:t>
      </w:r>
    </w:p>
    <w:p w:rsidR="007E4E9C" w:rsidRPr="007E4E9C" w:rsidRDefault="007E4E9C" w:rsidP="007E4E9C">
      <w:pPr>
        <w:pStyle w:val="ListParagraph"/>
      </w:pPr>
    </w:p>
    <w:p w:rsidR="007E4E9C" w:rsidRDefault="007E4E9C" w:rsidP="007E4E9C">
      <w:pPr>
        <w:rPr>
          <w:rFonts w:ascii="Times New Roman Bold"/>
          <w:b/>
          <w:bCs/>
          <w:i/>
          <w:iCs/>
        </w:rPr>
      </w:pPr>
      <w:r w:rsidRPr="007E4E9C">
        <w:rPr>
          <w:rFonts w:ascii="Times New Roman Bold"/>
          <w:b/>
          <w:bCs/>
          <w:i/>
          <w:iCs/>
        </w:rPr>
        <w:t>Mostly</w:t>
      </w:r>
      <w:r w:rsidRPr="00E0340E">
        <w:rPr>
          <w:rFonts w:ascii="Times New Roman Bold"/>
          <w:b/>
          <w:bCs/>
        </w:rPr>
        <w:t>:</w:t>
      </w:r>
      <w:r w:rsidRPr="007E4E9C">
        <w:rPr>
          <w:rFonts w:ascii="Times New Roman Bold"/>
          <w:b/>
          <w:bCs/>
          <w:i/>
          <w:iCs/>
        </w:rPr>
        <w:t xml:space="preserve"> </w:t>
      </w:r>
    </w:p>
    <w:p w:rsidR="007E4E9C" w:rsidRDefault="007E4E9C" w:rsidP="007E4E9C">
      <w:pPr>
        <w:pStyle w:val="ListParagraph"/>
        <w:numPr>
          <w:ilvl w:val="0"/>
          <w:numId w:val="4"/>
        </w:numPr>
      </w:pPr>
      <w:r>
        <w:t>What do you think so far?</w:t>
      </w:r>
    </w:p>
    <w:p w:rsidR="007E4E9C" w:rsidRDefault="007E4E9C" w:rsidP="007E4E9C">
      <w:pPr>
        <w:pStyle w:val="ListParagraph"/>
        <w:numPr>
          <w:ilvl w:val="0"/>
          <w:numId w:val="4"/>
        </w:numPr>
      </w:pPr>
      <w:r>
        <w:t>How is it?</w:t>
      </w:r>
    </w:p>
    <w:p w:rsidR="007E4E9C" w:rsidRDefault="007E4E9C" w:rsidP="007E4E9C">
      <w:pPr>
        <w:pStyle w:val="ListParagraph"/>
        <w:numPr>
          <w:ilvl w:val="0"/>
          <w:numId w:val="4"/>
        </w:numPr>
      </w:pPr>
      <w:r>
        <w:t>What</w:t>
      </w:r>
      <w:r w:rsidRPr="007E4E9C">
        <w:rPr>
          <w:rFonts w:ascii="Arial Unicode MS"/>
        </w:rPr>
        <w:t>’</w:t>
      </w:r>
      <w:r>
        <w:t>s happening now?</w:t>
      </w:r>
    </w:p>
    <w:p w:rsidR="007E4E9C" w:rsidRPr="007E4E9C" w:rsidRDefault="007E4E9C" w:rsidP="007E4E9C">
      <w:pPr>
        <w:rPr>
          <w:rFonts w:ascii="Times New Roman Bold"/>
          <w:b/>
          <w:bCs/>
          <w:i/>
          <w:iCs/>
        </w:rPr>
      </w:pPr>
    </w:p>
    <w:p w:rsidR="007E4E9C" w:rsidRDefault="007E4E9C" w:rsidP="007E4E9C">
      <w:pPr>
        <w:rPr>
          <w:rFonts w:ascii="Times New Roman Bold"/>
          <w:b/>
          <w:bCs/>
          <w:i/>
          <w:iCs/>
        </w:rPr>
      </w:pPr>
      <w:r w:rsidRPr="007E4E9C">
        <w:rPr>
          <w:rFonts w:ascii="Times New Roman Bold"/>
          <w:b/>
          <w:bCs/>
          <w:i/>
          <w:iCs/>
        </w:rPr>
        <w:t>And Also:</w:t>
      </w:r>
    </w:p>
    <w:p w:rsidR="007E4E9C" w:rsidRDefault="007E4E9C" w:rsidP="007E4E9C">
      <w:pPr>
        <w:pStyle w:val="ListParagraph"/>
        <w:numPr>
          <w:ilvl w:val="0"/>
          <w:numId w:val="4"/>
        </w:numPr>
      </w:pPr>
      <w:r>
        <w:t>Any surprises so far?</w:t>
      </w:r>
    </w:p>
    <w:p w:rsidR="007E4E9C" w:rsidRPr="00E0340E" w:rsidRDefault="007E4E9C" w:rsidP="00E0340E">
      <w:pPr>
        <w:pStyle w:val="ListParagraph"/>
        <w:numPr>
          <w:ilvl w:val="0"/>
          <w:numId w:val="4"/>
        </w:numPr>
      </w:pPr>
      <w:r>
        <w:t>How did you feel when you got to the part about __________?</w:t>
      </w:r>
    </w:p>
    <w:p w:rsidR="007E4E9C" w:rsidRPr="007E4E9C" w:rsidRDefault="007E4E9C" w:rsidP="007E4E9C">
      <w:pPr>
        <w:rPr>
          <w:rFonts w:ascii="Times New Roman Bold"/>
          <w:b/>
          <w:bCs/>
          <w:i/>
          <w:iCs/>
        </w:rPr>
      </w:pPr>
    </w:p>
    <w:p w:rsidR="007E4E9C" w:rsidRDefault="007E4E9C" w:rsidP="007E4E9C">
      <w:pPr>
        <w:rPr>
          <w:rFonts w:ascii="Times New Roman Bold"/>
          <w:b/>
          <w:bCs/>
          <w:i/>
          <w:iCs/>
        </w:rPr>
      </w:pPr>
      <w:r w:rsidRPr="007E4E9C">
        <w:rPr>
          <w:rFonts w:ascii="Times New Roman Bold"/>
          <w:b/>
          <w:bCs/>
          <w:i/>
          <w:iCs/>
        </w:rPr>
        <w:t>Main Character Queries</w:t>
      </w:r>
      <w:r w:rsidRPr="00E0340E">
        <w:rPr>
          <w:rFonts w:ascii="Times New Roman Bold"/>
          <w:b/>
          <w:bCs/>
        </w:rPr>
        <w:t>: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Who</w:t>
      </w:r>
      <w:r w:rsidRPr="00E0340E">
        <w:rPr>
          <w:rFonts w:ascii="Arial Unicode MS"/>
        </w:rPr>
        <w:t>’</w:t>
      </w:r>
      <w:r>
        <w:t>s the main character in this one?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What</w:t>
      </w:r>
      <w:r w:rsidRPr="00E0340E">
        <w:rPr>
          <w:rFonts w:ascii="Arial Unicode MS"/>
        </w:rPr>
        <w:t>’</w:t>
      </w:r>
      <w:r>
        <w:t>s the main character like?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What</w:t>
      </w:r>
      <w:r w:rsidRPr="00E0340E">
        <w:rPr>
          <w:rFonts w:ascii="Arial Unicode MS"/>
        </w:rPr>
        <w:t>’</w:t>
      </w:r>
      <w:r>
        <w:t>s his problem, or hers?</w:t>
      </w:r>
    </w:p>
    <w:p w:rsidR="00E0340E" w:rsidRPr="00E0340E" w:rsidRDefault="00E0340E" w:rsidP="00E0340E">
      <w:pPr>
        <w:pStyle w:val="ListParagraph"/>
        <w:numPr>
          <w:ilvl w:val="0"/>
          <w:numId w:val="4"/>
        </w:numPr>
      </w:pPr>
      <w:r>
        <w:t>How</w:t>
      </w:r>
      <w:r w:rsidRPr="00E0340E">
        <w:rPr>
          <w:rFonts w:ascii="Arial Unicode MS"/>
        </w:rPr>
        <w:t>’</w:t>
      </w:r>
      <w:r>
        <w:t>s the character development in general? Are you convinced?</w:t>
      </w:r>
    </w:p>
    <w:p w:rsidR="007E4E9C" w:rsidRPr="007E4E9C" w:rsidRDefault="007E4E9C" w:rsidP="007E4E9C">
      <w:pPr>
        <w:rPr>
          <w:rFonts w:ascii="Times New Roman Bold"/>
          <w:b/>
          <w:bCs/>
          <w:i/>
          <w:iCs/>
        </w:rPr>
      </w:pPr>
    </w:p>
    <w:p w:rsidR="007E4E9C" w:rsidRDefault="007E4E9C" w:rsidP="007E4E9C">
      <w:pPr>
        <w:rPr>
          <w:rFonts w:ascii="Times New Roman Bold"/>
          <w:b/>
          <w:bCs/>
          <w:i/>
          <w:iCs/>
        </w:rPr>
      </w:pPr>
      <w:r w:rsidRPr="007E4E9C">
        <w:rPr>
          <w:rFonts w:ascii="Times New Roman Bold"/>
          <w:b/>
          <w:bCs/>
          <w:i/>
          <w:iCs/>
        </w:rPr>
        <w:t>Author Queries</w:t>
      </w:r>
      <w:r w:rsidRPr="00E0340E">
        <w:rPr>
          <w:rFonts w:ascii="Times New Roman Bold"/>
          <w:b/>
          <w:bCs/>
        </w:rPr>
        <w:t>: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 xml:space="preserve">Who wrote this one? 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 xml:space="preserve">What do you think of the writing so far? 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 xml:space="preserve">Do you know anything about the author? 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Any theories about why he or she might have written this?</w:t>
      </w:r>
    </w:p>
    <w:p w:rsidR="00E0340E" w:rsidRPr="00E0340E" w:rsidRDefault="00E0340E" w:rsidP="00E0340E">
      <w:pPr>
        <w:pStyle w:val="ListParagraph"/>
        <w:numPr>
          <w:ilvl w:val="0"/>
          <w:numId w:val="4"/>
        </w:numPr>
      </w:pPr>
      <w:r>
        <w:t>How is it, so far, compared to his or her other books?</w:t>
      </w:r>
    </w:p>
    <w:p w:rsidR="007E4E9C" w:rsidRPr="007E4E9C" w:rsidRDefault="007E4E9C" w:rsidP="007E4E9C">
      <w:pPr>
        <w:rPr>
          <w:rFonts w:ascii="Times New Roman Bold"/>
          <w:b/>
          <w:bCs/>
          <w:i/>
          <w:iCs/>
        </w:rPr>
      </w:pPr>
    </w:p>
    <w:p w:rsidR="007E4E9C" w:rsidRDefault="007E4E9C" w:rsidP="007E4E9C">
      <w:pPr>
        <w:rPr>
          <w:rFonts w:ascii="Times New Roman Bold"/>
          <w:b/>
          <w:bCs/>
          <w:i/>
          <w:iCs/>
        </w:rPr>
      </w:pPr>
      <w:r w:rsidRPr="007E4E9C">
        <w:rPr>
          <w:rFonts w:ascii="Times New Roman Bold"/>
          <w:b/>
          <w:bCs/>
          <w:i/>
          <w:iCs/>
        </w:rPr>
        <w:t>Critical Queries</w:t>
      </w:r>
      <w:r w:rsidRPr="00E0340E">
        <w:rPr>
          <w:rFonts w:ascii="Times New Roman Bold"/>
          <w:b/>
          <w:bCs/>
        </w:rPr>
        <w:t>:</w:t>
      </w:r>
      <w:r w:rsidRPr="007E4E9C">
        <w:rPr>
          <w:rFonts w:ascii="Times New Roman Bold"/>
          <w:b/>
          <w:bCs/>
          <w:i/>
          <w:iCs/>
        </w:rPr>
        <w:t xml:space="preserve"> 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What genre is this one?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How is it, so far, compared with other books about ______?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Is it plausible?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How</w:t>
      </w:r>
      <w:r w:rsidRPr="00E0340E">
        <w:rPr>
          <w:rFonts w:ascii="Arial Unicode MS"/>
        </w:rPr>
        <w:t>’</w:t>
      </w:r>
      <w:r>
        <w:t>s the pace?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What</w:t>
      </w:r>
      <w:r w:rsidRPr="00E0340E">
        <w:rPr>
          <w:rFonts w:ascii="Arial Unicode MS"/>
        </w:rPr>
        <w:t>’</w:t>
      </w:r>
      <w:r>
        <w:t>s the narrative voice? How</w:t>
      </w:r>
      <w:r w:rsidRPr="00E0340E">
        <w:rPr>
          <w:rFonts w:ascii="Arial Unicode MS"/>
        </w:rPr>
        <w:t>’</w:t>
      </w:r>
      <w:r>
        <w:t>s that working for you?</w:t>
      </w:r>
    </w:p>
    <w:p w:rsidR="00E0340E" w:rsidRPr="00E0340E" w:rsidRDefault="00E0340E" w:rsidP="00E0340E">
      <w:pPr>
        <w:pStyle w:val="ListParagraph"/>
        <w:numPr>
          <w:ilvl w:val="0"/>
          <w:numId w:val="4"/>
        </w:numPr>
      </w:pPr>
      <w:r>
        <w:t>What do you think of the dialogue/format/length of chapters/flashbacks/inclusion of poems/diction choices/author</w:t>
      </w:r>
      <w:r w:rsidRPr="00E0340E">
        <w:rPr>
          <w:rFonts w:ascii="Arial Unicode MS"/>
        </w:rPr>
        <w:t>’</w:t>
      </w:r>
      <w:r>
        <w:t>s experiments with _____, and so on (depending on the book)?</w:t>
      </w:r>
    </w:p>
    <w:p w:rsidR="007E4E9C" w:rsidRPr="007E4E9C" w:rsidRDefault="007E4E9C" w:rsidP="007E4E9C">
      <w:pPr>
        <w:rPr>
          <w:rFonts w:ascii="Times New Roman Bold"/>
          <w:b/>
          <w:bCs/>
          <w:i/>
          <w:iCs/>
        </w:rPr>
      </w:pPr>
    </w:p>
    <w:p w:rsidR="007E4E9C" w:rsidRDefault="007E4E9C" w:rsidP="007E4E9C">
      <w:pPr>
        <w:rPr>
          <w:rFonts w:ascii="Times New Roman Bold"/>
          <w:b/>
          <w:bCs/>
          <w:i/>
          <w:iCs/>
        </w:rPr>
      </w:pPr>
      <w:r w:rsidRPr="007E4E9C">
        <w:rPr>
          <w:rFonts w:ascii="Times New Roman Bold"/>
          <w:b/>
          <w:bCs/>
          <w:i/>
          <w:iCs/>
        </w:rPr>
        <w:t>When It</w:t>
      </w:r>
      <w:r w:rsidRPr="007E4E9C">
        <w:rPr>
          <w:rFonts w:ascii="Times New Roman Bold"/>
          <w:b/>
          <w:bCs/>
          <w:i/>
          <w:iCs/>
        </w:rPr>
        <w:t>’</w:t>
      </w:r>
      <w:r w:rsidRPr="007E4E9C">
        <w:rPr>
          <w:rFonts w:ascii="Times New Roman Bold"/>
          <w:b/>
          <w:bCs/>
          <w:i/>
          <w:iCs/>
        </w:rPr>
        <w:t>s A Page Turner:</w:t>
      </w:r>
    </w:p>
    <w:p w:rsidR="00E0340E" w:rsidRPr="00E0340E" w:rsidRDefault="00E0340E" w:rsidP="00E0340E">
      <w:pPr>
        <w:pStyle w:val="ListParagraph"/>
        <w:numPr>
          <w:ilvl w:val="0"/>
          <w:numId w:val="4"/>
        </w:numPr>
      </w:pPr>
      <w:r>
        <w:t>What</w:t>
      </w:r>
      <w:r w:rsidRPr="00E0340E">
        <w:rPr>
          <w:rFonts w:ascii="Arial Unicode MS"/>
        </w:rPr>
        <w:t>’</w:t>
      </w:r>
      <w:r>
        <w:t>s making this a page-turner for you, vs. a literary novel? What are you noticing? For example, is it formulaic</w:t>
      </w:r>
      <w:r w:rsidRPr="00E0340E">
        <w:rPr>
          <w:rFonts w:ascii="Arial Unicode MS"/>
        </w:rPr>
        <w:t>—</w:t>
      </w:r>
      <w:r>
        <w:t>easy for you to predict?</w:t>
      </w:r>
    </w:p>
    <w:p w:rsidR="007E4E9C" w:rsidRPr="007E4E9C" w:rsidRDefault="007E4E9C" w:rsidP="007E4E9C">
      <w:pPr>
        <w:rPr>
          <w:rFonts w:ascii="Times New Roman Bold"/>
          <w:b/>
          <w:bCs/>
          <w:i/>
          <w:iCs/>
        </w:rPr>
      </w:pPr>
    </w:p>
    <w:p w:rsidR="007E4E9C" w:rsidRDefault="007E4E9C" w:rsidP="007E4E9C">
      <w:pPr>
        <w:rPr>
          <w:rFonts w:ascii="Times New Roman Bold"/>
          <w:b/>
          <w:bCs/>
          <w:i/>
          <w:iCs/>
        </w:rPr>
      </w:pPr>
      <w:r w:rsidRPr="007E4E9C">
        <w:rPr>
          <w:rFonts w:ascii="Times New Roman Bold"/>
          <w:b/>
          <w:bCs/>
          <w:i/>
          <w:iCs/>
        </w:rPr>
        <w:t>Process Queries: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Why did you decide to read this one?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I can</w:t>
      </w:r>
      <w:r w:rsidRPr="00E0340E">
        <w:rPr>
          <w:rFonts w:ascii="Arial Unicode MS"/>
        </w:rPr>
        <w:t>’</w:t>
      </w:r>
      <w:r>
        <w:t>t believe how much you read last night. Tell me about that.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Why did you decide to reread this one?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Where did you find this book?</w:t>
      </w:r>
    </w:p>
    <w:p w:rsidR="00E0340E" w:rsidRPr="00E0340E" w:rsidRDefault="00E0340E" w:rsidP="00E0340E">
      <w:pPr>
        <w:pStyle w:val="ListParagraph"/>
        <w:rPr>
          <w:rFonts w:ascii="Times New Roman Bold"/>
          <w:b/>
          <w:bCs/>
        </w:rPr>
      </w:pPr>
    </w:p>
    <w:p w:rsidR="007E4E9C" w:rsidRPr="007E4E9C" w:rsidRDefault="007E4E9C" w:rsidP="007E4E9C">
      <w:pPr>
        <w:rPr>
          <w:rFonts w:ascii="Times New Roman Bold"/>
          <w:b/>
          <w:bCs/>
          <w:i/>
          <w:iCs/>
        </w:rPr>
      </w:pPr>
    </w:p>
    <w:p w:rsidR="007E4E9C" w:rsidRDefault="007E4E9C" w:rsidP="007E4E9C">
      <w:pPr>
        <w:rPr>
          <w:rFonts w:ascii="Times New Roman Bold"/>
          <w:b/>
          <w:bCs/>
          <w:i/>
          <w:iCs/>
        </w:rPr>
      </w:pPr>
      <w:r w:rsidRPr="007E4E9C">
        <w:rPr>
          <w:rFonts w:ascii="Times New Roman Bold"/>
          <w:b/>
          <w:bCs/>
          <w:i/>
          <w:iCs/>
        </w:rPr>
        <w:lastRenderedPageBreak/>
        <w:t>When There</w:t>
      </w:r>
      <w:r w:rsidRPr="007E4E9C">
        <w:rPr>
          <w:rFonts w:ascii="Times New Roman Bold"/>
          <w:b/>
          <w:bCs/>
          <w:i/>
          <w:iCs/>
        </w:rPr>
        <w:t>’</w:t>
      </w:r>
      <w:r w:rsidRPr="007E4E9C">
        <w:rPr>
          <w:rFonts w:ascii="Times New Roman Bold"/>
          <w:b/>
          <w:bCs/>
          <w:i/>
          <w:iCs/>
        </w:rPr>
        <w:t>s No Zone: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Is this book taking you into the reading zone?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Why do you think it</w:t>
      </w:r>
      <w:r w:rsidRPr="00E0340E">
        <w:rPr>
          <w:rFonts w:ascii="Arial Unicode MS"/>
        </w:rPr>
        <w:t>’</w:t>
      </w:r>
      <w:r>
        <w:t>s taking you so long to read this?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Can you skim the parts that drag</w:t>
      </w:r>
      <w:r w:rsidRPr="00E0340E">
        <w:rPr>
          <w:rFonts w:ascii="Arial Unicode MS"/>
        </w:rPr>
        <w:t>—</w:t>
      </w:r>
      <w:r>
        <w:t>the descriptions, for example?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Are you confused because it</w:t>
      </w:r>
      <w:r w:rsidRPr="00E0340E">
        <w:rPr>
          <w:rFonts w:ascii="Arial Unicode MS"/>
        </w:rPr>
        <w:t>’</w:t>
      </w:r>
      <w:r>
        <w:t>s hard to understand the language, or because you can</w:t>
      </w:r>
      <w:r w:rsidRPr="00E0340E">
        <w:rPr>
          <w:rFonts w:ascii="Arial Unicode MS"/>
        </w:rPr>
        <w:t>’</w:t>
      </w:r>
      <w:r>
        <w:t>t tell what</w:t>
      </w:r>
      <w:r w:rsidRPr="00E0340E">
        <w:rPr>
          <w:rFonts w:ascii="Arial Unicode MS"/>
        </w:rPr>
        <w:t>’</w:t>
      </w:r>
      <w:r>
        <w:t>s going on?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Are you considering abandoning this book? Because if you</w:t>
      </w:r>
      <w:r w:rsidRPr="00E0340E">
        <w:rPr>
          <w:rFonts w:ascii="Arial Unicode MS"/>
        </w:rPr>
        <w:t>’</w:t>
      </w:r>
      <w:r>
        <w:t>re not hooked by now, that</w:t>
      </w:r>
      <w:r w:rsidRPr="00E0340E">
        <w:rPr>
          <w:rFonts w:ascii="Arial Unicode MS"/>
        </w:rPr>
        <w:t>’</w:t>
      </w:r>
      <w:r>
        <w:t xml:space="preserve">s more than okay. You can always come back to it someday. 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Do you want to skim and find out what happens, or even read just the ending, then move on to a better book?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>What</w:t>
      </w:r>
      <w:r w:rsidRPr="00E0340E">
        <w:rPr>
          <w:rFonts w:ascii="Arial Unicode MS"/>
        </w:rPr>
        <w:t>’</w:t>
      </w:r>
      <w:r>
        <w:t>s on your someday list?</w:t>
      </w:r>
    </w:p>
    <w:p w:rsidR="00E0340E" w:rsidRDefault="00E0340E" w:rsidP="00E0340E">
      <w:pPr>
        <w:pStyle w:val="ListParagraph"/>
        <w:numPr>
          <w:ilvl w:val="0"/>
          <w:numId w:val="4"/>
        </w:numPr>
      </w:pPr>
      <w:r>
        <w:t xml:space="preserve">Do you know what </w:t>
      </w:r>
      <w:proofErr w:type="gramStart"/>
      <w:r>
        <w:t>other</w:t>
      </w:r>
      <w:proofErr w:type="gramEnd"/>
      <w:r>
        <w:t xml:space="preserve"> book I think you might like?</w:t>
      </w:r>
    </w:p>
    <w:p w:rsidR="00E0340E" w:rsidRPr="00E0340E" w:rsidRDefault="00E0340E" w:rsidP="00E0340E">
      <w:pPr>
        <w:pStyle w:val="ListParagraph"/>
        <w:rPr>
          <w:rFonts w:ascii="Times New Roman Bold" w:eastAsia="Arial Unicode MS"/>
          <w:b/>
          <w:bCs/>
        </w:rPr>
      </w:pPr>
      <w:bookmarkStart w:id="0" w:name="_GoBack"/>
      <w:bookmarkEnd w:id="0"/>
    </w:p>
    <w:p w:rsidR="007E4E9C" w:rsidRPr="007E4E9C" w:rsidRDefault="007E4E9C" w:rsidP="007E4E9C">
      <w:pPr>
        <w:pStyle w:val="ListParagraph"/>
        <w:rPr>
          <w:b/>
          <w:bCs/>
        </w:rPr>
      </w:pPr>
    </w:p>
    <w:sectPr w:rsidR="007E4E9C" w:rsidRPr="007E4E9C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 Bold">
    <w:altName w:val="Times New Roman"/>
    <w:panose1 w:val="020B0604020202020204"/>
    <w:charset w:val="00"/>
    <w:family w:val="auto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214176"/>
    <w:multiLevelType w:val="hybridMultilevel"/>
    <w:tmpl w:val="C742DB50"/>
    <w:lvl w:ilvl="0" w:tplc="38C06A76">
      <w:start w:val="1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4F366F"/>
    <w:multiLevelType w:val="hybridMultilevel"/>
    <w:tmpl w:val="ECDEAF74"/>
    <w:lvl w:ilvl="0" w:tplc="FB20BC94">
      <w:start w:val="1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12081"/>
    <w:multiLevelType w:val="hybridMultilevel"/>
    <w:tmpl w:val="5F6AC0F6"/>
    <w:lvl w:ilvl="0" w:tplc="B7084780">
      <w:start w:val="1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D61045"/>
    <w:multiLevelType w:val="hybridMultilevel"/>
    <w:tmpl w:val="4FFA803A"/>
    <w:lvl w:ilvl="0" w:tplc="652CE608">
      <w:start w:val="1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E9C"/>
    <w:rsid w:val="00082020"/>
    <w:rsid w:val="0038015A"/>
    <w:rsid w:val="00410E3E"/>
    <w:rsid w:val="00660C35"/>
    <w:rsid w:val="007E4E9C"/>
    <w:rsid w:val="00852BCF"/>
    <w:rsid w:val="00993C25"/>
    <w:rsid w:val="00A901AC"/>
    <w:rsid w:val="00AC1512"/>
    <w:rsid w:val="00B507D2"/>
    <w:rsid w:val="00C869E6"/>
    <w:rsid w:val="00D87583"/>
    <w:rsid w:val="00E0340E"/>
    <w:rsid w:val="00E16D41"/>
    <w:rsid w:val="00E6319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C91795"/>
  <w15:chartTrackingRefBased/>
  <w15:docId w15:val="{88A59277-FBAE-E24A-A029-E15FC7093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Autospacing="1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7E4E9C"/>
    <w:pPr>
      <w:pBdr>
        <w:top w:val="nil"/>
        <w:left w:val="nil"/>
        <w:bottom w:val="nil"/>
        <w:right w:val="nil"/>
        <w:between w:val="nil"/>
        <w:bar w:val="nil"/>
      </w:pBdr>
      <w:spacing w:beforeAutospacing="0" w:afterAutospacing="0"/>
    </w:pPr>
    <w:rPr>
      <w:rFonts w:eastAsia="Arial Unicode MS" w:hAnsi="Arial Unicode MS" w:cs="Arial Unicode MS"/>
      <w:color w:val="000000"/>
      <w:u w:color="000000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0"/>
      <w:contextualSpacing/>
    </w:pPr>
    <w:rPr>
      <w:rFonts w:eastAsia="Times New Roman" w:hAnsi="Times New Roman" w:cs="Times New Roman"/>
      <w:color w:val="auto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2</Pages>
  <Words>323</Words>
  <Characters>1844</Characters>
  <Application>Microsoft Office Word</Application>
  <DocSecurity>0</DocSecurity>
  <Lines>15</Lines>
  <Paragraphs>4</Paragraphs>
  <ScaleCrop>false</ScaleCrop>
  <Company>Mark's Text Terminal</Company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2020-01-06T12:25:00Z</dcterms:created>
  <dcterms:modified xsi:type="dcterms:W3CDTF">2020-01-06T12:41:00Z</dcterms:modified>
</cp:coreProperties>
</file>