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D31F5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2F655E50" w14:textId="19B8DA4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042582">
        <w:rPr>
          <w:b/>
          <w:i/>
        </w:rPr>
        <w:t xml:space="preserve">Hoodwink </w:t>
      </w:r>
      <w:r w:rsidR="00F24EDE">
        <w:rPr>
          <w:b/>
        </w:rPr>
        <w:t>(</w:t>
      </w:r>
      <w:r w:rsidR="00042582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39B64F5" w14:textId="5B7CF28E" w:rsidR="00042582" w:rsidRDefault="00042582" w:rsidP="00F24EDE"/>
    <w:p w14:paraId="63720C79" w14:textId="79F5BB81" w:rsidR="00042582" w:rsidRPr="00042582" w:rsidRDefault="00042582" w:rsidP="00042582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</w:t>
      </w:r>
      <w:r w:rsidRPr="00042582">
        <w:rPr>
          <w:i/>
        </w:rPr>
        <w:t>hoodwinked</w:t>
      </w:r>
      <w:r>
        <w:t xml:space="preserve"> *** into believing everyone forgot *** birthday, *** surprise party really did surprise ***.</w:t>
      </w:r>
    </w:p>
    <w:p w14:paraId="63273108" w14:textId="5B9B042D" w:rsidR="00042582" w:rsidRPr="00042582" w:rsidRDefault="00042582" w:rsidP="00042582">
      <w:pPr>
        <w:pStyle w:val="ListParagraph"/>
        <w:numPr>
          <w:ilvl w:val="0"/>
          <w:numId w:val="1"/>
        </w:numPr>
        <w:rPr>
          <w:b/>
        </w:rPr>
      </w:pPr>
      <w:r>
        <w:t xml:space="preserve">*** warned *** not to let the salesman </w:t>
      </w:r>
      <w:r w:rsidRPr="00042582">
        <w:rPr>
          <w:i/>
        </w:rPr>
        <w:t>hoodwink</w:t>
      </w:r>
      <w:r>
        <w:t xml:space="preserve"> *** into buying a bad used car.</w:t>
      </w:r>
    </w:p>
    <w:p w14:paraId="64FC0F42" w14:textId="2496A487" w:rsidR="00042582" w:rsidRPr="00042582" w:rsidRDefault="00042582" w:rsidP="00042582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r w:rsidRPr="00042582">
        <w:rPr>
          <w:i/>
        </w:rPr>
        <w:t>hoodwinked</w:t>
      </w:r>
      <w:r>
        <w:t xml:space="preserve"> *** teacher into believing that a dog ate *** homework.</w:t>
      </w:r>
    </w:p>
    <w:p w14:paraId="4232970D" w14:textId="7D19A3B9" w:rsidR="00042582" w:rsidRPr="00042582" w:rsidRDefault="00042582" w:rsidP="00042582">
      <w:pPr>
        <w:pStyle w:val="ListParagraph"/>
        <w:numPr>
          <w:ilvl w:val="0"/>
          <w:numId w:val="1"/>
        </w:numPr>
        <w:rPr>
          <w:b/>
        </w:rPr>
      </w:pPr>
      <w:r>
        <w:t xml:space="preserve">The cat hid, </w:t>
      </w:r>
      <w:r w:rsidRPr="00042582">
        <w:rPr>
          <w:i/>
        </w:rPr>
        <w:t>hoodwinked</w:t>
      </w:r>
      <w:r>
        <w:t xml:space="preserve"> the mouse into believing it was gone, then pounced on it when it emerged from its hole.</w:t>
      </w:r>
    </w:p>
    <w:p w14:paraId="58E9C843" w14:textId="41DBF7BE" w:rsidR="00042582" w:rsidRPr="00042582" w:rsidRDefault="00042582" w:rsidP="00042582">
      <w:pPr>
        <w:pStyle w:val="ListParagraph"/>
        <w:numPr>
          <w:ilvl w:val="0"/>
          <w:numId w:val="1"/>
        </w:numPr>
        <w:rPr>
          <w:b/>
        </w:rPr>
      </w:pPr>
      <w:r>
        <w:t xml:space="preserve">*** </w:t>
      </w:r>
      <w:bookmarkStart w:id="54" w:name="_GoBack"/>
      <w:r w:rsidRPr="00042582">
        <w:rPr>
          <w:i/>
        </w:rPr>
        <w:t>hoodwinked</w:t>
      </w:r>
      <w:bookmarkEnd w:id="54"/>
      <w:r>
        <w:t xml:space="preserve"> *** little brother into continuing belief in the Easter Bunny.</w:t>
      </w:r>
    </w:p>
    <w:p w14:paraId="5EDFEE84" w14:textId="77777777" w:rsidR="00F24EDE" w:rsidRDefault="00F24EDE" w:rsidP="00F24EDE"/>
    <w:p w14:paraId="4FCE146B" w14:textId="4AC2440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042582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042582">
        <w:rPr>
          <w:b/>
          <w:i/>
          <w:u w:val="single"/>
        </w:rPr>
        <w:t>hoodwink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021202"/>
    <w:multiLevelType w:val="hybridMultilevel"/>
    <w:tmpl w:val="7C147F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042582"/>
    <w:rsid w:val="001539C9"/>
    <w:rsid w:val="001F20BF"/>
    <w:rsid w:val="002C2733"/>
    <w:rsid w:val="00335A5C"/>
    <w:rsid w:val="00410E3E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B4A7D2D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5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4</TotalTime>
  <Pages>1</Pages>
  <Words>139</Words>
  <Characters>793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2019-05-14T09:21:00Z</dcterms:modified>
</cp:coreProperties>
</file>