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1175883E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D51A2F">
        <w:rPr>
          <w:b/>
        </w:rPr>
        <w:t>, Lesson 5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D51A2F">
        <w:rPr>
          <w:b/>
          <w:i/>
        </w:rPr>
        <w:t>Welfare</w:t>
      </w:r>
      <w:r w:rsidR="00D51A2F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ECBE863" w14:textId="77777777" w:rsidR="00A93562" w:rsidRDefault="00A93562" w:rsidP="00F24EDE"/>
    <w:p w14:paraId="5F9EECF0" w14:textId="408C6FFD" w:rsidR="00A93562" w:rsidRPr="00A93562" w:rsidRDefault="00A93562" w:rsidP="00A93562">
      <w:pPr>
        <w:pStyle w:val="ListParagraph"/>
        <w:numPr>
          <w:ilvl w:val="0"/>
          <w:numId w:val="1"/>
        </w:numPr>
        <w:rPr>
          <w:b/>
        </w:rPr>
      </w:pPr>
      <w:r>
        <w:t xml:space="preserve">When **** became wealthy, *** became a philanthropist, because *** was concerned about the </w:t>
      </w:r>
      <w:r w:rsidRPr="00A93562">
        <w:rPr>
          <w:i/>
        </w:rPr>
        <w:t xml:space="preserve">welfare </w:t>
      </w:r>
      <w:r>
        <w:t>of humanity.</w:t>
      </w:r>
    </w:p>
    <w:p w14:paraId="5AB3D8AE" w14:textId="7FB33660" w:rsidR="00A93562" w:rsidRPr="00A93562" w:rsidRDefault="00A93562" w:rsidP="00A93562">
      <w:pPr>
        <w:pStyle w:val="ListParagraph"/>
        <w:numPr>
          <w:ilvl w:val="0"/>
          <w:numId w:val="1"/>
        </w:numPr>
        <w:rPr>
          <w:b/>
        </w:rPr>
      </w:pPr>
      <w:r>
        <w:t xml:space="preserve">It is a teacher’s job to protect the educational </w:t>
      </w:r>
      <w:r w:rsidRPr="00A93562">
        <w:rPr>
          <w:i/>
        </w:rPr>
        <w:t>welfare</w:t>
      </w:r>
      <w:r>
        <w:t xml:space="preserve"> of his or her students.</w:t>
      </w:r>
    </w:p>
    <w:p w14:paraId="7775DD2E" w14:textId="63141952" w:rsidR="00A93562" w:rsidRPr="00A93562" w:rsidRDefault="00A93562" w:rsidP="00A93562">
      <w:pPr>
        <w:pStyle w:val="ListParagraph"/>
        <w:numPr>
          <w:ilvl w:val="0"/>
          <w:numId w:val="1"/>
        </w:numPr>
        <w:rPr>
          <w:b/>
        </w:rPr>
      </w:pPr>
      <w:r>
        <w:t xml:space="preserve">The Humane Society exists to look after the </w:t>
      </w:r>
      <w:r w:rsidRPr="00A93562">
        <w:rPr>
          <w:i/>
        </w:rPr>
        <w:t>welfare</w:t>
      </w:r>
      <w:r>
        <w:t xml:space="preserve"> of animals.</w:t>
      </w:r>
    </w:p>
    <w:p w14:paraId="193A0D12" w14:textId="781FBED1" w:rsidR="00A93562" w:rsidRPr="00A93562" w:rsidRDefault="00A93562" w:rsidP="00A93562">
      <w:pPr>
        <w:pStyle w:val="ListParagraph"/>
        <w:numPr>
          <w:ilvl w:val="0"/>
          <w:numId w:val="1"/>
        </w:numPr>
        <w:rPr>
          <w:b/>
        </w:rPr>
      </w:pPr>
      <w:r>
        <w:t xml:space="preserve">The Children’s Aid Society was created to safeguard the </w:t>
      </w:r>
      <w:r w:rsidRPr="00A93562">
        <w:rPr>
          <w:i/>
        </w:rPr>
        <w:t>welfare</w:t>
      </w:r>
      <w:r>
        <w:t xml:space="preserve"> of children.</w:t>
      </w:r>
    </w:p>
    <w:p w14:paraId="66FC4CEB" w14:textId="74E843E5" w:rsidR="00A93562" w:rsidRPr="00A93562" w:rsidRDefault="00A93562" w:rsidP="00A93562">
      <w:pPr>
        <w:pStyle w:val="ListParagraph"/>
        <w:numPr>
          <w:ilvl w:val="0"/>
          <w:numId w:val="1"/>
        </w:numPr>
        <w:rPr>
          <w:b/>
        </w:rPr>
      </w:pPr>
      <w:r>
        <w:t xml:space="preserve">Global warming threatens the </w:t>
      </w:r>
      <w:bookmarkStart w:id="54" w:name="_GoBack"/>
      <w:r w:rsidRPr="00A93562">
        <w:rPr>
          <w:i/>
        </w:rPr>
        <w:t>welfare</w:t>
      </w:r>
      <w:bookmarkEnd w:id="54"/>
      <w:r>
        <w:t xml:space="preserve"> of our planet.</w:t>
      </w:r>
    </w:p>
    <w:p w14:paraId="7E097896" w14:textId="77777777" w:rsidR="00F24EDE" w:rsidRDefault="00F24EDE" w:rsidP="00F24EDE"/>
    <w:p w14:paraId="4C64158B" w14:textId="524C692B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D51A2F">
        <w:rPr>
          <w:b/>
          <w:u w:val="single"/>
        </w:rPr>
        <w:t xml:space="preserve">noun </w:t>
      </w:r>
      <w:r w:rsidR="00D51A2F">
        <w:rPr>
          <w:b/>
          <w:i/>
          <w:u w:val="single"/>
        </w:rPr>
        <w:t>welfare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701676"/>
    <w:multiLevelType w:val="hybridMultilevel"/>
    <w:tmpl w:val="FC3A0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1539C9"/>
    <w:rsid w:val="001F20BF"/>
    <w:rsid w:val="002C2733"/>
    <w:rsid w:val="00335A5C"/>
    <w:rsid w:val="00410E3E"/>
    <w:rsid w:val="005A5A20"/>
    <w:rsid w:val="006B45BA"/>
    <w:rsid w:val="008A1E84"/>
    <w:rsid w:val="00A93562"/>
    <w:rsid w:val="00C32881"/>
    <w:rsid w:val="00CA4835"/>
    <w:rsid w:val="00D51A2F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35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141</Words>
  <Characters>808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2017-06-19T16:41:00Z</dcterms:created>
  <dcterms:modified xsi:type="dcterms:W3CDTF">2017-07-18T14:25:00Z</dcterms:modified>
</cp:coreProperties>
</file>