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F692FDA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715D8BBE" w14:textId="2C4EFAD5" w:rsidR="00F24EDE" w:rsidRDefault="00447E55" w:rsidP="00F24EDE">
      <w:r w:rsidRPr="005309E2">
        <w:rPr>
          <w:b/>
        </w:rPr>
        <w:t xml:space="preserve">English Language Arts, </w:t>
      </w:r>
      <w:r w:rsidRPr="005309E2">
        <w:rPr>
          <w:b/>
          <w:i/>
        </w:rPr>
        <w:t xml:space="preserve">Arguing Your Case </w:t>
      </w:r>
      <w:r w:rsidRPr="005309E2">
        <w:rPr>
          <w:b/>
        </w:rPr>
        <w:t>Unit</w:t>
      </w:r>
      <w:r>
        <w:rPr>
          <w:b/>
        </w:rPr>
        <w:t xml:space="preserve"> 1,</w:t>
      </w:r>
      <w:r w:rsidRPr="005309E2">
        <w:rPr>
          <w:b/>
        </w:rPr>
        <w:t xml:space="preserve"> </w:t>
      </w:r>
      <w:r>
        <w:rPr>
          <w:b/>
        </w:rPr>
        <w:t xml:space="preserve">Lesson 6: </w:t>
      </w:r>
      <w:r>
        <w:rPr>
          <w:b/>
        </w:rPr>
        <w:t>Focus on One Word Worksheet,</w:t>
      </w:r>
      <w:bookmarkStart w:id="54" w:name="_GoBack"/>
      <w:bookmarkEnd w:id="54"/>
      <w:r w:rsidR="00F24EDE">
        <w:rPr>
          <w:b/>
        </w:rPr>
        <w:t xml:space="preserve"> </w:t>
      </w:r>
      <w:r w:rsidR="007D03D8">
        <w:rPr>
          <w:b/>
          <w:i/>
        </w:rPr>
        <w:t>Treatise</w:t>
      </w:r>
      <w:r w:rsidR="007D03D8">
        <w:rPr>
          <w:b/>
        </w:rPr>
        <w:t xml:space="preserve"> (noun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01074353" w14:textId="77777777" w:rsidR="00200323" w:rsidRDefault="00200323" w:rsidP="00F24EDE"/>
    <w:p w14:paraId="0EAE7730" w14:textId="19460BC7" w:rsidR="00200323" w:rsidRPr="00200323" w:rsidRDefault="00200323" w:rsidP="00200323">
      <w:pPr>
        <w:pStyle w:val="ListParagraph"/>
        <w:numPr>
          <w:ilvl w:val="0"/>
          <w:numId w:val="1"/>
        </w:numPr>
        <w:rPr>
          <w:b/>
        </w:rPr>
      </w:pPr>
      <w:r>
        <w:t>*** is a classicist at Princeton who just published a</w:t>
      </w:r>
      <w:r w:rsidRPr="00200323">
        <w:rPr>
          <w:i/>
        </w:rPr>
        <w:t xml:space="preserve"> treatise</w:t>
      </w:r>
      <w:r>
        <w:t xml:space="preserve"> on the Roman philosopher Quintilian.</w:t>
      </w:r>
    </w:p>
    <w:p w14:paraId="3B17C0A3" w14:textId="46B7A1B6" w:rsidR="00200323" w:rsidRPr="00200323" w:rsidRDefault="00200323" w:rsidP="00200323">
      <w:pPr>
        <w:pStyle w:val="ListParagraph"/>
        <w:numPr>
          <w:ilvl w:val="0"/>
          <w:numId w:val="1"/>
        </w:numPr>
        <w:rPr>
          <w:b/>
        </w:rPr>
      </w:pPr>
      <w:r>
        <w:t xml:space="preserve">*** uses Aristotle’s </w:t>
      </w:r>
      <w:r w:rsidRPr="00200323">
        <w:rPr>
          <w:i/>
        </w:rPr>
        <w:t>treatise</w:t>
      </w:r>
      <w:r>
        <w:t xml:space="preserve"> on argumentation, </w:t>
      </w:r>
      <w:r>
        <w:rPr>
          <w:i/>
        </w:rPr>
        <w:t>The Rhetoric</w:t>
      </w:r>
      <w:r>
        <w:t>, in **** introduction to philosophy course.</w:t>
      </w:r>
    </w:p>
    <w:p w14:paraId="25C66258" w14:textId="2C2D4E43" w:rsidR="00200323" w:rsidRPr="00200323" w:rsidRDefault="00200323" w:rsidP="00200323">
      <w:pPr>
        <w:pStyle w:val="ListParagraph"/>
        <w:numPr>
          <w:ilvl w:val="0"/>
          <w:numId w:val="1"/>
        </w:numPr>
        <w:rPr>
          <w:b/>
        </w:rPr>
      </w:pPr>
      <w:r>
        <w:t>***, a professor of history at Columbia, just published a well-received</w:t>
      </w:r>
      <w:r w:rsidRPr="00200323">
        <w:rPr>
          <w:i/>
        </w:rPr>
        <w:t xml:space="preserve"> treatise</w:t>
      </w:r>
      <w:r>
        <w:t xml:space="preserve"> on radicalism in the American Revolution.</w:t>
      </w:r>
    </w:p>
    <w:p w14:paraId="4EF1C55D" w14:textId="338D4F45" w:rsidR="00200323" w:rsidRPr="00200323" w:rsidRDefault="00200323" w:rsidP="00200323">
      <w:pPr>
        <w:pStyle w:val="ListParagraph"/>
        <w:numPr>
          <w:ilvl w:val="0"/>
          <w:numId w:val="1"/>
        </w:numPr>
        <w:rPr>
          <w:b/>
        </w:rPr>
      </w:pPr>
      <w:r>
        <w:t xml:space="preserve">*** is a graduate student in philosophy who reads a lot of </w:t>
      </w:r>
      <w:r w:rsidRPr="00200323">
        <w:rPr>
          <w:i/>
        </w:rPr>
        <w:t>treatises</w:t>
      </w:r>
      <w:r>
        <w:t xml:space="preserve"> on ethics and morality.</w:t>
      </w:r>
    </w:p>
    <w:p w14:paraId="2B56948A" w14:textId="4F26DB70" w:rsidR="00200323" w:rsidRPr="00200323" w:rsidRDefault="00200323" w:rsidP="00200323">
      <w:pPr>
        <w:pStyle w:val="ListParagraph"/>
        <w:numPr>
          <w:ilvl w:val="0"/>
          <w:numId w:val="1"/>
        </w:numPr>
        <w:rPr>
          <w:b/>
        </w:rPr>
      </w:pPr>
      <w:r>
        <w:t xml:space="preserve">*** is helping **** prepare a </w:t>
      </w:r>
      <w:r w:rsidRPr="00200323">
        <w:rPr>
          <w:i/>
        </w:rPr>
        <w:t>treatise</w:t>
      </w:r>
      <w:r>
        <w:t xml:space="preserve"> on the famous African-American journalist Ida B. Wells.</w:t>
      </w:r>
    </w:p>
    <w:p w14:paraId="2CC6F827" w14:textId="77777777" w:rsidR="00F24EDE" w:rsidRDefault="00F24EDE" w:rsidP="00F24EDE"/>
    <w:p w14:paraId="682ABB05" w14:textId="5192D036" w:rsidR="00B577EA" w:rsidRPr="006B45BA" w:rsidRDefault="007D03D8" w:rsidP="00F24EDE">
      <w:r>
        <w:rPr>
          <w:b/>
          <w:u w:val="single"/>
        </w:rPr>
        <w:t>The noun</w:t>
      </w:r>
      <w:r w:rsidR="00F24EDE" w:rsidRPr="00523677">
        <w:rPr>
          <w:b/>
          <w:u w:val="single"/>
        </w:rPr>
        <w:t xml:space="preserve"> </w:t>
      </w:r>
      <w:r>
        <w:rPr>
          <w:b/>
          <w:i/>
          <w:u w:val="single"/>
        </w:rPr>
        <w:t>treatise</w:t>
      </w:r>
      <w:r w:rsidR="00F24EDE" w:rsidRPr="00523677">
        <w:rPr>
          <w:b/>
          <w:i/>
          <w:u w:val="single"/>
        </w:rPr>
        <w:t xml:space="preserve"> </w:t>
      </w:r>
      <w:r w:rsidR="00F24EDE" w:rsidRPr="00523677">
        <w:rPr>
          <w:b/>
          <w:u w:val="single"/>
        </w:rPr>
        <w:t>means</w:t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charset w:val="80"/>
    <w:family w:val="swiss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ＭＳ 明朝">
    <w:charset w:val="80"/>
    <w:family w:val="roma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C334FD1"/>
    <w:multiLevelType w:val="hybridMultilevel"/>
    <w:tmpl w:val="C08A13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6FEA"/>
    <w:rsid w:val="001539C9"/>
    <w:rsid w:val="001F20BF"/>
    <w:rsid w:val="00200323"/>
    <w:rsid w:val="002C2733"/>
    <w:rsid w:val="00335A5C"/>
    <w:rsid w:val="00410E3E"/>
    <w:rsid w:val="00447E55"/>
    <w:rsid w:val="005A5A20"/>
    <w:rsid w:val="006B45BA"/>
    <w:rsid w:val="007D03D8"/>
    <w:rsid w:val="009C6FEA"/>
    <w:rsid w:val="00C32881"/>
    <w:rsid w:val="00CA4835"/>
    <w:rsid w:val="00E11225"/>
    <w:rsid w:val="00EC6ED9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10BE850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0032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DN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DN TM*dnow wstm.dotx</Template>
  <TotalTime>5</TotalTime>
  <Pages>1</Pages>
  <Words>156</Words>
  <Characters>894</Characters>
  <Application>Microsoft Macintosh Word</Application>
  <DocSecurity>0</DocSecurity>
  <Lines>7</Lines>
  <Paragraphs>2</Paragraphs>
  <ScaleCrop>false</ScaleCrop>
  <Company>Mark's Text Terminal</Company>
  <LinksUpToDate>false</LinksUpToDate>
  <CharactersWithSpaces>1048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4</cp:revision>
  <dcterms:created xsi:type="dcterms:W3CDTF">2017-11-01T12:23:00Z</dcterms:created>
  <dcterms:modified xsi:type="dcterms:W3CDTF">2017-12-21T13:22:00Z</dcterms:modified>
</cp:coreProperties>
</file>