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77B44">
        <w:rPr>
          <w:b/>
          <w:i/>
        </w:rPr>
        <w:t>Henchman</w:t>
      </w:r>
      <w:r w:rsidR="00F24EDE">
        <w:rPr>
          <w:b/>
        </w:rPr>
        <w:t xml:space="preserve"> (</w:t>
      </w:r>
      <w:r w:rsidR="00077B44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077B44" w:rsidRDefault="00077B44" w:rsidP="00F24EDE"/>
    <w:p w:rsidR="00077B44" w:rsidRPr="00C428AF" w:rsidRDefault="00C428AF" w:rsidP="00077B44">
      <w:pPr>
        <w:pStyle w:val="ListParagraph"/>
        <w:numPr>
          <w:ilvl w:val="0"/>
          <w:numId w:val="1"/>
        </w:numPr>
        <w:rPr>
          <w:b/>
        </w:rPr>
      </w:pPr>
      <w:r>
        <w:t xml:space="preserve">*** needs at least one </w:t>
      </w:r>
      <w:r w:rsidRPr="00C428AF">
        <w:rPr>
          <w:i/>
        </w:rPr>
        <w:t>henchman</w:t>
      </w:r>
      <w:r>
        <w:t>, if not several henchmen, to defeat Batman and Robin.</w:t>
      </w:r>
    </w:p>
    <w:p w:rsidR="00C428AF" w:rsidRPr="00C428AF" w:rsidRDefault="00C428AF" w:rsidP="00077B44">
      <w:pPr>
        <w:pStyle w:val="ListParagraph"/>
        <w:numPr>
          <w:ilvl w:val="0"/>
          <w:numId w:val="1"/>
        </w:numPr>
        <w:rPr>
          <w:b/>
        </w:rPr>
      </w:pPr>
      <w:r>
        <w:t>****, a police officer, arrested *** and ***</w:t>
      </w:r>
      <w:r w:rsidRPr="00C428AF">
        <w:rPr>
          <w:i/>
        </w:rPr>
        <w:t xml:space="preserve"> henchman</w:t>
      </w:r>
      <w:r>
        <w:t xml:space="preserve"> after they robbed a bank.</w:t>
      </w:r>
    </w:p>
    <w:p w:rsidR="00C428AF" w:rsidRPr="00C428AF" w:rsidRDefault="00C428AF" w:rsidP="00077B44">
      <w:pPr>
        <w:pStyle w:val="ListParagraph"/>
        <w:numPr>
          <w:ilvl w:val="0"/>
          <w:numId w:val="1"/>
        </w:numPr>
        <w:rPr>
          <w:b/>
        </w:rPr>
      </w:pPr>
      <w:r>
        <w:t xml:space="preserve">****, a master criminal, wants to hire a </w:t>
      </w:r>
      <w:r w:rsidRPr="00C428AF">
        <w:rPr>
          <w:i/>
        </w:rPr>
        <w:t>henchman</w:t>
      </w:r>
      <w:r>
        <w:t>.</w:t>
      </w:r>
    </w:p>
    <w:p w:rsidR="00C428AF" w:rsidRPr="00C428AF" w:rsidRDefault="00C428AF" w:rsidP="00077B44">
      <w:pPr>
        <w:pStyle w:val="ListParagraph"/>
        <w:numPr>
          <w:ilvl w:val="0"/>
          <w:numId w:val="1"/>
        </w:numPr>
        <w:rPr>
          <w:b/>
        </w:rPr>
      </w:pPr>
      <w:r>
        <w:t xml:space="preserve">Every good villain has at least one </w:t>
      </w:r>
      <w:r w:rsidRPr="00C428AF">
        <w:rPr>
          <w:i/>
        </w:rPr>
        <w:t>henchman</w:t>
      </w:r>
      <w:r>
        <w:t>.</w:t>
      </w:r>
    </w:p>
    <w:p w:rsidR="00C428AF" w:rsidRPr="00077B44" w:rsidRDefault="00C428AF" w:rsidP="00077B44">
      <w:pPr>
        <w:pStyle w:val="ListParagraph"/>
        <w:numPr>
          <w:ilvl w:val="0"/>
          <w:numId w:val="1"/>
        </w:numPr>
        <w:rPr>
          <w:b/>
        </w:rPr>
      </w:pPr>
      <w:r>
        <w:t xml:space="preserve">**** finds that the problem with the average </w:t>
      </w:r>
      <w:bookmarkStart w:id="54" w:name="_GoBack"/>
      <w:r w:rsidRPr="00C428AF">
        <w:rPr>
          <w:i/>
        </w:rPr>
        <w:t>henchman</w:t>
      </w:r>
      <w:bookmarkEnd w:id="54"/>
      <w:r>
        <w:t xml:space="preserve"> is that he is unreliable.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77B44">
        <w:rPr>
          <w:b/>
          <w:u w:val="single"/>
        </w:rPr>
        <w:t xml:space="preserve">noun </w:t>
      </w:r>
      <w:r w:rsidR="00077B44">
        <w:rPr>
          <w:b/>
          <w:i/>
          <w:u w:val="single"/>
        </w:rPr>
        <w:t>henchman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D37E10"/>
    <w:multiLevelType w:val="hybridMultilevel"/>
    <w:tmpl w:val="E9A4F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B44"/>
    <w:rsid w:val="00077B44"/>
    <w:rsid w:val="001539C9"/>
    <w:rsid w:val="001F20BF"/>
    <w:rsid w:val="002C2733"/>
    <w:rsid w:val="00335A5C"/>
    <w:rsid w:val="00410E3E"/>
    <w:rsid w:val="005A5A20"/>
    <w:rsid w:val="006B45BA"/>
    <w:rsid w:val="00C32881"/>
    <w:rsid w:val="00C428AF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8A642B55-9B4E-5D4D-9A5C-3CFEA3D8B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7B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122</Words>
  <Characters>696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2018-11-20T10:24:00Z</dcterms:created>
  <dcterms:modified xsi:type="dcterms:W3CDTF">2018-11-20T10:32:00Z</dcterms:modified>
</cp:coreProperties>
</file>