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FF0A19"/>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FF0A19"/>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FF0A19" w:rsidP="00D17C7E"/>
    <w:p w14:paraId="384C11F3" w14:textId="547B5188" w:rsidR="00D17C7E" w:rsidRPr="006E0D77" w:rsidRDefault="00F61548" w:rsidP="00D17C7E">
      <w:pPr>
        <w:numPr>
          <w:ilvl w:val="0"/>
          <w:numId w:val="1"/>
        </w:numPr>
      </w:pPr>
      <w:r w:rsidRPr="006E0D77">
        <w:t>Word Root</w:t>
      </w:r>
      <w:r w:rsidR="00B34969">
        <w:t>s</w:t>
      </w:r>
      <w:r w:rsidRPr="006E0D77">
        <w:t xml:space="preserve">: </w:t>
      </w:r>
      <w:r w:rsidR="00B34969">
        <w:rPr>
          <w:b/>
        </w:rPr>
        <w:t xml:space="preserve">pter/o, pteryg, pteryx </w:t>
      </w:r>
      <w:r w:rsidR="00E1553A">
        <w:rPr>
          <w:b/>
        </w:rPr>
        <w:t>(Greek)</w:t>
      </w:r>
    </w:p>
    <w:p w14:paraId="59596667" w14:textId="77777777" w:rsidR="00D17C7E" w:rsidRPr="006E0D77" w:rsidRDefault="00FF0A19" w:rsidP="00D17C7E">
      <w:pPr>
        <w:rPr>
          <w:b/>
        </w:rPr>
      </w:pPr>
    </w:p>
    <w:p w14:paraId="55BA5010" w14:textId="4921D1AE" w:rsidR="00D17C7E" w:rsidRPr="00834E0F"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1438E892" w14:textId="77777777" w:rsidR="00834E0F" w:rsidRDefault="00834E0F" w:rsidP="00834E0F">
      <w:pPr>
        <w:rPr>
          <w:b/>
        </w:rPr>
      </w:pPr>
    </w:p>
    <w:p w14:paraId="51285B06" w14:textId="49CF81FB" w:rsidR="00834E0F" w:rsidRPr="00834E0F" w:rsidRDefault="00834E0F" w:rsidP="00834E0F">
      <w:pPr>
        <w:pStyle w:val="ListParagraph"/>
        <w:numPr>
          <w:ilvl w:val="1"/>
          <w:numId w:val="1"/>
        </w:numPr>
        <w:rPr>
          <w:b/>
        </w:rPr>
      </w:pPr>
      <w:r>
        <w:rPr>
          <w:b/>
        </w:rPr>
        <w:t xml:space="preserve">Apterous </w:t>
      </w:r>
      <w:r>
        <w:t>(adjective):</w:t>
      </w:r>
    </w:p>
    <w:p w14:paraId="38BA5F43" w14:textId="77777777" w:rsidR="00834E0F" w:rsidRDefault="00834E0F" w:rsidP="00834E0F">
      <w:pPr>
        <w:rPr>
          <w:b/>
        </w:rPr>
      </w:pPr>
    </w:p>
    <w:p w14:paraId="279393DF" w14:textId="77777777" w:rsidR="00834E0F" w:rsidRDefault="00834E0F" w:rsidP="00834E0F">
      <w:pPr>
        <w:rPr>
          <w:b/>
        </w:rPr>
      </w:pPr>
    </w:p>
    <w:p w14:paraId="639CA841" w14:textId="77777777" w:rsidR="00834E0F" w:rsidRDefault="00834E0F" w:rsidP="00834E0F">
      <w:pPr>
        <w:rPr>
          <w:b/>
        </w:rPr>
      </w:pPr>
    </w:p>
    <w:p w14:paraId="0BEFA214" w14:textId="77777777" w:rsidR="00834E0F" w:rsidRPr="00834E0F" w:rsidRDefault="00834E0F" w:rsidP="00834E0F">
      <w:pPr>
        <w:rPr>
          <w:b/>
        </w:rPr>
      </w:pPr>
    </w:p>
    <w:p w14:paraId="5284C03B" w14:textId="1678EFF8" w:rsidR="00834E0F" w:rsidRPr="00834E0F" w:rsidRDefault="00834E0F" w:rsidP="00834E0F">
      <w:pPr>
        <w:pStyle w:val="ListParagraph"/>
        <w:numPr>
          <w:ilvl w:val="1"/>
          <w:numId w:val="1"/>
        </w:numPr>
        <w:rPr>
          <w:b/>
        </w:rPr>
      </w:pPr>
      <w:r>
        <w:rPr>
          <w:b/>
        </w:rPr>
        <w:t xml:space="preserve">Chiropter </w:t>
      </w:r>
      <w:r>
        <w:t>(noun):</w:t>
      </w:r>
    </w:p>
    <w:p w14:paraId="389AB152" w14:textId="77777777" w:rsidR="00834E0F" w:rsidRDefault="00834E0F" w:rsidP="00834E0F">
      <w:pPr>
        <w:rPr>
          <w:b/>
        </w:rPr>
      </w:pPr>
    </w:p>
    <w:p w14:paraId="450E680C" w14:textId="77777777" w:rsidR="00834E0F" w:rsidRDefault="00834E0F" w:rsidP="00834E0F">
      <w:pPr>
        <w:rPr>
          <w:b/>
        </w:rPr>
      </w:pPr>
    </w:p>
    <w:p w14:paraId="54BA789D" w14:textId="77777777" w:rsidR="00834E0F" w:rsidRDefault="00834E0F" w:rsidP="00834E0F">
      <w:pPr>
        <w:rPr>
          <w:b/>
        </w:rPr>
      </w:pPr>
    </w:p>
    <w:p w14:paraId="10B1FA3A" w14:textId="77777777" w:rsidR="00834E0F" w:rsidRPr="00834E0F" w:rsidRDefault="00834E0F" w:rsidP="00834E0F">
      <w:pPr>
        <w:rPr>
          <w:b/>
        </w:rPr>
      </w:pPr>
    </w:p>
    <w:p w14:paraId="6CDDDD1F" w14:textId="1013BBA1" w:rsidR="00834E0F" w:rsidRPr="00834E0F" w:rsidRDefault="00834E0F" w:rsidP="00834E0F">
      <w:pPr>
        <w:pStyle w:val="ListParagraph"/>
        <w:numPr>
          <w:ilvl w:val="1"/>
          <w:numId w:val="1"/>
        </w:numPr>
        <w:rPr>
          <w:b/>
        </w:rPr>
      </w:pPr>
      <w:r>
        <w:rPr>
          <w:b/>
        </w:rPr>
        <w:t xml:space="preserve">Dipterous </w:t>
      </w:r>
      <w:r>
        <w:t>(adjective):</w:t>
      </w:r>
    </w:p>
    <w:p w14:paraId="6011C237" w14:textId="77777777" w:rsidR="00834E0F" w:rsidRDefault="00834E0F" w:rsidP="00834E0F">
      <w:pPr>
        <w:rPr>
          <w:b/>
        </w:rPr>
      </w:pPr>
    </w:p>
    <w:p w14:paraId="4B7B40D2" w14:textId="77777777" w:rsidR="00834E0F" w:rsidRDefault="00834E0F" w:rsidP="00834E0F">
      <w:pPr>
        <w:rPr>
          <w:b/>
        </w:rPr>
      </w:pPr>
    </w:p>
    <w:p w14:paraId="5272A370" w14:textId="77777777" w:rsidR="00834E0F" w:rsidRDefault="00834E0F" w:rsidP="00834E0F">
      <w:pPr>
        <w:rPr>
          <w:b/>
        </w:rPr>
      </w:pPr>
    </w:p>
    <w:p w14:paraId="12F4CFCA" w14:textId="77777777" w:rsidR="00834E0F" w:rsidRPr="00834E0F" w:rsidRDefault="00834E0F" w:rsidP="00834E0F">
      <w:pPr>
        <w:rPr>
          <w:b/>
        </w:rPr>
      </w:pPr>
    </w:p>
    <w:p w14:paraId="2661C6C8" w14:textId="706B38E0" w:rsidR="00834E0F" w:rsidRPr="00834E0F" w:rsidRDefault="00834E0F" w:rsidP="00834E0F">
      <w:pPr>
        <w:pStyle w:val="ListParagraph"/>
        <w:numPr>
          <w:ilvl w:val="1"/>
          <w:numId w:val="1"/>
        </w:numPr>
        <w:rPr>
          <w:b/>
        </w:rPr>
      </w:pPr>
      <w:r>
        <w:rPr>
          <w:b/>
        </w:rPr>
        <w:t xml:space="preserve">Homopterous </w:t>
      </w:r>
      <w:r>
        <w:t>(adjective):</w:t>
      </w:r>
    </w:p>
    <w:p w14:paraId="5C71D917" w14:textId="77777777" w:rsidR="00834E0F" w:rsidRDefault="00834E0F" w:rsidP="00834E0F">
      <w:pPr>
        <w:rPr>
          <w:b/>
        </w:rPr>
      </w:pPr>
    </w:p>
    <w:p w14:paraId="0D3038A1" w14:textId="77777777" w:rsidR="00834E0F" w:rsidRDefault="00834E0F" w:rsidP="00834E0F">
      <w:pPr>
        <w:rPr>
          <w:b/>
        </w:rPr>
      </w:pPr>
    </w:p>
    <w:p w14:paraId="0DF9279F" w14:textId="77777777" w:rsidR="00834E0F" w:rsidRDefault="00834E0F" w:rsidP="00834E0F">
      <w:pPr>
        <w:rPr>
          <w:b/>
        </w:rPr>
      </w:pPr>
    </w:p>
    <w:p w14:paraId="2A71BBE8" w14:textId="77777777" w:rsidR="00834E0F" w:rsidRPr="00834E0F" w:rsidRDefault="00834E0F" w:rsidP="00834E0F">
      <w:pPr>
        <w:rPr>
          <w:b/>
        </w:rPr>
      </w:pPr>
    </w:p>
    <w:p w14:paraId="6BA33D15" w14:textId="6B60C8F2" w:rsidR="00834E0F" w:rsidRPr="00834E0F" w:rsidRDefault="00834E0F" w:rsidP="00834E0F">
      <w:pPr>
        <w:pStyle w:val="ListParagraph"/>
        <w:numPr>
          <w:ilvl w:val="1"/>
          <w:numId w:val="1"/>
        </w:numPr>
        <w:rPr>
          <w:b/>
        </w:rPr>
      </w:pPr>
      <w:r>
        <w:rPr>
          <w:b/>
        </w:rPr>
        <w:t xml:space="preserve">Lepidopteran </w:t>
      </w:r>
      <w:r>
        <w:t>(noun):</w:t>
      </w:r>
    </w:p>
    <w:p w14:paraId="7B09E419" w14:textId="77777777" w:rsidR="00834E0F" w:rsidRDefault="00834E0F" w:rsidP="00834E0F">
      <w:pPr>
        <w:rPr>
          <w:b/>
        </w:rPr>
      </w:pPr>
    </w:p>
    <w:p w14:paraId="44BAD1CC" w14:textId="77777777" w:rsidR="00834E0F" w:rsidRDefault="00834E0F" w:rsidP="00834E0F">
      <w:pPr>
        <w:rPr>
          <w:b/>
        </w:rPr>
      </w:pPr>
    </w:p>
    <w:p w14:paraId="4E0F6A68" w14:textId="77777777" w:rsidR="00834E0F" w:rsidRDefault="00834E0F" w:rsidP="00834E0F">
      <w:pPr>
        <w:rPr>
          <w:b/>
        </w:rPr>
      </w:pPr>
    </w:p>
    <w:p w14:paraId="4071F5D1" w14:textId="77777777" w:rsidR="00834E0F" w:rsidRPr="00834E0F" w:rsidRDefault="00834E0F" w:rsidP="00834E0F">
      <w:pPr>
        <w:rPr>
          <w:b/>
        </w:rPr>
      </w:pPr>
    </w:p>
    <w:p w14:paraId="57AEE3AA" w14:textId="6FE9B722" w:rsidR="00834E0F" w:rsidRPr="00834E0F" w:rsidRDefault="00834E0F" w:rsidP="00834E0F">
      <w:pPr>
        <w:pStyle w:val="ListParagraph"/>
        <w:numPr>
          <w:ilvl w:val="1"/>
          <w:numId w:val="1"/>
        </w:numPr>
        <w:rPr>
          <w:b/>
        </w:rPr>
      </w:pPr>
      <w:r>
        <w:rPr>
          <w:b/>
        </w:rPr>
        <w:t xml:space="preserve">Orthopteran </w:t>
      </w:r>
      <w:r>
        <w:t>(noun):</w:t>
      </w:r>
    </w:p>
    <w:p w14:paraId="7423870A" w14:textId="77777777" w:rsidR="00834E0F" w:rsidRDefault="00834E0F" w:rsidP="00834E0F">
      <w:pPr>
        <w:rPr>
          <w:b/>
        </w:rPr>
      </w:pPr>
    </w:p>
    <w:p w14:paraId="780D4EAF" w14:textId="77777777" w:rsidR="00834E0F" w:rsidRDefault="00834E0F" w:rsidP="00834E0F">
      <w:pPr>
        <w:rPr>
          <w:b/>
        </w:rPr>
      </w:pPr>
    </w:p>
    <w:p w14:paraId="31908ECE" w14:textId="77777777" w:rsidR="00834E0F" w:rsidRDefault="00834E0F" w:rsidP="00834E0F">
      <w:pPr>
        <w:rPr>
          <w:b/>
        </w:rPr>
      </w:pPr>
    </w:p>
    <w:p w14:paraId="11C338CD" w14:textId="77777777" w:rsidR="00834E0F" w:rsidRPr="00834E0F" w:rsidRDefault="00834E0F" w:rsidP="00834E0F">
      <w:pPr>
        <w:rPr>
          <w:b/>
        </w:rPr>
      </w:pPr>
    </w:p>
    <w:p w14:paraId="0EB5CF98" w14:textId="702230F0" w:rsidR="00834E0F" w:rsidRPr="00FF0A19" w:rsidRDefault="00FF0A19" w:rsidP="00834E0F">
      <w:pPr>
        <w:pStyle w:val="ListParagraph"/>
        <w:numPr>
          <w:ilvl w:val="1"/>
          <w:numId w:val="1"/>
        </w:numPr>
        <w:rPr>
          <w:b/>
        </w:rPr>
      </w:pPr>
      <w:r>
        <w:rPr>
          <w:b/>
        </w:rPr>
        <w:t xml:space="preserve">Pterodactyl </w:t>
      </w:r>
      <w:r>
        <w:t>(noun):</w:t>
      </w:r>
    </w:p>
    <w:p w14:paraId="6ABC6A89" w14:textId="77777777" w:rsidR="00FF0A19" w:rsidRDefault="00FF0A19" w:rsidP="00FF0A19">
      <w:pPr>
        <w:rPr>
          <w:b/>
        </w:rPr>
      </w:pPr>
    </w:p>
    <w:p w14:paraId="7B45742A" w14:textId="77777777" w:rsidR="00FF0A19" w:rsidRDefault="00FF0A19" w:rsidP="00FF0A19">
      <w:pPr>
        <w:rPr>
          <w:b/>
        </w:rPr>
      </w:pPr>
    </w:p>
    <w:p w14:paraId="32865DA1" w14:textId="77777777" w:rsidR="00FF0A19" w:rsidRPr="00FF0A19" w:rsidRDefault="00FF0A19" w:rsidP="00FF0A19">
      <w:pPr>
        <w:rPr>
          <w:b/>
        </w:rPr>
      </w:pPr>
    </w:p>
    <w:p w14:paraId="700AF9E8" w14:textId="33429C6B" w:rsidR="00FF0A19" w:rsidRPr="00834E0F" w:rsidRDefault="00FF0A19" w:rsidP="00834E0F">
      <w:pPr>
        <w:pStyle w:val="ListParagraph"/>
        <w:numPr>
          <w:ilvl w:val="1"/>
          <w:numId w:val="1"/>
        </w:numPr>
        <w:rPr>
          <w:b/>
        </w:rPr>
      </w:pPr>
      <w:r>
        <w:rPr>
          <w:b/>
        </w:rPr>
        <w:lastRenderedPageBreak/>
        <w:t xml:space="preserve">Pterosaur </w:t>
      </w:r>
      <w:r>
        <w:t>(noun):</w:t>
      </w:r>
    </w:p>
    <w:p w14:paraId="679E5D10" w14:textId="77777777" w:rsidR="00D17C7E" w:rsidRPr="006E0D77" w:rsidRDefault="00FF0A19" w:rsidP="00D17C7E">
      <w:pPr>
        <w:rPr>
          <w:b/>
        </w:rPr>
      </w:pPr>
    </w:p>
    <w:p w14:paraId="41651431" w14:textId="77777777" w:rsidR="00D17C7E" w:rsidRPr="006E0D77" w:rsidRDefault="00FF0A19" w:rsidP="00D17C7E">
      <w:pPr>
        <w:rPr>
          <w:b/>
        </w:rPr>
      </w:pPr>
    </w:p>
    <w:p w14:paraId="5DC46C6C" w14:textId="77777777" w:rsidR="00D17C7E" w:rsidRPr="006E0D77" w:rsidRDefault="00FF0A19" w:rsidP="00D17C7E">
      <w:pPr>
        <w:ind w:left="360"/>
        <w:rPr>
          <w:b/>
        </w:rPr>
      </w:pPr>
    </w:p>
    <w:p w14:paraId="53805628" w14:textId="45EE8995"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B34969">
        <w:t>s</w:t>
      </w:r>
      <w:r>
        <w:t xml:space="preserve"> </w:t>
      </w:r>
      <w:proofErr w:type="spellStart"/>
      <w:r w:rsidR="00B34969">
        <w:rPr>
          <w:b/>
        </w:rPr>
        <w:t>pter</w:t>
      </w:r>
      <w:bookmarkStart w:id="0" w:name="_GoBack"/>
      <w:bookmarkEnd w:id="0"/>
      <w:proofErr w:type="spellEnd"/>
      <w:r w:rsidR="00B34969">
        <w:rPr>
          <w:b/>
        </w:rPr>
        <w:t xml:space="preserve">/o, </w:t>
      </w:r>
      <w:proofErr w:type="spellStart"/>
      <w:r w:rsidR="00B34969">
        <w:rPr>
          <w:b/>
        </w:rPr>
        <w:t>pteryg</w:t>
      </w:r>
      <w:proofErr w:type="spellEnd"/>
      <w:r w:rsidR="00B34969">
        <w:rPr>
          <w:b/>
        </w:rPr>
        <w:t>,</w:t>
      </w:r>
      <w:r w:rsidR="00B34969">
        <w:rPr>
          <w:b/>
        </w:rPr>
        <w:t xml:space="preserve"> </w:t>
      </w:r>
      <w:proofErr w:type="gramStart"/>
      <w:r w:rsidR="00B34969">
        <w:t xml:space="preserve">and </w:t>
      </w:r>
      <w:r w:rsidR="00B34969">
        <w:rPr>
          <w:b/>
        </w:rPr>
        <w:t xml:space="preserve"> </w:t>
      </w:r>
      <w:proofErr w:type="spellStart"/>
      <w:r w:rsidR="00B34969">
        <w:rPr>
          <w:b/>
        </w:rPr>
        <w:t>pteryx</w:t>
      </w:r>
      <w:proofErr w:type="spellEnd"/>
      <w:proofErr w:type="gramEnd"/>
      <w:r w:rsidRPr="00DA1D10">
        <w:rPr>
          <w:b/>
        </w:rPr>
        <w:t xml:space="preserve"> </w:t>
      </w:r>
      <w:r w:rsidR="00B34969">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FF0A19" w:rsidP="00D17C7E"/>
    <w:p w14:paraId="341FAA85" w14:textId="77777777" w:rsidR="00D17C7E" w:rsidRPr="001561C4" w:rsidRDefault="00FF0A19" w:rsidP="00D17C7E"/>
    <w:p w14:paraId="3DDD8ECD" w14:textId="77777777" w:rsidR="00D17C7E" w:rsidRPr="001561C4" w:rsidRDefault="00FF0A19" w:rsidP="00D17C7E"/>
    <w:p w14:paraId="77BC2A2F" w14:textId="77777777" w:rsidR="00D17C7E" w:rsidRPr="001561C4" w:rsidRDefault="00FF0A19" w:rsidP="00D17C7E"/>
    <w:p w14:paraId="08AB3381" w14:textId="77777777" w:rsidR="00D17C7E" w:rsidRPr="001561C4" w:rsidRDefault="00FF0A19" w:rsidP="00D17C7E"/>
    <w:p w14:paraId="2AE39B08" w14:textId="77777777" w:rsidR="00D17C7E" w:rsidRPr="001561C4" w:rsidRDefault="00FF0A19" w:rsidP="00D17C7E"/>
    <w:p w14:paraId="78BF3A19" w14:textId="77777777" w:rsidR="00D17C7E" w:rsidRPr="001561C4" w:rsidRDefault="00FF0A19" w:rsidP="00D17C7E"/>
    <w:p w14:paraId="5B24DA20" w14:textId="77777777" w:rsidR="00D17C7E" w:rsidRPr="001561C4" w:rsidRDefault="00FF0A19" w:rsidP="00D17C7E"/>
    <w:p w14:paraId="2FD0E002" w14:textId="77777777" w:rsidR="00D17C7E" w:rsidRPr="001561C4" w:rsidRDefault="00FF0A19" w:rsidP="00D17C7E"/>
    <w:p w14:paraId="7B2E7328" w14:textId="77777777" w:rsidR="00D17C7E" w:rsidRPr="001561C4" w:rsidRDefault="00FF0A19" w:rsidP="00D17C7E"/>
    <w:p w14:paraId="4004BBD8" w14:textId="77777777" w:rsidR="00D17C7E" w:rsidRPr="001561C4" w:rsidRDefault="00FF0A19" w:rsidP="00D17C7E"/>
    <w:p w14:paraId="10A7201E" w14:textId="77777777" w:rsidR="00D17C7E" w:rsidRPr="001561C4" w:rsidRDefault="00FF0A19" w:rsidP="00D17C7E"/>
    <w:p w14:paraId="7687DFC9" w14:textId="77777777" w:rsidR="00D17C7E" w:rsidRPr="001561C4" w:rsidRDefault="00FF0A19" w:rsidP="00D17C7E"/>
    <w:p w14:paraId="55A10766" w14:textId="77777777" w:rsidR="00D17C7E" w:rsidRPr="001561C4" w:rsidRDefault="00FF0A19" w:rsidP="00D17C7E"/>
    <w:p w14:paraId="1DA5A4C1" w14:textId="77777777" w:rsidR="00D17C7E" w:rsidRPr="001561C4" w:rsidRDefault="00FF0A19" w:rsidP="00D17C7E"/>
    <w:p w14:paraId="76AE4BA3" w14:textId="77777777" w:rsidR="00D17C7E" w:rsidRPr="001561C4" w:rsidRDefault="00FF0A19" w:rsidP="00D17C7E"/>
    <w:p w14:paraId="1798B004" w14:textId="77777777" w:rsidR="00D17C7E" w:rsidRPr="001561C4" w:rsidRDefault="00FF0A19" w:rsidP="00D17C7E"/>
    <w:p w14:paraId="57A55069" w14:textId="77777777" w:rsidR="00D17C7E" w:rsidRPr="001561C4" w:rsidRDefault="00FF0A19" w:rsidP="00D17C7E"/>
    <w:p w14:paraId="7C0AA681" w14:textId="77777777" w:rsidR="00D17C7E" w:rsidRPr="001561C4" w:rsidRDefault="00FF0A19" w:rsidP="00D17C7E"/>
    <w:p w14:paraId="3FA2A550" w14:textId="77777777" w:rsidR="00D17C7E" w:rsidRPr="001561C4" w:rsidRDefault="00FF0A19" w:rsidP="00D17C7E"/>
    <w:p w14:paraId="5DACD10B" w14:textId="77777777" w:rsidR="00D17C7E" w:rsidRPr="001561C4" w:rsidRDefault="00FF0A19" w:rsidP="00D17C7E"/>
    <w:p w14:paraId="49DC6AD0" w14:textId="77777777" w:rsidR="00D17C7E" w:rsidRPr="001561C4" w:rsidRDefault="00FF0A19" w:rsidP="00D17C7E"/>
    <w:p w14:paraId="27FA82E8" w14:textId="77777777" w:rsidR="00D17C7E" w:rsidRPr="001561C4" w:rsidRDefault="00FF0A19" w:rsidP="00D17C7E"/>
    <w:p w14:paraId="507CD3D9" w14:textId="77777777" w:rsidR="00D17C7E" w:rsidRPr="001561C4" w:rsidRDefault="00FF0A19" w:rsidP="00D17C7E"/>
    <w:p w14:paraId="5FD8164E" w14:textId="77777777" w:rsidR="00D17C7E" w:rsidRPr="001561C4" w:rsidRDefault="00FF0A19" w:rsidP="00D17C7E"/>
    <w:p w14:paraId="7FDC8C71" w14:textId="77777777" w:rsidR="00D17C7E" w:rsidRPr="001561C4" w:rsidRDefault="00FF0A19" w:rsidP="00D17C7E"/>
    <w:p w14:paraId="4B04D0A6" w14:textId="77777777" w:rsidR="00D17C7E" w:rsidRDefault="00FF0A19"/>
    <w:p w14:paraId="12C5450D" w14:textId="77777777" w:rsidR="00D17C7E" w:rsidRDefault="00FF0A19"/>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E5"/>
    <w:rsid w:val="000F6304"/>
    <w:rsid w:val="00254511"/>
    <w:rsid w:val="00491290"/>
    <w:rsid w:val="00567A1B"/>
    <w:rsid w:val="00834E0F"/>
    <w:rsid w:val="009012E5"/>
    <w:rsid w:val="00904FAB"/>
    <w:rsid w:val="00955468"/>
    <w:rsid w:val="00A4727A"/>
    <w:rsid w:val="00B34969"/>
    <w:rsid w:val="00BA387A"/>
    <w:rsid w:val="00C73829"/>
    <w:rsid w:val="00C77A1A"/>
    <w:rsid w:val="00DA1D10"/>
    <w:rsid w:val="00E1553A"/>
    <w:rsid w:val="00F61548"/>
    <w:rsid w:val="00F76502"/>
    <w:rsid w:val="00F96B15"/>
    <w:rsid w:val="00FF0A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227</Words>
  <Characters>1294</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2016-06-22T15:24:00Z</dcterms:created>
  <dcterms:modified xsi:type="dcterms:W3CDTF">2016-06-23T12:31:00Z</dcterms:modified>
</cp:coreProperties>
</file>