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A23C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7DAE421" w14:textId="567A60BD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742A4">
        <w:rPr>
          <w:b/>
          <w:i/>
        </w:rPr>
        <w:t>Incipient</w:t>
      </w:r>
      <w:r w:rsidR="00F24EDE">
        <w:rPr>
          <w:b/>
        </w:rPr>
        <w:t xml:space="preserve"> (</w:t>
      </w:r>
      <w:r w:rsidR="009742A4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FDE03E2" w14:textId="7347CB0B" w:rsidR="009742A4" w:rsidRDefault="009742A4" w:rsidP="00F24EDE"/>
    <w:p w14:paraId="24454BF3" w14:textId="48113F2B" w:rsidR="009742A4" w:rsidRPr="009742A4" w:rsidRDefault="009742A4" w:rsidP="009742A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think line of pink on the eastern horizon was a sign of the </w:t>
      </w:r>
      <w:r w:rsidRPr="009742A4">
        <w:rPr>
          <w:i/>
          <w:iCs/>
        </w:rPr>
        <w:t xml:space="preserve">incipient </w:t>
      </w:r>
      <w:r>
        <w:t>sunrise.</w:t>
      </w:r>
    </w:p>
    <w:p w14:paraId="58B130C8" w14:textId="5C7913DF" w:rsidR="009742A4" w:rsidRPr="009742A4" w:rsidRDefault="009742A4" w:rsidP="009742A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August 10 rolled around, *** began to sense the </w:t>
      </w:r>
      <w:r w:rsidRPr="009742A4">
        <w:rPr>
          <w:i/>
          <w:iCs/>
        </w:rPr>
        <w:t xml:space="preserve">incipient </w:t>
      </w:r>
      <w:r>
        <w:t>school year.</w:t>
      </w:r>
    </w:p>
    <w:p w14:paraId="2BFC3ECF" w14:textId="20CEF57D" w:rsidR="009742A4" w:rsidRPr="009742A4" w:rsidRDefault="009742A4" w:rsidP="009742A4">
      <w:pPr>
        <w:pStyle w:val="ListParagraph"/>
        <w:numPr>
          <w:ilvl w:val="0"/>
          <w:numId w:val="1"/>
        </w:numPr>
        <w:rPr>
          <w:b/>
          <w:bCs/>
        </w:rPr>
      </w:pPr>
      <w:r>
        <w:t>*** saw customers forming an</w:t>
      </w:r>
      <w:r w:rsidRPr="009742A4">
        <w:rPr>
          <w:i/>
          <w:iCs/>
        </w:rPr>
        <w:t xml:space="preserve"> incipient</w:t>
      </w:r>
      <w:r>
        <w:t xml:space="preserve"> crowd at the door of *** shop and knew it would soon be time to open her doors.</w:t>
      </w:r>
    </w:p>
    <w:p w14:paraId="3EAC847E" w14:textId="3379B37C" w:rsidR="009742A4" w:rsidRPr="009742A4" w:rsidRDefault="009742A4" w:rsidP="009742A4">
      <w:pPr>
        <w:pStyle w:val="ListParagraph"/>
        <w:numPr>
          <w:ilvl w:val="0"/>
          <w:numId w:val="1"/>
        </w:numPr>
        <w:rPr>
          <w:b/>
          <w:bCs/>
        </w:rPr>
      </w:pPr>
      <w:r>
        <w:t>*** walked into the kitchen and smelled the</w:t>
      </w:r>
      <w:r w:rsidRPr="009742A4">
        <w:rPr>
          <w:i/>
          <w:iCs/>
        </w:rPr>
        <w:t xml:space="preserve"> incipient</w:t>
      </w:r>
      <w:r>
        <w:t xml:space="preserve"> dinner *** was cooking.</w:t>
      </w:r>
    </w:p>
    <w:p w14:paraId="5EE76DCB" w14:textId="20FBCAFB" w:rsidR="009742A4" w:rsidRPr="009742A4" w:rsidRDefault="009742A4" w:rsidP="009742A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heard thunder and saw lightning and recognized an </w:t>
      </w:r>
      <w:bookmarkStart w:id="54" w:name="_GoBack"/>
      <w:r w:rsidRPr="009742A4">
        <w:rPr>
          <w:i/>
          <w:iCs/>
        </w:rPr>
        <w:t>incipient</w:t>
      </w:r>
      <w:bookmarkEnd w:id="54"/>
      <w:r>
        <w:t xml:space="preserve"> thunderstorm.</w:t>
      </w:r>
    </w:p>
    <w:p w14:paraId="636E9C3B" w14:textId="77777777" w:rsidR="00F24EDE" w:rsidRDefault="00F24EDE" w:rsidP="00F24EDE"/>
    <w:p w14:paraId="256C5FE6" w14:textId="3C710284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742A4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9742A4">
        <w:rPr>
          <w:b/>
          <w:i/>
          <w:iCs/>
          <w:u w:val="single"/>
        </w:rPr>
        <w:t>incipient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385ACD"/>
    <w:multiLevelType w:val="hybridMultilevel"/>
    <w:tmpl w:val="646AB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C2733"/>
    <w:rsid w:val="00335A5C"/>
    <w:rsid w:val="00410E3E"/>
    <w:rsid w:val="005A5A20"/>
    <w:rsid w:val="006B45BA"/>
    <w:rsid w:val="009742A4"/>
    <w:rsid w:val="00AE0DF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A0F102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42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9</TotalTime>
  <Pages>1</Pages>
  <Words>137</Words>
  <Characters>783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2019-05-09T12:42:00Z</dcterms:created>
  <dcterms:modified xsi:type="dcterms:W3CDTF">2019-05-21T09:44:00Z</dcterms:modified>
</cp:coreProperties>
</file>