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77EA" w:rsidRDefault="00BA79CF" w:rsidP="00BA79CF">
      <w:pPr>
        <w:jc w:val="center"/>
        <w:rPr>
          <w:b/>
          <w:u w:val="single"/>
        </w:rPr>
      </w:pPr>
      <w:r>
        <w:rPr>
          <w:b/>
          <w:i/>
          <w:sz w:val="28"/>
          <w:szCs w:val="28"/>
          <w:u w:val="single"/>
        </w:rPr>
        <w:t xml:space="preserve">Crime and Puzzlement </w:t>
      </w:r>
      <w:r w:rsidR="00F03E67">
        <w:rPr>
          <w:b/>
          <w:sz w:val="28"/>
          <w:szCs w:val="28"/>
          <w:u w:val="single"/>
        </w:rPr>
        <w:t>Unit, Volume 1</w:t>
      </w:r>
      <w:r>
        <w:rPr>
          <w:b/>
          <w:sz w:val="28"/>
          <w:szCs w:val="28"/>
          <w:u w:val="single"/>
        </w:rPr>
        <w:t xml:space="preserve">, </w:t>
      </w:r>
      <w:r w:rsidR="00CB35CF">
        <w:rPr>
          <w:b/>
          <w:sz w:val="28"/>
          <w:szCs w:val="28"/>
          <w:u w:val="single"/>
        </w:rPr>
        <w:t>Lesson 20</w:t>
      </w:r>
      <w:r w:rsidR="00DA4736">
        <w:rPr>
          <w:b/>
          <w:sz w:val="28"/>
          <w:szCs w:val="28"/>
          <w:u w:val="single"/>
        </w:rPr>
        <w:t xml:space="preserve"> </w:t>
      </w:r>
      <w:r>
        <w:rPr>
          <w:b/>
          <w:sz w:val="28"/>
          <w:szCs w:val="28"/>
          <w:u w:val="single"/>
        </w:rPr>
        <w:t>Answer Key</w:t>
      </w:r>
      <w:r w:rsidR="001B22C1">
        <w:rPr>
          <w:b/>
          <w:sz w:val="28"/>
          <w:szCs w:val="28"/>
          <w:u w:val="single"/>
        </w:rPr>
        <w:t xml:space="preserve">: Solution to </w:t>
      </w:r>
      <w:r w:rsidR="00CB35CF">
        <w:rPr>
          <w:b/>
          <w:i/>
          <w:sz w:val="28"/>
          <w:szCs w:val="28"/>
          <w:u w:val="single"/>
        </w:rPr>
        <w:t>Boy Scout</w:t>
      </w:r>
      <w:r>
        <w:rPr>
          <w:b/>
          <w:sz w:val="28"/>
          <w:szCs w:val="28"/>
          <w:u w:val="single"/>
        </w:rPr>
        <w:t xml:space="preserve"> </w:t>
      </w:r>
    </w:p>
    <w:p w:rsidR="00BA79CF" w:rsidRDefault="00BA79CF" w:rsidP="00BA79CF">
      <w:pPr>
        <w:jc w:val="center"/>
        <w:rPr>
          <w:b/>
          <w:u w:val="single"/>
        </w:rPr>
      </w:pPr>
    </w:p>
    <w:p w:rsidR="00BA79CF" w:rsidRDefault="00BA79CF" w:rsidP="00BE700F">
      <w:r>
        <w:rPr>
          <w:b/>
        </w:rPr>
        <w:t xml:space="preserve">Adapted from: </w:t>
      </w:r>
      <w:r>
        <w:t xml:space="preserve">Treat, Lawrence. </w:t>
      </w:r>
      <w:r w:rsidR="00F03E67">
        <w:rPr>
          <w:i/>
        </w:rPr>
        <w:t>Crime and Puzzlement (Book 1</w:t>
      </w:r>
      <w:r>
        <w:rPr>
          <w:i/>
        </w:rPr>
        <w:t>)</w:t>
      </w:r>
      <w:r>
        <w:t>. Jaffrey, NH: David R. Godine, 1981.</w:t>
      </w:r>
    </w:p>
    <w:p w:rsidR="00A623F1" w:rsidRDefault="00A623F1" w:rsidP="00BE700F"/>
    <w:p w:rsidR="00A623F1" w:rsidRPr="00A623F1" w:rsidRDefault="00A623F1" w:rsidP="00A623F1">
      <w:pPr>
        <w:pStyle w:val="ListParagraph"/>
        <w:numPr>
          <w:ilvl w:val="0"/>
          <w:numId w:val="1"/>
        </w:numPr>
        <w:rPr>
          <w:b/>
        </w:rPr>
      </w:pPr>
      <w:r>
        <w:t>Yes, the marks and the lost boot so indicate.</w:t>
      </w:r>
    </w:p>
    <w:p w:rsidR="00A623F1" w:rsidRPr="00A623F1" w:rsidRDefault="00A623F1" w:rsidP="00A623F1">
      <w:pPr>
        <w:rPr>
          <w:b/>
        </w:rPr>
      </w:pPr>
    </w:p>
    <w:p w:rsidR="00A623F1" w:rsidRPr="00A623F1" w:rsidRDefault="00A623F1" w:rsidP="00A623F1">
      <w:pPr>
        <w:pStyle w:val="ListParagraph"/>
        <w:numPr>
          <w:ilvl w:val="0"/>
          <w:numId w:val="1"/>
        </w:numPr>
        <w:rPr>
          <w:b/>
        </w:rPr>
      </w:pPr>
      <w:r>
        <w:t>No, no, a thousand times no.</w:t>
      </w:r>
    </w:p>
    <w:p w:rsidR="00A623F1" w:rsidRPr="00A623F1" w:rsidRDefault="00A623F1" w:rsidP="00A623F1">
      <w:pPr>
        <w:pStyle w:val="ListParagraph"/>
        <w:rPr>
          <w:b/>
        </w:rPr>
      </w:pPr>
    </w:p>
    <w:p w:rsidR="00A623F1" w:rsidRPr="00A623F1" w:rsidRDefault="00A623F1" w:rsidP="00A623F1">
      <w:pPr>
        <w:pStyle w:val="ListParagraph"/>
        <w:numPr>
          <w:ilvl w:val="0"/>
          <w:numId w:val="1"/>
        </w:numPr>
        <w:rPr>
          <w:b/>
        </w:rPr>
      </w:pPr>
      <w:r>
        <w:t>No. Otherwise the game warden would have taken the dead eagle with him as evidence of the illegal act. He must have arrived at and left the scene before the eagle was deposited there.</w:t>
      </w:r>
    </w:p>
    <w:p w:rsidR="00A623F1" w:rsidRPr="00A623F1" w:rsidRDefault="00A623F1" w:rsidP="00A623F1">
      <w:pPr>
        <w:pStyle w:val="ListParagraph"/>
        <w:rPr>
          <w:b/>
        </w:rPr>
      </w:pPr>
    </w:p>
    <w:p w:rsidR="00A623F1" w:rsidRPr="00A623F1" w:rsidRDefault="00A623F1" w:rsidP="00A623F1">
      <w:pPr>
        <w:pStyle w:val="ListParagraph"/>
        <w:numPr>
          <w:ilvl w:val="0"/>
          <w:numId w:val="1"/>
        </w:numPr>
        <w:rPr>
          <w:b/>
        </w:rPr>
      </w:pPr>
      <w:r>
        <w:t xml:space="preserve">Yes. There is a depression in the thorny bushes where twigs and branches were broken, as if somebody fell and tore his shirt, a fragment of which caught on a thorn. </w:t>
      </w:r>
    </w:p>
    <w:p w:rsidR="00A623F1" w:rsidRPr="00A623F1" w:rsidRDefault="00A623F1" w:rsidP="00A623F1">
      <w:pPr>
        <w:pStyle w:val="ListParagraph"/>
        <w:rPr>
          <w:b/>
        </w:rPr>
      </w:pPr>
    </w:p>
    <w:p w:rsidR="00A623F1" w:rsidRPr="00A623F1" w:rsidRDefault="00A623F1" w:rsidP="00A623F1">
      <w:pPr>
        <w:pStyle w:val="ListParagraph"/>
        <w:numPr>
          <w:ilvl w:val="0"/>
          <w:numId w:val="1"/>
        </w:numPr>
        <w:rPr>
          <w:b/>
        </w:rPr>
      </w:pPr>
      <w:r>
        <w:t>Little Nimrod and Robin. We have already seen that Forrester had left the scene early, and it is likely that Robin, and ornithologist, would accuse Little Nimrod of killing the eagle. A fight could, and did result, after which Little Nimrod left hurriedly without his eagle.</w:t>
      </w:r>
    </w:p>
    <w:p w:rsidR="00A623F1" w:rsidRPr="00A623F1" w:rsidRDefault="00A623F1" w:rsidP="00A623F1">
      <w:pPr>
        <w:pStyle w:val="ListParagraph"/>
        <w:rPr>
          <w:b/>
        </w:rPr>
      </w:pPr>
    </w:p>
    <w:p w:rsidR="00A623F1" w:rsidRPr="00A623F1" w:rsidRDefault="00A623F1" w:rsidP="00A623F1">
      <w:pPr>
        <w:pStyle w:val="ListParagraph"/>
        <w:numPr>
          <w:ilvl w:val="0"/>
          <w:numId w:val="1"/>
        </w:numPr>
        <w:rPr>
          <w:b/>
        </w:rPr>
      </w:pPr>
      <w:r>
        <w:t>We know that someone had an ax, judging by the nicked tree, and that Nimrod had a gun.</w:t>
      </w:r>
    </w:p>
    <w:p w:rsidR="00A623F1" w:rsidRPr="00A623F1" w:rsidRDefault="00A623F1" w:rsidP="00A623F1">
      <w:pPr>
        <w:pStyle w:val="ListParagraph"/>
        <w:rPr>
          <w:b/>
        </w:rPr>
      </w:pPr>
    </w:p>
    <w:p w:rsidR="00A623F1" w:rsidRPr="00A623F1" w:rsidRDefault="00A623F1" w:rsidP="00A623F1">
      <w:pPr>
        <w:pStyle w:val="ListParagraph"/>
        <w:numPr>
          <w:ilvl w:val="0"/>
          <w:numId w:val="1"/>
        </w:numPr>
        <w:rPr>
          <w:b/>
        </w:rPr>
      </w:pPr>
      <w:r>
        <w:t>Yes, the makings of a fire and tent pegs so indicate.</w:t>
      </w:r>
    </w:p>
    <w:p w:rsidR="00A623F1" w:rsidRPr="00A623F1" w:rsidRDefault="00A623F1" w:rsidP="00A623F1">
      <w:pPr>
        <w:pStyle w:val="ListParagraph"/>
        <w:rPr>
          <w:b/>
        </w:rPr>
      </w:pPr>
    </w:p>
    <w:p w:rsidR="00A623F1" w:rsidRPr="00A623F1" w:rsidRDefault="00A623F1" w:rsidP="00A623F1">
      <w:pPr>
        <w:pStyle w:val="ListParagraph"/>
        <w:numPr>
          <w:ilvl w:val="0"/>
          <w:numId w:val="1"/>
        </w:numPr>
        <w:rPr>
          <w:b/>
        </w:rPr>
      </w:pPr>
      <w:r>
        <w:t>Botchett, because this is a botched job by an inexperienced camper. Both Little Nimrod and Forrester were probably expert woodsmen, and Robin would have no reason to chop wood.</w:t>
      </w:r>
    </w:p>
    <w:p w:rsidR="00A623F1" w:rsidRPr="00A623F1" w:rsidRDefault="00A623F1" w:rsidP="00A623F1">
      <w:pPr>
        <w:pStyle w:val="ListParagraph"/>
        <w:rPr>
          <w:b/>
        </w:rPr>
      </w:pPr>
    </w:p>
    <w:p w:rsidR="00A623F1" w:rsidRPr="00A623F1" w:rsidRDefault="00A623F1" w:rsidP="00A623F1">
      <w:pPr>
        <w:pStyle w:val="ListParagraph"/>
        <w:numPr>
          <w:ilvl w:val="0"/>
          <w:numId w:val="1"/>
        </w:numPr>
        <w:rPr>
          <w:b/>
        </w:rPr>
      </w:pPr>
      <w:r>
        <w:t>Botchett (he had the equipment, and probably a supply of beer) and Robin, who left his binoculars where he’d been drinking. And binoculars are standard equipment for a birder.</w:t>
      </w:r>
    </w:p>
    <w:p w:rsidR="00A623F1" w:rsidRPr="00A623F1" w:rsidRDefault="00A623F1" w:rsidP="00A623F1">
      <w:pPr>
        <w:pStyle w:val="ListParagraph"/>
        <w:rPr>
          <w:b/>
        </w:rPr>
      </w:pPr>
    </w:p>
    <w:p w:rsidR="00A623F1" w:rsidRPr="00A623F1" w:rsidRDefault="00A623F1" w:rsidP="00A623F1">
      <w:pPr>
        <w:pStyle w:val="ListParagraph"/>
        <w:numPr>
          <w:ilvl w:val="0"/>
          <w:numId w:val="1"/>
        </w:numPr>
        <w:rPr>
          <w:b/>
        </w:rPr>
      </w:pPr>
      <w:r>
        <w:t>Yes. He left some of his food and some of his possessions, including a plate and the tent pegs.</w:t>
      </w:r>
    </w:p>
    <w:p w:rsidR="00A623F1" w:rsidRPr="00A623F1" w:rsidRDefault="00A623F1" w:rsidP="00A623F1">
      <w:pPr>
        <w:pStyle w:val="ListParagraph"/>
        <w:rPr>
          <w:b/>
        </w:rPr>
      </w:pPr>
    </w:p>
    <w:p w:rsidR="00A623F1" w:rsidRPr="00A623F1" w:rsidRDefault="00A623F1" w:rsidP="00A623F1">
      <w:pPr>
        <w:pStyle w:val="ListParagraph"/>
        <w:numPr>
          <w:ilvl w:val="0"/>
          <w:numId w:val="1"/>
        </w:numPr>
        <w:rPr>
          <w:b/>
        </w:rPr>
      </w:pPr>
      <w:r>
        <w:t>Botchett. We have already decided that both Little Nimrod and Forrester had left the scene.</w:t>
      </w:r>
    </w:p>
    <w:p w:rsidR="00A623F1" w:rsidRPr="00A623F1" w:rsidRDefault="00A623F1" w:rsidP="00A623F1">
      <w:pPr>
        <w:pStyle w:val="ListParagraph"/>
        <w:rPr>
          <w:b/>
        </w:rPr>
      </w:pPr>
    </w:p>
    <w:p w:rsidR="00A623F1" w:rsidRPr="00A623F1" w:rsidRDefault="00A623F1" w:rsidP="00A623F1">
      <w:pPr>
        <w:pStyle w:val="ListParagraph"/>
        <w:numPr>
          <w:ilvl w:val="0"/>
          <w:numId w:val="1"/>
        </w:numPr>
        <w:rPr>
          <w:b/>
        </w:rPr>
      </w:pPr>
      <w:r>
        <w:t>Botchett, an inexpert camper, was chopping wood, and the ax must have slipped out of his hands, which is an all-too-common happening with the inexperienced. A flying ax is a murderous weapon, and there is no reason to think that Botchett would attack Robin.</w:t>
      </w:r>
    </w:p>
    <w:p w:rsidR="00A623F1" w:rsidRPr="00A623F1" w:rsidRDefault="00A623F1" w:rsidP="00A623F1">
      <w:pPr>
        <w:pStyle w:val="ListParagraph"/>
        <w:rPr>
          <w:b/>
        </w:rPr>
      </w:pPr>
    </w:p>
    <w:p w:rsidR="00A623F1" w:rsidRPr="00A623F1" w:rsidRDefault="00A623F1" w:rsidP="00A623F1">
      <w:pPr>
        <w:pStyle w:val="ListParagraph"/>
      </w:pPr>
      <w:r>
        <w:t>In actuality Botchett got rid of the body by pushing it over the edge of the cliff. When he heard the sounds of hikers, he packed up his tent and his ax and left in a hurry, leaving tell-tale evidence of his presence.</w:t>
      </w:r>
      <w:bookmarkStart w:id="0" w:name="_GoBack"/>
      <w:bookmarkEnd w:id="0"/>
    </w:p>
    <w:sectPr w:rsidR="00A623F1" w:rsidRPr="00A623F1"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703DB4"/>
    <w:multiLevelType w:val="hybridMultilevel"/>
    <w:tmpl w:val="6C1E5A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1B22C1"/>
    <w:rsid w:val="0038015A"/>
    <w:rsid w:val="00410E3E"/>
    <w:rsid w:val="00510D2E"/>
    <w:rsid w:val="00993C25"/>
    <w:rsid w:val="00A623F1"/>
    <w:rsid w:val="00A901AC"/>
    <w:rsid w:val="00BA79CF"/>
    <w:rsid w:val="00BE700F"/>
    <w:rsid w:val="00C869E6"/>
    <w:rsid w:val="00CB35CF"/>
    <w:rsid w:val="00DA4736"/>
    <w:rsid w:val="00E16D41"/>
    <w:rsid w:val="00F03E67"/>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D32F86C"/>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23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18</TotalTime>
  <Pages>1</Pages>
  <Words>306</Words>
  <Characters>1746</Characters>
  <Application>Microsoft Office Word</Application>
  <DocSecurity>0</DocSecurity>
  <Lines>14</Lines>
  <Paragraphs>4</Paragraphs>
  <ScaleCrop>false</ScaleCrop>
  <Company>Mark's Text Terminal</Company>
  <LinksUpToDate>false</LinksUpToDate>
  <CharactersWithSpaces>2048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2018-04-23T11:51:00Z</dcterms:created>
  <dcterms:modified xsi:type="dcterms:W3CDTF">2018-05-08T11:49:00Z</dcterms:modified>
</cp:coreProperties>
</file>