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77EA" w:rsidRDefault="00BA79CF" w:rsidP="00BA79CF">
      <w:pPr>
        <w:jc w:val="center"/>
        <w:rPr>
          <w:b/>
          <w:u w:val="single"/>
        </w:rPr>
      </w:pPr>
      <w:r>
        <w:rPr>
          <w:b/>
          <w:i/>
          <w:sz w:val="28"/>
          <w:szCs w:val="28"/>
          <w:u w:val="single"/>
        </w:rPr>
        <w:t xml:space="preserve">Crime and Puzzlement </w:t>
      </w:r>
      <w:r w:rsidR="00F03E67">
        <w:rPr>
          <w:b/>
          <w:sz w:val="28"/>
          <w:szCs w:val="28"/>
          <w:u w:val="single"/>
        </w:rPr>
        <w:t>Unit, Volume 1</w:t>
      </w:r>
      <w:r>
        <w:rPr>
          <w:b/>
          <w:sz w:val="28"/>
          <w:szCs w:val="28"/>
          <w:u w:val="single"/>
        </w:rPr>
        <w:t xml:space="preserve">, </w:t>
      </w:r>
      <w:r w:rsidR="00F63159">
        <w:rPr>
          <w:b/>
          <w:sz w:val="28"/>
          <w:szCs w:val="28"/>
          <w:u w:val="single"/>
        </w:rPr>
        <w:t>Lesson 21</w:t>
      </w:r>
      <w:r w:rsidR="00DA4736">
        <w:rPr>
          <w:b/>
          <w:sz w:val="28"/>
          <w:szCs w:val="28"/>
          <w:u w:val="single"/>
        </w:rPr>
        <w:t xml:space="preserve"> </w:t>
      </w:r>
      <w:r>
        <w:rPr>
          <w:b/>
          <w:sz w:val="28"/>
          <w:szCs w:val="28"/>
          <w:u w:val="single"/>
        </w:rPr>
        <w:t>Answer Key</w:t>
      </w:r>
      <w:r w:rsidR="001B22C1">
        <w:rPr>
          <w:b/>
          <w:sz w:val="28"/>
          <w:szCs w:val="28"/>
          <w:u w:val="single"/>
        </w:rPr>
        <w:t xml:space="preserve">: Solution to </w:t>
      </w:r>
      <w:r w:rsidR="00F63159">
        <w:rPr>
          <w:b/>
          <w:i/>
          <w:sz w:val="28"/>
          <w:szCs w:val="28"/>
          <w:u w:val="single"/>
        </w:rPr>
        <w:t>The Man in 1458</w:t>
      </w:r>
      <w:r>
        <w:rPr>
          <w:b/>
          <w:sz w:val="28"/>
          <w:szCs w:val="28"/>
          <w:u w:val="single"/>
        </w:rPr>
        <w:t xml:space="preserve"> </w:t>
      </w:r>
    </w:p>
    <w:p w:rsidR="00BA79CF" w:rsidRDefault="00BA79CF" w:rsidP="00BA79CF">
      <w:pPr>
        <w:jc w:val="center"/>
        <w:rPr>
          <w:b/>
          <w:u w:val="single"/>
        </w:rPr>
      </w:pPr>
    </w:p>
    <w:p w:rsidR="00BA79CF" w:rsidRDefault="00BA79CF" w:rsidP="00BE700F">
      <w:r>
        <w:rPr>
          <w:b/>
        </w:rPr>
        <w:t xml:space="preserve">Adapted from: </w:t>
      </w:r>
      <w:r>
        <w:t xml:space="preserve">Treat, Lawrence. </w:t>
      </w:r>
      <w:r w:rsidR="00F03E67">
        <w:rPr>
          <w:i/>
        </w:rPr>
        <w:t>Crime and Puzzlement (Book 1</w:t>
      </w:r>
      <w:r>
        <w:rPr>
          <w:i/>
        </w:rPr>
        <w:t>)</w:t>
      </w:r>
      <w:r>
        <w:t>. Jaffrey, NH: David R. Godine, 1981.</w:t>
      </w:r>
    </w:p>
    <w:p w:rsidR="00F37483" w:rsidRDefault="00F37483" w:rsidP="00BE700F"/>
    <w:p w:rsidR="00F37483" w:rsidRPr="00F37483" w:rsidRDefault="00F37483" w:rsidP="00F37483">
      <w:pPr>
        <w:pStyle w:val="ListParagraph"/>
        <w:numPr>
          <w:ilvl w:val="0"/>
          <w:numId w:val="1"/>
        </w:numPr>
        <w:rPr>
          <w:b/>
        </w:rPr>
      </w:pPr>
      <w:r>
        <w:t>Yes. Judging by the room number, the hotel had at least fourteen floors with fifty-eight or more rooms per floor.</w:t>
      </w:r>
    </w:p>
    <w:p w:rsidR="00F37483" w:rsidRPr="00F37483" w:rsidRDefault="00F37483" w:rsidP="00F37483">
      <w:pPr>
        <w:rPr>
          <w:b/>
        </w:rPr>
      </w:pPr>
    </w:p>
    <w:p w:rsidR="00F37483" w:rsidRPr="00F37483" w:rsidRDefault="00F37483" w:rsidP="00F37483">
      <w:pPr>
        <w:pStyle w:val="ListParagraph"/>
        <w:numPr>
          <w:ilvl w:val="0"/>
          <w:numId w:val="1"/>
        </w:numPr>
        <w:rPr>
          <w:b/>
        </w:rPr>
      </w:pPr>
      <w:r>
        <w:t>No. It is a common alias, and, combined with other factors here, it is doubtful that this was his real name.</w:t>
      </w:r>
    </w:p>
    <w:p w:rsidR="00F37483" w:rsidRPr="00F37483" w:rsidRDefault="00F37483" w:rsidP="00F37483">
      <w:pPr>
        <w:pStyle w:val="ListParagraph"/>
        <w:rPr>
          <w:b/>
        </w:rPr>
      </w:pPr>
    </w:p>
    <w:p w:rsidR="00F37483" w:rsidRPr="00F37483" w:rsidRDefault="00F37483" w:rsidP="00F37483">
      <w:pPr>
        <w:pStyle w:val="ListParagraph"/>
        <w:numPr>
          <w:ilvl w:val="0"/>
          <w:numId w:val="1"/>
        </w:numPr>
        <w:rPr>
          <w:b/>
        </w:rPr>
      </w:pPr>
      <w:r>
        <w:t>Yes. One usually writes at eye level, which is about five inches below actual height. Because of the perspective of this drawing, it is impossible to measure “John Smith’s” exact height, but a good guess based on the facts that average door is six-and-a-half feet high and that the top of the switch plate is about four feet above the floor would bring him to at least six feet.</w:t>
      </w:r>
    </w:p>
    <w:p w:rsidR="00F37483" w:rsidRPr="00F37483" w:rsidRDefault="00F37483" w:rsidP="00F37483">
      <w:pPr>
        <w:pStyle w:val="ListParagraph"/>
        <w:rPr>
          <w:b/>
        </w:rPr>
      </w:pPr>
    </w:p>
    <w:p w:rsidR="00F37483" w:rsidRPr="00224451" w:rsidRDefault="00224451" w:rsidP="00F37483">
      <w:pPr>
        <w:pStyle w:val="ListParagraph"/>
        <w:numPr>
          <w:ilvl w:val="0"/>
          <w:numId w:val="1"/>
        </w:numPr>
        <w:rPr>
          <w:b/>
        </w:rPr>
      </w:pPr>
      <w:r>
        <w:t>Yes. A right-handed man would have had to lean awkwardly over the bureau in order to write on the mirror; and would write at an angle. A tall, left-handed man would naturally stand next to the bureau and scrawl a note on the mirror as the easiest way to jot down a notation of train time, and his writing would be on a line parallel to the top of the mirror.</w:t>
      </w:r>
    </w:p>
    <w:p w:rsidR="00224451" w:rsidRPr="00224451" w:rsidRDefault="00224451" w:rsidP="00224451">
      <w:pPr>
        <w:pStyle w:val="ListParagraph"/>
        <w:rPr>
          <w:b/>
        </w:rPr>
      </w:pPr>
    </w:p>
    <w:p w:rsidR="00224451" w:rsidRPr="00224451" w:rsidRDefault="00224451" w:rsidP="00F37483">
      <w:pPr>
        <w:pStyle w:val="ListParagraph"/>
        <w:numPr>
          <w:ilvl w:val="0"/>
          <w:numId w:val="1"/>
        </w:numPr>
        <w:rPr>
          <w:b/>
        </w:rPr>
      </w:pPr>
      <w:r>
        <w:t>Yes. Judging by the mustache brush.</w:t>
      </w:r>
    </w:p>
    <w:p w:rsidR="00224451" w:rsidRPr="00224451" w:rsidRDefault="00224451" w:rsidP="00224451">
      <w:pPr>
        <w:pStyle w:val="ListParagraph"/>
        <w:rPr>
          <w:b/>
        </w:rPr>
      </w:pPr>
    </w:p>
    <w:p w:rsidR="00224451" w:rsidRPr="00224451" w:rsidRDefault="00224451" w:rsidP="00F37483">
      <w:pPr>
        <w:pStyle w:val="ListParagraph"/>
        <w:numPr>
          <w:ilvl w:val="0"/>
          <w:numId w:val="1"/>
        </w:numPr>
        <w:rPr>
          <w:b/>
        </w:rPr>
      </w:pPr>
      <w:r>
        <w:t>Elderly, judging by the half-rate ticket, which is the type given to senior citizens by various common carriers, such as bus, rail, and ferry lines.</w:t>
      </w:r>
    </w:p>
    <w:p w:rsidR="00224451" w:rsidRPr="00224451" w:rsidRDefault="00224451" w:rsidP="00224451">
      <w:pPr>
        <w:pStyle w:val="ListParagraph"/>
        <w:rPr>
          <w:b/>
        </w:rPr>
      </w:pPr>
    </w:p>
    <w:p w:rsidR="00224451" w:rsidRPr="00224451" w:rsidRDefault="00224451" w:rsidP="00F37483">
      <w:pPr>
        <w:pStyle w:val="ListParagraph"/>
        <w:numPr>
          <w:ilvl w:val="0"/>
          <w:numId w:val="1"/>
        </w:numPr>
        <w:rPr>
          <w:b/>
        </w:rPr>
      </w:pPr>
      <w:r>
        <w:t>Yes. He apparently cleaned his shoes (not the used shoe rag); was addicted to bow ties (which are associated with a certain fastidiousness of dress); and travelled with an electric shaver, which he discarded because it was broken.</w:t>
      </w:r>
    </w:p>
    <w:p w:rsidR="00224451" w:rsidRPr="00224451" w:rsidRDefault="00224451" w:rsidP="00224451">
      <w:pPr>
        <w:pStyle w:val="ListParagraph"/>
        <w:rPr>
          <w:b/>
        </w:rPr>
      </w:pPr>
    </w:p>
    <w:p w:rsidR="00224451" w:rsidRPr="00224451" w:rsidRDefault="00224451" w:rsidP="00F37483">
      <w:pPr>
        <w:pStyle w:val="ListParagraph"/>
        <w:numPr>
          <w:ilvl w:val="0"/>
          <w:numId w:val="1"/>
        </w:numPr>
        <w:rPr>
          <w:b/>
        </w:rPr>
      </w:pPr>
      <w:r>
        <w:t>No. He dumped a partly open case on the floor, scattered objects on the bureau, and draped a dirty shoe-rag over the foot of the bed.</w:t>
      </w:r>
    </w:p>
    <w:p w:rsidR="00224451" w:rsidRPr="00224451" w:rsidRDefault="00224451" w:rsidP="00224451">
      <w:pPr>
        <w:pStyle w:val="ListParagraph"/>
        <w:rPr>
          <w:b/>
        </w:rPr>
      </w:pPr>
    </w:p>
    <w:p w:rsidR="00224451" w:rsidRPr="00224451" w:rsidRDefault="00224451" w:rsidP="00F37483">
      <w:pPr>
        <w:pStyle w:val="ListParagraph"/>
        <w:numPr>
          <w:ilvl w:val="0"/>
          <w:numId w:val="1"/>
        </w:numPr>
        <w:rPr>
          <w:b/>
        </w:rPr>
      </w:pPr>
      <w:r>
        <w:t>Yes. He was a foreigner because he crossed the stems of his digit sevens, and because he had a shaver with foreign prongs that needed an adapter for use in American electrical outlets.</w:t>
      </w:r>
    </w:p>
    <w:p w:rsidR="00224451" w:rsidRPr="00224451" w:rsidRDefault="00224451" w:rsidP="00224451">
      <w:pPr>
        <w:pStyle w:val="ListParagraph"/>
        <w:rPr>
          <w:b/>
        </w:rPr>
      </w:pPr>
    </w:p>
    <w:p w:rsidR="00224451" w:rsidRPr="00224451" w:rsidRDefault="00224451" w:rsidP="00F37483">
      <w:pPr>
        <w:pStyle w:val="ListParagraph"/>
        <w:numPr>
          <w:ilvl w:val="0"/>
          <w:numId w:val="1"/>
        </w:numPr>
        <w:rPr>
          <w:b/>
        </w:rPr>
      </w:pPr>
      <w:r>
        <w:t>No. He left a ten-dollar tip for the chambermaid.</w:t>
      </w:r>
    </w:p>
    <w:p w:rsidR="00224451" w:rsidRPr="00224451" w:rsidRDefault="00224451" w:rsidP="00224451">
      <w:pPr>
        <w:pStyle w:val="ListParagraph"/>
        <w:rPr>
          <w:b/>
        </w:rPr>
      </w:pPr>
    </w:p>
    <w:p w:rsidR="00224451" w:rsidRPr="00224451" w:rsidRDefault="00224451" w:rsidP="00F37483">
      <w:pPr>
        <w:pStyle w:val="ListParagraph"/>
        <w:numPr>
          <w:ilvl w:val="0"/>
          <w:numId w:val="1"/>
        </w:numPr>
        <w:rPr>
          <w:b/>
        </w:rPr>
      </w:pPr>
      <w:r>
        <w:t>Yes, because he checked into the hotel with a cheap case stuffed with paper or rags and with a phone book for weight. Obviously, he intended to donate the case to the Withered Arms.</w:t>
      </w:r>
    </w:p>
    <w:p w:rsidR="00224451" w:rsidRPr="00224451" w:rsidRDefault="00224451" w:rsidP="00224451">
      <w:pPr>
        <w:pStyle w:val="ListParagraph"/>
        <w:rPr>
          <w:b/>
        </w:rPr>
      </w:pPr>
    </w:p>
    <w:p w:rsidR="00224451" w:rsidRPr="0078585D" w:rsidRDefault="00224451" w:rsidP="00F37483">
      <w:pPr>
        <w:pStyle w:val="ListParagraph"/>
        <w:numPr>
          <w:ilvl w:val="0"/>
          <w:numId w:val="1"/>
        </w:numPr>
        <w:rPr>
          <w:b/>
        </w:rPr>
      </w:pPr>
      <w:r>
        <w:t>In cooperation with the local police, they could contact the conductor of a 3:40 t</w:t>
      </w:r>
      <w:r w:rsidR="0078585D">
        <w:t>rain and give him a description of the man in 1458: well-dressed and possibly wearing a bow-tie, foreign, probably speaks with an accent, about six feet tall, elderly, left-handed, has a mustache but no beard, and carries no baggage. The local police would then contact the police at the station where, according to the conductor, the man who matched this description left the train.</w:t>
      </w:r>
    </w:p>
    <w:p w:rsidR="0078585D" w:rsidRPr="0078585D" w:rsidRDefault="0078585D" w:rsidP="0078585D">
      <w:pPr>
        <w:pStyle w:val="ListParagraph"/>
        <w:rPr>
          <w:b/>
        </w:rPr>
      </w:pPr>
    </w:p>
    <w:p w:rsidR="0078585D" w:rsidRPr="0078585D" w:rsidRDefault="0078585D" w:rsidP="0078585D">
      <w:pPr>
        <w:pStyle w:val="ListParagraph"/>
      </w:pPr>
      <w:r>
        <w:t>In actuality, the man was Abdul Kontacket, a bigamist fleeing from the wrath of beautiful Wife Number Five. He was arrested, and when she was brought into his presence, she threw her arms around him and kissed him passionately. The police had to use force to separate them.</w:t>
      </w:r>
      <w:bookmarkStart w:id="0" w:name="_GoBack"/>
      <w:bookmarkEnd w:id="0"/>
    </w:p>
    <w:sectPr w:rsidR="0078585D" w:rsidRPr="0078585D"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4C37FA"/>
    <w:multiLevelType w:val="hybridMultilevel"/>
    <w:tmpl w:val="15B06A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1B22C1"/>
    <w:rsid w:val="00224451"/>
    <w:rsid w:val="0038015A"/>
    <w:rsid w:val="00410E3E"/>
    <w:rsid w:val="00510D2E"/>
    <w:rsid w:val="0078585D"/>
    <w:rsid w:val="00993C25"/>
    <w:rsid w:val="00A901AC"/>
    <w:rsid w:val="00BA79CF"/>
    <w:rsid w:val="00BE700F"/>
    <w:rsid w:val="00C869E6"/>
    <w:rsid w:val="00DA4736"/>
    <w:rsid w:val="00E16D41"/>
    <w:rsid w:val="00F03E67"/>
    <w:rsid w:val="00F37483"/>
    <w:rsid w:val="00F63159"/>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F4968FA"/>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74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24</TotalTime>
  <Pages>1</Pages>
  <Words>428</Words>
  <Characters>2440</Characters>
  <Application>Microsoft Office Word</Application>
  <DocSecurity>0</DocSecurity>
  <Lines>20</Lines>
  <Paragraphs>5</Paragraphs>
  <ScaleCrop>false</ScaleCrop>
  <Company>Mark's Text Terminal</Company>
  <LinksUpToDate>false</LinksUpToDate>
  <CharactersWithSpaces>2863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2018-04-23T11:51:00Z</dcterms:created>
  <dcterms:modified xsi:type="dcterms:W3CDTF">2018-05-08T13:32:00Z</dcterms:modified>
</cp:coreProperties>
</file>