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B1B86A" w14:textId="77777777" w:rsidR="00107EC7" w:rsidRPr="009E1B18" w:rsidRDefault="00107EC7" w:rsidP="00107EC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0"/>
      <w:bookmarkStart w:id="23" w:name="OLE_LINK14"/>
      <w:bookmarkStart w:id="24" w:name="OLE_LINK31"/>
      <w:bookmarkStart w:id="25" w:name="OLE_LINK32"/>
      <w:bookmarkStart w:id="26" w:name="OLE_LINK38"/>
      <w:bookmarkStart w:id="27" w:name="OLE_LINK42"/>
      <w:bookmarkStart w:id="28" w:name="OLE_LINK18"/>
      <w:bookmarkStart w:id="29" w:name="OLE_LINK19"/>
      <w:bookmarkStart w:id="30" w:name="OLE_LINK20"/>
      <w:bookmarkStart w:id="31" w:name="OLE_LINK22"/>
      <w:bookmarkStart w:id="32" w:name="OLE_LINK24"/>
      <w:bookmarkStart w:id="33" w:name="OLE_LINK26"/>
      <w:bookmarkStart w:id="34" w:name="OLE_LINK27"/>
      <w:bookmarkStart w:id="35" w:name="OLE_LINK29"/>
      <w:bookmarkStart w:id="36" w:name="OLE_LINK34"/>
      <w:bookmarkStart w:id="37" w:name="OLE_LINK36"/>
      <w:bookmarkStart w:id="38" w:name="OLE_LINK40"/>
      <w:bookmarkStart w:id="39" w:name="OLE_LINK44"/>
      <w:bookmarkStart w:id="40" w:name="OLE_LINK112"/>
      <w:bookmarkStart w:id="41" w:name="OLE_LINK113"/>
      <w:bookmarkStart w:id="42" w:name="OLE_LINK120"/>
      <w:bookmarkStart w:id="43" w:name="OLE_LINK122"/>
      <w:bookmarkStart w:id="44" w:name="OLE_LINK123"/>
      <w:bookmarkStart w:id="45" w:name="OLE_LINK125"/>
      <w:bookmarkStart w:id="46" w:name="OLE_LINK126"/>
      <w:bookmarkStart w:id="47" w:name="OLE_LINK127"/>
      <w:bookmarkStart w:id="48" w:name="OLE_LINK132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p w14:paraId="5FFCAEDF" w14:textId="13AD4B74" w:rsidR="00B577EA" w:rsidRDefault="00107EC7" w:rsidP="00107EC7">
      <w:r>
        <w:rPr>
          <w:b/>
        </w:rPr>
        <w:t xml:space="preserve">Homophone Worksheet: </w:t>
      </w:r>
      <w:r w:rsidR="00615DA3" w:rsidRPr="00615DA3">
        <w:rPr>
          <w:b/>
          <w:i/>
        </w:rPr>
        <w:t>Descent</w:t>
      </w:r>
      <w:r w:rsidR="00944827">
        <w:rPr>
          <w:b/>
        </w:rPr>
        <w:t xml:space="preserve"> and</w:t>
      </w:r>
      <w:r w:rsidR="00E34D70">
        <w:rPr>
          <w:b/>
        </w:rPr>
        <w:t xml:space="preserve"> </w:t>
      </w:r>
      <w:r w:rsidR="00615DA3" w:rsidRPr="00615DA3">
        <w:rPr>
          <w:b/>
          <w:i/>
        </w:rPr>
        <w:t>Dissent</w:t>
      </w:r>
      <w:r w:rsidR="00687A20">
        <w:rPr>
          <w:b/>
        </w:rPr>
        <w:t>, Worksheet 1</w:t>
      </w:r>
      <w:r w:rsidR="00E34D70">
        <w:rPr>
          <w:b/>
        </w:rPr>
        <w:t xml:space="preserve">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="00615DA3">
        <w:rPr>
          <w:i/>
        </w:rPr>
        <w:t xml:space="preserve">descent </w:t>
      </w:r>
      <w:r>
        <w:t>and</w:t>
      </w:r>
      <w:r>
        <w:rPr>
          <w:i/>
        </w:rPr>
        <w:t xml:space="preserve"> </w:t>
      </w:r>
      <w:r w:rsidR="00615DA3">
        <w:rPr>
          <w:i/>
        </w:rPr>
        <w:t>dissent</w:t>
      </w:r>
      <w:r>
        <w:t xml:space="preserve">. Remember this about these </w:t>
      </w:r>
      <w:r w:rsidR="00615DA3">
        <w:t>two</w:t>
      </w:r>
      <w:r>
        <w:t xml:space="preserve"> words:</w:t>
      </w:r>
    </w:p>
    <w:p w14:paraId="680605F9" w14:textId="77777777" w:rsidR="00944827" w:rsidRDefault="00944827" w:rsidP="00107EC7"/>
    <w:p w14:paraId="2DB00480" w14:textId="788FAAA5" w:rsidR="00944827" w:rsidRPr="00676C13" w:rsidRDefault="00944827" w:rsidP="00944827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Descent </w:t>
      </w:r>
      <w:r>
        <w:t>is another relatively complicated</w:t>
      </w:r>
      <w:r w:rsidRPr="00676C13">
        <w:rPr>
          <w:b/>
          <w:i/>
        </w:rPr>
        <w:t xml:space="preserve"> noun</w:t>
      </w:r>
      <w:r>
        <w:rPr>
          <w:b/>
          <w:i/>
        </w:rPr>
        <w:t xml:space="preserve"> </w:t>
      </w:r>
      <w:r>
        <w:t>that carries several meanings. For the purposes of</w:t>
      </w:r>
      <w:r w:rsidR="003E4A55">
        <w:t xml:space="preserve"> this worksheet, we’ll use two</w:t>
      </w:r>
      <w:r>
        <w:t xml:space="preserve">: </w:t>
      </w:r>
      <w:r w:rsidR="003E4A55">
        <w:t xml:space="preserve">the first is </w:t>
      </w:r>
      <w:r w:rsidRPr="00676C13">
        <w:rPr>
          <w:i/>
        </w:rPr>
        <w:t>the act or process of descending</w:t>
      </w:r>
      <w:r>
        <w:rPr>
          <w:i/>
        </w:rPr>
        <w:t xml:space="preserve"> </w:t>
      </w:r>
      <w:r>
        <w:t xml:space="preserve">(in other words, when you are coming down a flight of stairs, you are </w:t>
      </w:r>
      <w:r w:rsidRPr="00676C13">
        <w:rPr>
          <w:i/>
        </w:rPr>
        <w:t>making a descent</w:t>
      </w:r>
      <w:r>
        <w:t xml:space="preserve">; </w:t>
      </w:r>
      <w:r w:rsidR="003E4A55">
        <w:t>the second is</w:t>
      </w:r>
      <w:r>
        <w:rPr>
          <w:b/>
        </w:rPr>
        <w:t xml:space="preserve"> </w:t>
      </w:r>
      <w:r w:rsidRPr="00676C13">
        <w:rPr>
          <w:i/>
        </w:rPr>
        <w:t>an inclination downward: SLOPE </w:t>
      </w:r>
      <w:r>
        <w:t xml:space="preserve">(any hill has two features: its </w:t>
      </w:r>
      <w:r w:rsidRPr="00676C13">
        <w:rPr>
          <w:i/>
        </w:rPr>
        <w:t>ascent</w:t>
      </w:r>
      <w:r>
        <w:t xml:space="preserve"> –the</w:t>
      </w:r>
      <w:r w:rsidRPr="00676C13">
        <w:rPr>
          <w:b/>
        </w:rPr>
        <w:t xml:space="preserve"> uphill</w:t>
      </w:r>
      <w:r>
        <w:t>—and the</w:t>
      </w:r>
      <w:r w:rsidRPr="00676C13">
        <w:rPr>
          <w:i/>
        </w:rPr>
        <w:t xml:space="preserve"> descent</w:t>
      </w:r>
      <w:r>
        <w:t xml:space="preserve">—the </w:t>
      </w:r>
      <w:r w:rsidRPr="00676C13">
        <w:rPr>
          <w:b/>
        </w:rPr>
        <w:t>downhill</w:t>
      </w:r>
      <w:r>
        <w:t>).</w:t>
      </w:r>
    </w:p>
    <w:p w14:paraId="54A98016" w14:textId="77777777" w:rsidR="00944827" w:rsidRPr="00676C13" w:rsidRDefault="00944827" w:rsidP="00944827">
      <w:pPr>
        <w:rPr>
          <w:b/>
        </w:rPr>
      </w:pPr>
    </w:p>
    <w:p w14:paraId="05A3A0D1" w14:textId="77777777" w:rsidR="00944827" w:rsidRPr="00687A20" w:rsidRDefault="00944827" w:rsidP="00944827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Dissent </w:t>
      </w:r>
      <w:r>
        <w:t>as a</w:t>
      </w:r>
      <w:r w:rsidRPr="00422316">
        <w:rPr>
          <w:b/>
        </w:rPr>
        <w:t xml:space="preserve"> </w:t>
      </w:r>
      <w:r w:rsidRPr="00422316">
        <w:rPr>
          <w:b/>
          <w:i/>
        </w:rPr>
        <w:t>verb</w:t>
      </w:r>
      <w:r>
        <w:t xml:space="preserve"> means </w:t>
      </w:r>
      <w:r w:rsidRPr="00422316">
        <w:rPr>
          <w:i/>
        </w:rPr>
        <w:t>to differ in opinion</w:t>
      </w:r>
      <w:r>
        <w:t>; as a</w:t>
      </w:r>
      <w:r w:rsidRPr="00422316">
        <w:rPr>
          <w:b/>
        </w:rPr>
        <w:t xml:space="preserve"> noun</w:t>
      </w:r>
      <w:r>
        <w:t xml:space="preserve">, similarly, it means </w:t>
      </w:r>
      <w:r w:rsidRPr="00422316">
        <w:rPr>
          <w:i/>
        </w:rPr>
        <w:t>a difference of opinion</w:t>
      </w:r>
      <w:r>
        <w:rPr>
          <w:i/>
        </w:rPr>
        <w:t>.</w:t>
      </w:r>
    </w:p>
    <w:p w14:paraId="2DB57EF0" w14:textId="77777777" w:rsidR="00687A20" w:rsidRDefault="00687A20" w:rsidP="00687A20"/>
    <w:p w14:paraId="4CB0979F" w14:textId="5BD9D02C" w:rsidR="00687A20" w:rsidRPr="00687A20" w:rsidRDefault="00687A20" w:rsidP="00687A20">
      <w:pPr>
        <w:pStyle w:val="ListParagraph"/>
        <w:numPr>
          <w:ilvl w:val="0"/>
          <w:numId w:val="2"/>
        </w:numPr>
        <w:rPr>
          <w:b/>
        </w:rPr>
      </w:pPr>
      <w:r>
        <w:t>***’s heel was bothering *** so ** took ** time in **** ____________________ of the stairs.</w:t>
      </w:r>
    </w:p>
    <w:p w14:paraId="7EA35AA8" w14:textId="11C1B60B" w:rsidR="00687A20" w:rsidRPr="00687A20" w:rsidRDefault="00687A20" w:rsidP="00687A20">
      <w:pPr>
        <w:pStyle w:val="ListParagraph"/>
        <w:numPr>
          <w:ilvl w:val="0"/>
          <w:numId w:val="2"/>
        </w:numPr>
        <w:rPr>
          <w:b/>
        </w:rPr>
      </w:pPr>
      <w:r>
        <w:t>*** needed to ______________________ with *** when *** said that racism no longer exists in the United States.</w:t>
      </w:r>
    </w:p>
    <w:p w14:paraId="3DD439FF" w14:textId="0B67883A" w:rsidR="00687A20" w:rsidRPr="00687A20" w:rsidRDefault="00687A20" w:rsidP="00687A20">
      <w:pPr>
        <w:pStyle w:val="ListParagraph"/>
        <w:numPr>
          <w:ilvl w:val="0"/>
          <w:numId w:val="2"/>
        </w:numPr>
        <w:rPr>
          <w:b/>
        </w:rPr>
      </w:pPr>
      <w:r>
        <w:t>*** was surprised how steep the ____________________ was from Cabrini Avenue in Washington Heights down to Broadway.</w:t>
      </w:r>
    </w:p>
    <w:p w14:paraId="1CCD4F4A" w14:textId="77777777" w:rsidR="00687A20" w:rsidRPr="00687A20" w:rsidRDefault="00687A20" w:rsidP="00687A20">
      <w:pPr>
        <w:pStyle w:val="ListParagraph"/>
        <w:numPr>
          <w:ilvl w:val="0"/>
          <w:numId w:val="2"/>
        </w:numPr>
        <w:rPr>
          <w:b/>
        </w:rPr>
      </w:pPr>
      <w:r>
        <w:t>*** knew the plane was beginning its _____________________ into LaGuardia, so ** reached under *** seat for *** carryon baggage.</w:t>
      </w:r>
    </w:p>
    <w:p w14:paraId="1DE1D158" w14:textId="7B28E040" w:rsidR="00687A20" w:rsidRPr="00687A20" w:rsidRDefault="00687A20" w:rsidP="00687A20">
      <w:pPr>
        <w:pStyle w:val="ListParagraph"/>
        <w:numPr>
          <w:ilvl w:val="0"/>
          <w:numId w:val="2"/>
        </w:numPr>
        <w:rPr>
          <w:b/>
        </w:rPr>
      </w:pPr>
      <w:r>
        <w:t>***, an associate justice of the Supreme Court, __________________ from a recent ruling on voting rights.</w:t>
      </w:r>
    </w:p>
    <w:p w14:paraId="715D16B7" w14:textId="77777777" w:rsidR="00944827" w:rsidRPr="00422316" w:rsidRDefault="00944827" w:rsidP="00944827">
      <w:pPr>
        <w:pStyle w:val="ListParagraph"/>
      </w:pPr>
    </w:p>
    <w:p w14:paraId="4A2001BD" w14:textId="15A9D6DE" w:rsidR="00944827" w:rsidRDefault="00944827" w:rsidP="00107EC7">
      <w:pPr>
        <w:rPr>
          <w:b/>
        </w:rPr>
      </w:pPr>
    </w:p>
    <w:p w14:paraId="2FA4B97F" w14:textId="5D6D157A" w:rsidR="007B39A0" w:rsidRDefault="007B39A0" w:rsidP="00107EC7">
      <w:pPr>
        <w:rPr>
          <w:b/>
        </w:rPr>
      </w:pPr>
    </w:p>
    <w:p w14:paraId="3CDDC914" w14:textId="2377E35A" w:rsidR="007B39A0" w:rsidRDefault="007B39A0" w:rsidP="00107EC7">
      <w:pPr>
        <w:rPr>
          <w:b/>
        </w:rPr>
      </w:pPr>
    </w:p>
    <w:p w14:paraId="4959BA6D" w14:textId="1251D36C" w:rsidR="007B39A0" w:rsidRDefault="007B39A0" w:rsidP="00107EC7">
      <w:pPr>
        <w:rPr>
          <w:b/>
        </w:rPr>
      </w:pPr>
    </w:p>
    <w:p w14:paraId="68289852" w14:textId="78686391" w:rsidR="007B39A0" w:rsidRDefault="007B39A0" w:rsidP="00107EC7">
      <w:pPr>
        <w:rPr>
          <w:b/>
        </w:rPr>
      </w:pPr>
    </w:p>
    <w:p w14:paraId="57C0B373" w14:textId="16B133B2" w:rsidR="007B39A0" w:rsidRDefault="007B39A0" w:rsidP="00107EC7">
      <w:pPr>
        <w:rPr>
          <w:b/>
        </w:rPr>
      </w:pPr>
    </w:p>
    <w:p w14:paraId="2719033D" w14:textId="059E1142" w:rsidR="007B39A0" w:rsidRDefault="007B39A0" w:rsidP="00107EC7">
      <w:pPr>
        <w:rPr>
          <w:b/>
        </w:rPr>
      </w:pPr>
    </w:p>
    <w:p w14:paraId="1C08B924" w14:textId="15B35B58" w:rsidR="007B39A0" w:rsidRDefault="007B39A0" w:rsidP="00107EC7">
      <w:pPr>
        <w:rPr>
          <w:b/>
        </w:rPr>
      </w:pPr>
    </w:p>
    <w:p w14:paraId="1CC3FA77" w14:textId="256C6340" w:rsidR="007B39A0" w:rsidRDefault="007B39A0" w:rsidP="00107EC7">
      <w:pPr>
        <w:rPr>
          <w:b/>
        </w:rPr>
      </w:pPr>
    </w:p>
    <w:p w14:paraId="4A2854AF" w14:textId="08458D87" w:rsidR="007B39A0" w:rsidRDefault="007B39A0" w:rsidP="00107EC7">
      <w:pPr>
        <w:rPr>
          <w:b/>
        </w:rPr>
      </w:pPr>
    </w:p>
    <w:p w14:paraId="6F532040" w14:textId="63091788" w:rsidR="007B39A0" w:rsidRDefault="007B39A0" w:rsidP="00107EC7">
      <w:pPr>
        <w:rPr>
          <w:b/>
        </w:rPr>
      </w:pPr>
    </w:p>
    <w:p w14:paraId="6ED8A5FA" w14:textId="08646567" w:rsidR="007B39A0" w:rsidRDefault="007B39A0" w:rsidP="00107EC7">
      <w:pPr>
        <w:rPr>
          <w:b/>
        </w:rPr>
      </w:pPr>
    </w:p>
    <w:p w14:paraId="0E92E462" w14:textId="34502D6A" w:rsidR="007B39A0" w:rsidRDefault="007B39A0" w:rsidP="00107EC7">
      <w:pPr>
        <w:rPr>
          <w:b/>
        </w:rPr>
      </w:pPr>
    </w:p>
    <w:p w14:paraId="02EAFCA0" w14:textId="0BEA33AF" w:rsidR="007B39A0" w:rsidRDefault="007B39A0" w:rsidP="00107EC7">
      <w:pPr>
        <w:rPr>
          <w:b/>
        </w:rPr>
      </w:pPr>
    </w:p>
    <w:p w14:paraId="32CD84D6" w14:textId="116DE26C" w:rsidR="007B39A0" w:rsidRDefault="007B39A0" w:rsidP="00107EC7">
      <w:pPr>
        <w:rPr>
          <w:b/>
        </w:rPr>
      </w:pPr>
    </w:p>
    <w:p w14:paraId="3F9407EA" w14:textId="2D006075" w:rsidR="007B39A0" w:rsidRDefault="007B39A0" w:rsidP="00107EC7">
      <w:pPr>
        <w:rPr>
          <w:b/>
        </w:rPr>
      </w:pPr>
    </w:p>
    <w:p w14:paraId="02812C65" w14:textId="3090C189" w:rsidR="007B39A0" w:rsidRDefault="007B39A0" w:rsidP="00107EC7">
      <w:pPr>
        <w:rPr>
          <w:b/>
        </w:rPr>
      </w:pPr>
    </w:p>
    <w:p w14:paraId="3C5D6A02" w14:textId="66B892E9" w:rsidR="007B39A0" w:rsidRDefault="007B39A0" w:rsidP="00107EC7">
      <w:pPr>
        <w:rPr>
          <w:b/>
        </w:rPr>
      </w:pPr>
    </w:p>
    <w:p w14:paraId="51E8D9B9" w14:textId="6CF56951" w:rsidR="007B39A0" w:rsidRDefault="007B39A0" w:rsidP="00107EC7">
      <w:pPr>
        <w:rPr>
          <w:b/>
        </w:rPr>
      </w:pPr>
    </w:p>
    <w:p w14:paraId="1DD643D6" w14:textId="3FF52283" w:rsidR="007B39A0" w:rsidRDefault="007B39A0" w:rsidP="00107EC7">
      <w:pPr>
        <w:rPr>
          <w:b/>
        </w:rPr>
      </w:pPr>
    </w:p>
    <w:p w14:paraId="3A39D727" w14:textId="57FFCBA8" w:rsidR="007B39A0" w:rsidRDefault="007B39A0" w:rsidP="00107EC7">
      <w:pPr>
        <w:rPr>
          <w:b/>
        </w:rPr>
      </w:pPr>
    </w:p>
    <w:p w14:paraId="0B34D9BB" w14:textId="05918B6B" w:rsidR="007B39A0" w:rsidRDefault="007B39A0" w:rsidP="00107EC7">
      <w:pPr>
        <w:rPr>
          <w:b/>
        </w:rPr>
      </w:pPr>
    </w:p>
    <w:p w14:paraId="3B9E28FD" w14:textId="3D9756B0" w:rsidR="007B39A0" w:rsidRDefault="007B39A0" w:rsidP="00107EC7">
      <w:pPr>
        <w:rPr>
          <w:b/>
        </w:rPr>
      </w:pPr>
    </w:p>
    <w:p w14:paraId="71E5838A" w14:textId="0CF42AAA" w:rsidR="007B39A0" w:rsidRDefault="007B39A0" w:rsidP="00107EC7">
      <w:pPr>
        <w:rPr>
          <w:b/>
        </w:rPr>
      </w:pPr>
    </w:p>
    <w:p w14:paraId="0E157408" w14:textId="68111A31" w:rsidR="007B39A0" w:rsidRDefault="007B39A0" w:rsidP="00107EC7">
      <w:pPr>
        <w:rPr>
          <w:b/>
        </w:rPr>
      </w:pPr>
    </w:p>
    <w:p w14:paraId="7326A7FC" w14:textId="2D0754C0" w:rsidR="007B39A0" w:rsidRDefault="007B39A0" w:rsidP="00107EC7">
      <w:pPr>
        <w:rPr>
          <w:b/>
        </w:rPr>
      </w:pPr>
    </w:p>
    <w:p w14:paraId="0D4B1A4D" w14:textId="153CB991" w:rsidR="007B39A0" w:rsidRDefault="007B39A0" w:rsidP="00107EC7">
      <w:pPr>
        <w:rPr>
          <w:b/>
        </w:rPr>
      </w:pPr>
    </w:p>
    <w:p w14:paraId="55A7AEFD" w14:textId="1CF10C69" w:rsidR="007B39A0" w:rsidRDefault="007B39A0" w:rsidP="00107EC7">
      <w:pPr>
        <w:rPr>
          <w:b/>
        </w:rPr>
      </w:pPr>
    </w:p>
    <w:p w14:paraId="6675CC38" w14:textId="50286366" w:rsidR="007B39A0" w:rsidRDefault="007B39A0" w:rsidP="00107EC7">
      <w:pPr>
        <w:rPr>
          <w:b/>
        </w:rPr>
      </w:pPr>
    </w:p>
    <w:p w14:paraId="237C8D1E" w14:textId="77777777" w:rsidR="007B39A0" w:rsidRPr="009E1B18" w:rsidRDefault="007B39A0" w:rsidP="007B39A0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C3E8419" w14:textId="77777777" w:rsidR="007B39A0" w:rsidRDefault="007B39A0" w:rsidP="007B39A0">
      <w:r>
        <w:rPr>
          <w:b/>
        </w:rPr>
        <w:t xml:space="preserve">Homophone Worksheet: </w:t>
      </w:r>
      <w:r w:rsidRPr="00615DA3">
        <w:rPr>
          <w:b/>
          <w:i/>
        </w:rPr>
        <w:t>Descent</w:t>
      </w:r>
      <w:r>
        <w:rPr>
          <w:b/>
        </w:rPr>
        <w:t xml:space="preserve"> and </w:t>
      </w:r>
      <w:r w:rsidRPr="00615DA3">
        <w:rPr>
          <w:b/>
          <w:i/>
        </w:rPr>
        <w:t>Dissent</w:t>
      </w:r>
      <w:r>
        <w:rPr>
          <w:b/>
        </w:rPr>
        <w:t xml:space="preserve">, Worksheet 2.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descent </w:t>
      </w:r>
      <w:r>
        <w:t>and</w:t>
      </w:r>
      <w:r>
        <w:rPr>
          <w:i/>
        </w:rPr>
        <w:t xml:space="preserve"> dissent</w:t>
      </w:r>
      <w:r>
        <w:t>. Remember this about these two words:</w:t>
      </w:r>
    </w:p>
    <w:p w14:paraId="055EA8E0" w14:textId="77777777" w:rsidR="007B39A0" w:rsidRDefault="007B39A0" w:rsidP="007B39A0"/>
    <w:p w14:paraId="1B813B2C" w14:textId="77777777" w:rsidR="007B39A0" w:rsidRPr="00676C13" w:rsidRDefault="007B39A0" w:rsidP="007B39A0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Descent </w:t>
      </w:r>
      <w:r>
        <w:t>is another relatively complicated</w:t>
      </w:r>
      <w:r w:rsidRPr="00676C13">
        <w:rPr>
          <w:b/>
          <w:i/>
        </w:rPr>
        <w:t xml:space="preserve"> noun</w:t>
      </w:r>
      <w:r>
        <w:rPr>
          <w:b/>
          <w:i/>
        </w:rPr>
        <w:t xml:space="preserve"> </w:t>
      </w:r>
      <w:r>
        <w:t xml:space="preserve">that carries several meanings. For the purposes of this worksheet, we’ll use two: the first is </w:t>
      </w:r>
      <w:r w:rsidRPr="00676C13">
        <w:rPr>
          <w:i/>
        </w:rPr>
        <w:t>the act or process of descending</w:t>
      </w:r>
      <w:r>
        <w:rPr>
          <w:i/>
        </w:rPr>
        <w:t xml:space="preserve"> </w:t>
      </w:r>
      <w:r>
        <w:t xml:space="preserve">(in other words, when you are coming down a flight of stairs, you are </w:t>
      </w:r>
      <w:r w:rsidRPr="00676C13">
        <w:rPr>
          <w:i/>
        </w:rPr>
        <w:t>making a descent</w:t>
      </w:r>
      <w:r>
        <w:t>; the second is</w:t>
      </w:r>
      <w:r>
        <w:rPr>
          <w:b/>
        </w:rPr>
        <w:t xml:space="preserve"> </w:t>
      </w:r>
      <w:r w:rsidRPr="00676C13">
        <w:rPr>
          <w:i/>
        </w:rPr>
        <w:t>an inclination downward: SLOPE </w:t>
      </w:r>
      <w:r>
        <w:t xml:space="preserve">(any hill has two features: its </w:t>
      </w:r>
      <w:r w:rsidRPr="00676C13">
        <w:rPr>
          <w:i/>
        </w:rPr>
        <w:t>ascent</w:t>
      </w:r>
      <w:r>
        <w:t xml:space="preserve"> –the</w:t>
      </w:r>
      <w:r w:rsidRPr="00676C13">
        <w:rPr>
          <w:b/>
        </w:rPr>
        <w:t xml:space="preserve"> uphill</w:t>
      </w:r>
      <w:r>
        <w:t>—and the</w:t>
      </w:r>
      <w:r w:rsidRPr="00676C13">
        <w:rPr>
          <w:i/>
        </w:rPr>
        <w:t xml:space="preserve"> descent</w:t>
      </w:r>
      <w:r>
        <w:t xml:space="preserve">—the </w:t>
      </w:r>
      <w:r w:rsidRPr="00676C13">
        <w:rPr>
          <w:b/>
        </w:rPr>
        <w:t>downhill</w:t>
      </w:r>
      <w:r>
        <w:t>).</w:t>
      </w:r>
    </w:p>
    <w:p w14:paraId="47C7B763" w14:textId="77777777" w:rsidR="007B39A0" w:rsidRPr="00676C13" w:rsidRDefault="007B39A0" w:rsidP="007B39A0">
      <w:pPr>
        <w:rPr>
          <w:b/>
        </w:rPr>
      </w:pPr>
    </w:p>
    <w:p w14:paraId="53D337D7" w14:textId="77777777" w:rsidR="007B39A0" w:rsidRPr="002C6CC9" w:rsidRDefault="007B39A0" w:rsidP="007B39A0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Dissent </w:t>
      </w:r>
      <w:r>
        <w:t>as a</w:t>
      </w:r>
      <w:r w:rsidRPr="00422316">
        <w:rPr>
          <w:b/>
        </w:rPr>
        <w:t xml:space="preserve"> </w:t>
      </w:r>
      <w:r w:rsidRPr="00422316">
        <w:rPr>
          <w:b/>
          <w:i/>
        </w:rPr>
        <w:t>verb</w:t>
      </w:r>
      <w:r>
        <w:t xml:space="preserve"> means </w:t>
      </w:r>
      <w:r w:rsidRPr="00422316">
        <w:rPr>
          <w:i/>
        </w:rPr>
        <w:t>to differ in opinion</w:t>
      </w:r>
      <w:r>
        <w:t>; as a</w:t>
      </w:r>
      <w:r w:rsidRPr="00422316">
        <w:rPr>
          <w:b/>
        </w:rPr>
        <w:t xml:space="preserve"> noun</w:t>
      </w:r>
      <w:r>
        <w:t xml:space="preserve">, similarly, it means </w:t>
      </w:r>
      <w:r w:rsidRPr="00422316">
        <w:rPr>
          <w:i/>
        </w:rPr>
        <w:t>a difference of opinion</w:t>
      </w:r>
      <w:r>
        <w:rPr>
          <w:i/>
        </w:rPr>
        <w:t>.</w:t>
      </w:r>
    </w:p>
    <w:p w14:paraId="69121C01" w14:textId="77777777" w:rsidR="007B39A0" w:rsidRDefault="007B39A0" w:rsidP="007B39A0"/>
    <w:p w14:paraId="76C93797" w14:textId="77777777" w:rsidR="007B39A0" w:rsidRPr="002C6CC9" w:rsidRDefault="007B39A0" w:rsidP="007B39A0">
      <w:pPr>
        <w:pStyle w:val="ListParagraph"/>
        <w:numPr>
          <w:ilvl w:val="0"/>
          <w:numId w:val="3"/>
        </w:numPr>
        <w:rPr>
          <w:b/>
        </w:rPr>
      </w:pPr>
      <w:r>
        <w:t>*** and *** voiced their ________________ to the school policy forbidding students from talking in the cafeteria.</w:t>
      </w:r>
    </w:p>
    <w:p w14:paraId="206684E8" w14:textId="77777777" w:rsidR="007B39A0" w:rsidRPr="002C6CC9" w:rsidRDefault="007B39A0" w:rsidP="007B39A0">
      <w:pPr>
        <w:pStyle w:val="ListParagraph"/>
        <w:numPr>
          <w:ilvl w:val="0"/>
          <w:numId w:val="3"/>
        </w:numPr>
        <w:rPr>
          <w:b/>
        </w:rPr>
      </w:pPr>
      <w:r>
        <w:t>*** knows that what goes up must go down, so after ** ascent of the mountain, *** would have to make **** ____________________.</w:t>
      </w:r>
    </w:p>
    <w:p w14:paraId="1805853C" w14:textId="77777777" w:rsidR="007B39A0" w:rsidRPr="002C6CC9" w:rsidRDefault="007B39A0" w:rsidP="007B39A0">
      <w:pPr>
        <w:pStyle w:val="ListParagraph"/>
        <w:numPr>
          <w:ilvl w:val="0"/>
          <w:numId w:val="3"/>
        </w:numPr>
        <w:rPr>
          <w:b/>
        </w:rPr>
      </w:pPr>
      <w:r>
        <w:t>__________________ is a proud tradition in American political and social life.</w:t>
      </w:r>
    </w:p>
    <w:p w14:paraId="26D5172E" w14:textId="77777777" w:rsidR="007B39A0" w:rsidRPr="002C6CC9" w:rsidRDefault="007B39A0" w:rsidP="007B39A0">
      <w:pPr>
        <w:pStyle w:val="ListParagraph"/>
        <w:numPr>
          <w:ilvl w:val="0"/>
          <w:numId w:val="3"/>
        </w:numPr>
        <w:rPr>
          <w:b/>
        </w:rPr>
      </w:pPr>
      <w:r>
        <w:t>*** understood that the American Revolution began with a couple of simple acts of _______________.</w:t>
      </w:r>
    </w:p>
    <w:p w14:paraId="57E70505" w14:textId="77777777" w:rsidR="007B39A0" w:rsidRPr="002C6CC9" w:rsidRDefault="007B39A0" w:rsidP="007B39A0">
      <w:pPr>
        <w:pStyle w:val="ListParagraph"/>
        <w:numPr>
          <w:ilvl w:val="0"/>
          <w:numId w:val="3"/>
        </w:numPr>
        <w:rPr>
          <w:b/>
        </w:rPr>
      </w:pPr>
      <w:r>
        <w:t>If you’re going to ride the train in Manhattan, you will need to make the ___________________ into a station.</w:t>
      </w:r>
    </w:p>
    <w:p w14:paraId="54B86B54" w14:textId="77777777" w:rsidR="007B39A0" w:rsidRPr="00422316" w:rsidRDefault="007B39A0" w:rsidP="007B39A0">
      <w:pPr>
        <w:pStyle w:val="ListParagraph"/>
      </w:pPr>
    </w:p>
    <w:p w14:paraId="101C29CE" w14:textId="18E10465" w:rsidR="007B39A0" w:rsidRDefault="007B39A0" w:rsidP="00107EC7">
      <w:pPr>
        <w:rPr>
          <w:b/>
        </w:rPr>
      </w:pPr>
    </w:p>
    <w:p w14:paraId="0B726332" w14:textId="3E543A19" w:rsidR="007B39A0" w:rsidRDefault="007B39A0" w:rsidP="00107EC7">
      <w:pPr>
        <w:rPr>
          <w:b/>
        </w:rPr>
      </w:pPr>
    </w:p>
    <w:p w14:paraId="4045AF1E" w14:textId="4C5BEA2A" w:rsidR="007B39A0" w:rsidRDefault="007B39A0" w:rsidP="00107EC7">
      <w:pPr>
        <w:rPr>
          <w:b/>
        </w:rPr>
      </w:pPr>
    </w:p>
    <w:p w14:paraId="7D33260B" w14:textId="2E477D91" w:rsidR="007B39A0" w:rsidRDefault="007B39A0" w:rsidP="00107EC7">
      <w:pPr>
        <w:rPr>
          <w:b/>
        </w:rPr>
      </w:pPr>
    </w:p>
    <w:p w14:paraId="07A8EA0A" w14:textId="7627243F" w:rsidR="007B39A0" w:rsidRDefault="007B39A0" w:rsidP="00107EC7">
      <w:pPr>
        <w:rPr>
          <w:b/>
        </w:rPr>
      </w:pPr>
    </w:p>
    <w:p w14:paraId="56A681F1" w14:textId="4CD3DA89" w:rsidR="007B39A0" w:rsidRDefault="007B39A0" w:rsidP="00107EC7">
      <w:pPr>
        <w:rPr>
          <w:b/>
        </w:rPr>
      </w:pPr>
    </w:p>
    <w:p w14:paraId="76738764" w14:textId="491E0E6C" w:rsidR="007B39A0" w:rsidRDefault="007B39A0" w:rsidP="00107EC7">
      <w:pPr>
        <w:rPr>
          <w:b/>
        </w:rPr>
      </w:pPr>
    </w:p>
    <w:p w14:paraId="211C3242" w14:textId="51C0CC77" w:rsidR="007B39A0" w:rsidRDefault="007B39A0" w:rsidP="00107EC7">
      <w:pPr>
        <w:rPr>
          <w:b/>
        </w:rPr>
      </w:pPr>
    </w:p>
    <w:p w14:paraId="6C70DDCD" w14:textId="40F9E2E1" w:rsidR="007B39A0" w:rsidRDefault="007B39A0" w:rsidP="00107EC7">
      <w:pPr>
        <w:rPr>
          <w:b/>
        </w:rPr>
      </w:pPr>
    </w:p>
    <w:p w14:paraId="4D81B0AC" w14:textId="036395A6" w:rsidR="007B39A0" w:rsidRDefault="007B39A0" w:rsidP="00107EC7">
      <w:pPr>
        <w:rPr>
          <w:b/>
        </w:rPr>
      </w:pPr>
    </w:p>
    <w:p w14:paraId="1E70A8A5" w14:textId="63028347" w:rsidR="007B39A0" w:rsidRDefault="007B39A0" w:rsidP="00107EC7">
      <w:pPr>
        <w:rPr>
          <w:b/>
        </w:rPr>
      </w:pPr>
    </w:p>
    <w:p w14:paraId="7273239D" w14:textId="462A42A8" w:rsidR="007B39A0" w:rsidRDefault="007B39A0" w:rsidP="00107EC7">
      <w:pPr>
        <w:rPr>
          <w:b/>
        </w:rPr>
      </w:pPr>
    </w:p>
    <w:p w14:paraId="5E4C145A" w14:textId="27B59B10" w:rsidR="007B39A0" w:rsidRDefault="007B39A0" w:rsidP="00107EC7">
      <w:pPr>
        <w:rPr>
          <w:b/>
        </w:rPr>
      </w:pPr>
    </w:p>
    <w:p w14:paraId="7D0A6A88" w14:textId="13A5ECAE" w:rsidR="007B39A0" w:rsidRDefault="007B39A0" w:rsidP="00107EC7">
      <w:pPr>
        <w:rPr>
          <w:b/>
        </w:rPr>
      </w:pPr>
    </w:p>
    <w:p w14:paraId="5F7579B2" w14:textId="38CA7B21" w:rsidR="007B39A0" w:rsidRDefault="007B39A0" w:rsidP="00107EC7">
      <w:pPr>
        <w:rPr>
          <w:b/>
        </w:rPr>
      </w:pPr>
    </w:p>
    <w:p w14:paraId="4AE2762E" w14:textId="6CDCB0B4" w:rsidR="007B39A0" w:rsidRDefault="007B39A0" w:rsidP="00107EC7">
      <w:pPr>
        <w:rPr>
          <w:b/>
        </w:rPr>
      </w:pPr>
    </w:p>
    <w:p w14:paraId="6973DC1B" w14:textId="1CCFD53F" w:rsidR="007B39A0" w:rsidRDefault="007B39A0" w:rsidP="00107EC7">
      <w:pPr>
        <w:rPr>
          <w:b/>
        </w:rPr>
      </w:pPr>
    </w:p>
    <w:p w14:paraId="6C3498C4" w14:textId="38D590F6" w:rsidR="007B39A0" w:rsidRDefault="007B39A0" w:rsidP="00107EC7">
      <w:pPr>
        <w:rPr>
          <w:b/>
        </w:rPr>
      </w:pPr>
    </w:p>
    <w:p w14:paraId="74270DA6" w14:textId="194382CE" w:rsidR="007B39A0" w:rsidRDefault="007B39A0" w:rsidP="00107EC7">
      <w:pPr>
        <w:rPr>
          <w:b/>
        </w:rPr>
      </w:pPr>
    </w:p>
    <w:p w14:paraId="4DFDE915" w14:textId="20E3B913" w:rsidR="007B39A0" w:rsidRDefault="007B39A0" w:rsidP="00107EC7">
      <w:pPr>
        <w:rPr>
          <w:b/>
        </w:rPr>
      </w:pPr>
    </w:p>
    <w:p w14:paraId="5B3FDDB3" w14:textId="3C290707" w:rsidR="007B39A0" w:rsidRDefault="007B39A0" w:rsidP="00107EC7">
      <w:pPr>
        <w:rPr>
          <w:b/>
        </w:rPr>
      </w:pPr>
    </w:p>
    <w:p w14:paraId="0CFF59B5" w14:textId="3B213724" w:rsidR="007B39A0" w:rsidRDefault="007B39A0" w:rsidP="00107EC7">
      <w:pPr>
        <w:rPr>
          <w:b/>
        </w:rPr>
      </w:pPr>
    </w:p>
    <w:p w14:paraId="044D3760" w14:textId="21520271" w:rsidR="007B39A0" w:rsidRDefault="007B39A0" w:rsidP="00107EC7">
      <w:pPr>
        <w:rPr>
          <w:b/>
        </w:rPr>
      </w:pPr>
    </w:p>
    <w:p w14:paraId="6234751A" w14:textId="117D4E4D" w:rsidR="007B39A0" w:rsidRDefault="007B39A0" w:rsidP="00107EC7">
      <w:pPr>
        <w:rPr>
          <w:b/>
        </w:rPr>
      </w:pPr>
    </w:p>
    <w:p w14:paraId="0F318A03" w14:textId="7A8844BE" w:rsidR="007B39A0" w:rsidRDefault="007B39A0" w:rsidP="00107EC7">
      <w:pPr>
        <w:rPr>
          <w:b/>
        </w:rPr>
      </w:pPr>
    </w:p>
    <w:p w14:paraId="58C21AF1" w14:textId="29907B60" w:rsidR="007B39A0" w:rsidRDefault="007B39A0" w:rsidP="00107EC7">
      <w:pPr>
        <w:rPr>
          <w:b/>
        </w:rPr>
      </w:pPr>
    </w:p>
    <w:p w14:paraId="26D9D3F7" w14:textId="0DA56627" w:rsidR="007B39A0" w:rsidRDefault="007B39A0" w:rsidP="00107EC7">
      <w:pPr>
        <w:rPr>
          <w:b/>
        </w:rPr>
      </w:pPr>
    </w:p>
    <w:p w14:paraId="1D4C9B38" w14:textId="1EEB7DE6" w:rsidR="007B39A0" w:rsidRDefault="007B39A0" w:rsidP="00107EC7">
      <w:pPr>
        <w:rPr>
          <w:b/>
        </w:rPr>
      </w:pPr>
    </w:p>
    <w:p w14:paraId="4B49B021" w14:textId="64F6B814" w:rsidR="007B39A0" w:rsidRDefault="007B39A0" w:rsidP="00107EC7">
      <w:pPr>
        <w:rPr>
          <w:b/>
        </w:rPr>
      </w:pPr>
    </w:p>
    <w:p w14:paraId="6800CC27" w14:textId="01A4DBCC" w:rsidR="007B39A0" w:rsidRDefault="007B39A0" w:rsidP="00107EC7">
      <w:pPr>
        <w:rPr>
          <w:b/>
        </w:rPr>
      </w:pPr>
    </w:p>
    <w:p w14:paraId="4C6BE254" w14:textId="77777777" w:rsidR="007B39A0" w:rsidRPr="009E1B18" w:rsidRDefault="007B39A0" w:rsidP="007B39A0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1D68273" w14:textId="77777777" w:rsidR="007B39A0" w:rsidRDefault="007B39A0" w:rsidP="007B39A0">
      <w:r>
        <w:rPr>
          <w:b/>
        </w:rPr>
        <w:t xml:space="preserve">Homophone Worksheet: </w:t>
      </w:r>
      <w:r w:rsidRPr="00615DA3">
        <w:rPr>
          <w:b/>
          <w:i/>
        </w:rPr>
        <w:t>Descent</w:t>
      </w:r>
      <w:r>
        <w:rPr>
          <w:b/>
        </w:rPr>
        <w:t xml:space="preserve"> and </w:t>
      </w:r>
      <w:r w:rsidRPr="00412EF1">
        <w:rPr>
          <w:b/>
          <w:i/>
        </w:rPr>
        <w:t>Dissent</w:t>
      </w:r>
      <w:r>
        <w:rPr>
          <w:b/>
        </w:rPr>
        <w:t xml:space="preserve">, Worksheet 3.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descent </w:t>
      </w:r>
      <w:r>
        <w:t>and</w:t>
      </w:r>
      <w:r>
        <w:rPr>
          <w:i/>
        </w:rPr>
        <w:t xml:space="preserve"> dissent</w:t>
      </w:r>
      <w:r>
        <w:t>. Remember this about these two words:</w:t>
      </w:r>
    </w:p>
    <w:p w14:paraId="7D575455" w14:textId="77777777" w:rsidR="007B39A0" w:rsidRDefault="007B39A0" w:rsidP="007B39A0"/>
    <w:p w14:paraId="1A4B49ED" w14:textId="77777777" w:rsidR="007B39A0" w:rsidRPr="00676C13" w:rsidRDefault="007B39A0" w:rsidP="007B39A0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Descent </w:t>
      </w:r>
      <w:r>
        <w:t>is another relatively complicated</w:t>
      </w:r>
      <w:r w:rsidRPr="00676C13">
        <w:rPr>
          <w:b/>
          <w:i/>
        </w:rPr>
        <w:t xml:space="preserve"> noun</w:t>
      </w:r>
      <w:r>
        <w:rPr>
          <w:b/>
          <w:i/>
        </w:rPr>
        <w:t xml:space="preserve"> </w:t>
      </w:r>
      <w:r>
        <w:t xml:space="preserve">that carries several meanings. For the purposes of this worksheet, we’ll use two: the first is </w:t>
      </w:r>
      <w:r w:rsidRPr="00676C13">
        <w:rPr>
          <w:i/>
        </w:rPr>
        <w:t>the act or process of descending</w:t>
      </w:r>
      <w:r>
        <w:rPr>
          <w:i/>
        </w:rPr>
        <w:t xml:space="preserve"> </w:t>
      </w:r>
      <w:r>
        <w:t xml:space="preserve">(in other words, when you are coming down a flight of stairs, you are </w:t>
      </w:r>
      <w:r w:rsidRPr="00676C13">
        <w:rPr>
          <w:i/>
        </w:rPr>
        <w:t>making a descent</w:t>
      </w:r>
      <w:r>
        <w:t>; the second is</w:t>
      </w:r>
      <w:r>
        <w:rPr>
          <w:b/>
        </w:rPr>
        <w:t xml:space="preserve"> </w:t>
      </w:r>
      <w:r w:rsidRPr="00676C13">
        <w:rPr>
          <w:i/>
        </w:rPr>
        <w:t>an inclination downward: SLOPE </w:t>
      </w:r>
      <w:r>
        <w:t xml:space="preserve">(any hill has two features: its </w:t>
      </w:r>
      <w:r w:rsidRPr="00676C13">
        <w:rPr>
          <w:i/>
        </w:rPr>
        <w:t>ascent</w:t>
      </w:r>
      <w:r>
        <w:t xml:space="preserve"> –the</w:t>
      </w:r>
      <w:r w:rsidRPr="00676C13">
        <w:rPr>
          <w:b/>
        </w:rPr>
        <w:t xml:space="preserve"> uphill</w:t>
      </w:r>
      <w:r>
        <w:t>—and the</w:t>
      </w:r>
      <w:r w:rsidRPr="00676C13">
        <w:rPr>
          <w:i/>
        </w:rPr>
        <w:t xml:space="preserve"> descent</w:t>
      </w:r>
      <w:r>
        <w:t xml:space="preserve">—the </w:t>
      </w:r>
      <w:r w:rsidRPr="00676C13">
        <w:rPr>
          <w:b/>
        </w:rPr>
        <w:t>downhill</w:t>
      </w:r>
      <w:r>
        <w:t>).</w:t>
      </w:r>
    </w:p>
    <w:p w14:paraId="555FC51D" w14:textId="77777777" w:rsidR="007B39A0" w:rsidRPr="00676C13" w:rsidRDefault="007B39A0" w:rsidP="007B39A0">
      <w:pPr>
        <w:rPr>
          <w:b/>
        </w:rPr>
      </w:pPr>
    </w:p>
    <w:p w14:paraId="5619D654" w14:textId="77777777" w:rsidR="007B39A0" w:rsidRPr="00412EF1" w:rsidRDefault="007B39A0" w:rsidP="007B39A0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Dissent </w:t>
      </w:r>
      <w:r>
        <w:t>as a</w:t>
      </w:r>
      <w:r w:rsidRPr="00422316">
        <w:rPr>
          <w:b/>
        </w:rPr>
        <w:t xml:space="preserve"> </w:t>
      </w:r>
      <w:r w:rsidRPr="00422316">
        <w:rPr>
          <w:b/>
          <w:i/>
        </w:rPr>
        <w:t>verb</w:t>
      </w:r>
      <w:r>
        <w:t xml:space="preserve"> means </w:t>
      </w:r>
      <w:r w:rsidRPr="00422316">
        <w:rPr>
          <w:i/>
        </w:rPr>
        <w:t>to differ in opinion</w:t>
      </w:r>
      <w:r>
        <w:t>; as a</w:t>
      </w:r>
      <w:r w:rsidRPr="00422316">
        <w:rPr>
          <w:b/>
        </w:rPr>
        <w:t xml:space="preserve"> noun</w:t>
      </w:r>
      <w:r>
        <w:t xml:space="preserve">, similarly, it means </w:t>
      </w:r>
      <w:r w:rsidRPr="00422316">
        <w:rPr>
          <w:i/>
        </w:rPr>
        <w:t>a difference of opinion</w:t>
      </w:r>
      <w:r>
        <w:rPr>
          <w:i/>
        </w:rPr>
        <w:t>.</w:t>
      </w:r>
    </w:p>
    <w:p w14:paraId="38404AD4" w14:textId="77777777" w:rsidR="007B39A0" w:rsidRDefault="007B39A0" w:rsidP="007B39A0"/>
    <w:p w14:paraId="15837997" w14:textId="77777777" w:rsidR="007B39A0" w:rsidRPr="00412EF1" w:rsidRDefault="007B39A0" w:rsidP="007B39A0">
      <w:pPr>
        <w:pStyle w:val="ListParagraph"/>
        <w:numPr>
          <w:ilvl w:val="0"/>
          <w:numId w:val="4"/>
        </w:numPr>
        <w:rPr>
          <w:b/>
        </w:rPr>
      </w:pPr>
      <w:r>
        <w:t>*** _______________________ from the faculty committee’s decision to award tenure to Stewie Griffin.</w:t>
      </w:r>
    </w:p>
    <w:p w14:paraId="6FDC4FC6" w14:textId="77777777" w:rsidR="007B39A0" w:rsidRPr="00412EF1" w:rsidRDefault="007B39A0" w:rsidP="007B39A0">
      <w:pPr>
        <w:pStyle w:val="ListParagraph"/>
        <w:numPr>
          <w:ilvl w:val="0"/>
          <w:numId w:val="4"/>
        </w:numPr>
        <w:rPr>
          <w:b/>
        </w:rPr>
      </w:pPr>
      <w:r>
        <w:t>****, the famous rock climber, began **** ____________________ down the face of El Capitan.</w:t>
      </w:r>
    </w:p>
    <w:p w14:paraId="71ED486D" w14:textId="77777777" w:rsidR="007B39A0" w:rsidRPr="00412EF1" w:rsidRDefault="007B39A0" w:rsidP="007B39A0">
      <w:pPr>
        <w:pStyle w:val="ListParagraph"/>
        <w:numPr>
          <w:ilvl w:val="0"/>
          <w:numId w:val="4"/>
        </w:numPr>
        <w:rPr>
          <w:b/>
        </w:rPr>
      </w:pPr>
      <w:r>
        <w:t>*** _______________________ angrily from the student government’s approval of school uniforms at HSE&amp;F.</w:t>
      </w:r>
    </w:p>
    <w:p w14:paraId="37007436" w14:textId="77777777" w:rsidR="007B39A0" w:rsidRPr="00412EF1" w:rsidRDefault="007B39A0" w:rsidP="007B39A0">
      <w:pPr>
        <w:pStyle w:val="ListParagraph"/>
        <w:numPr>
          <w:ilvl w:val="0"/>
          <w:numId w:val="4"/>
        </w:numPr>
        <w:rPr>
          <w:b/>
        </w:rPr>
      </w:pPr>
      <w:r>
        <w:t>***’s ________________________ from the summit of Mount Everest took three days.</w:t>
      </w:r>
    </w:p>
    <w:p w14:paraId="277703C6" w14:textId="77777777" w:rsidR="007B39A0" w:rsidRPr="00412EF1" w:rsidRDefault="007B39A0" w:rsidP="007B39A0">
      <w:pPr>
        <w:pStyle w:val="ListParagraph"/>
        <w:numPr>
          <w:ilvl w:val="0"/>
          <w:numId w:val="4"/>
        </w:numPr>
        <w:rPr>
          <w:b/>
        </w:rPr>
      </w:pPr>
      <w:r>
        <w:t>The judge’s _____________________________ from her colleagues decision left open several legal questions.</w:t>
      </w:r>
    </w:p>
    <w:p w14:paraId="2C90DC9B" w14:textId="352950F6" w:rsidR="007B39A0" w:rsidRDefault="007B39A0" w:rsidP="00107EC7">
      <w:pPr>
        <w:rPr>
          <w:b/>
        </w:rPr>
      </w:pPr>
    </w:p>
    <w:p w14:paraId="0D13B860" w14:textId="4894E788" w:rsidR="007B39A0" w:rsidRDefault="007B39A0" w:rsidP="00107EC7">
      <w:pPr>
        <w:rPr>
          <w:b/>
        </w:rPr>
      </w:pPr>
    </w:p>
    <w:p w14:paraId="13833024" w14:textId="2ADA7F7D" w:rsidR="007B39A0" w:rsidRDefault="007B39A0" w:rsidP="00107EC7">
      <w:pPr>
        <w:rPr>
          <w:b/>
        </w:rPr>
      </w:pPr>
    </w:p>
    <w:p w14:paraId="1B59B0E9" w14:textId="5AE48D98" w:rsidR="007B39A0" w:rsidRDefault="007B39A0" w:rsidP="00107EC7">
      <w:pPr>
        <w:rPr>
          <w:b/>
        </w:rPr>
      </w:pPr>
    </w:p>
    <w:p w14:paraId="0D18EDD8" w14:textId="106920FB" w:rsidR="007B39A0" w:rsidRDefault="007B39A0" w:rsidP="00107EC7">
      <w:pPr>
        <w:rPr>
          <w:b/>
        </w:rPr>
      </w:pPr>
    </w:p>
    <w:p w14:paraId="2C2308CA" w14:textId="5714EB6C" w:rsidR="007B39A0" w:rsidRDefault="007B39A0" w:rsidP="00107EC7">
      <w:pPr>
        <w:rPr>
          <w:b/>
        </w:rPr>
      </w:pPr>
    </w:p>
    <w:p w14:paraId="5898775C" w14:textId="6C27D830" w:rsidR="007B39A0" w:rsidRDefault="007B39A0" w:rsidP="00107EC7">
      <w:pPr>
        <w:rPr>
          <w:b/>
        </w:rPr>
      </w:pPr>
    </w:p>
    <w:p w14:paraId="4F9DAC7D" w14:textId="6EEF0568" w:rsidR="007B39A0" w:rsidRDefault="007B39A0" w:rsidP="00107EC7">
      <w:pPr>
        <w:rPr>
          <w:b/>
        </w:rPr>
      </w:pPr>
    </w:p>
    <w:p w14:paraId="62AF6A5B" w14:textId="7E8FFD65" w:rsidR="007B39A0" w:rsidRDefault="007B39A0" w:rsidP="00107EC7">
      <w:pPr>
        <w:rPr>
          <w:b/>
        </w:rPr>
      </w:pPr>
    </w:p>
    <w:p w14:paraId="74F911CF" w14:textId="122D37CD" w:rsidR="007B39A0" w:rsidRDefault="007B39A0" w:rsidP="00107EC7">
      <w:pPr>
        <w:rPr>
          <w:b/>
        </w:rPr>
      </w:pPr>
    </w:p>
    <w:p w14:paraId="6BC261DA" w14:textId="1B30D2BF" w:rsidR="007B39A0" w:rsidRDefault="007B39A0" w:rsidP="00107EC7">
      <w:pPr>
        <w:rPr>
          <w:b/>
        </w:rPr>
      </w:pPr>
    </w:p>
    <w:p w14:paraId="3B11A841" w14:textId="2F70884D" w:rsidR="007B39A0" w:rsidRDefault="007B39A0" w:rsidP="00107EC7">
      <w:pPr>
        <w:rPr>
          <w:b/>
        </w:rPr>
      </w:pPr>
    </w:p>
    <w:p w14:paraId="0B29BEC7" w14:textId="5B8892BC" w:rsidR="007B39A0" w:rsidRDefault="007B39A0" w:rsidP="00107EC7">
      <w:pPr>
        <w:rPr>
          <w:b/>
        </w:rPr>
      </w:pPr>
    </w:p>
    <w:p w14:paraId="21722A37" w14:textId="33CA3362" w:rsidR="007B39A0" w:rsidRDefault="007B39A0" w:rsidP="00107EC7">
      <w:pPr>
        <w:rPr>
          <w:b/>
        </w:rPr>
      </w:pPr>
    </w:p>
    <w:p w14:paraId="6F22014D" w14:textId="0698EADA" w:rsidR="007B39A0" w:rsidRDefault="007B39A0" w:rsidP="00107EC7">
      <w:pPr>
        <w:rPr>
          <w:b/>
        </w:rPr>
      </w:pPr>
    </w:p>
    <w:p w14:paraId="337654AF" w14:textId="5D9B8CD9" w:rsidR="007B39A0" w:rsidRDefault="007B39A0" w:rsidP="00107EC7">
      <w:pPr>
        <w:rPr>
          <w:b/>
        </w:rPr>
      </w:pPr>
    </w:p>
    <w:p w14:paraId="3377416A" w14:textId="01155E85" w:rsidR="007B39A0" w:rsidRDefault="007B39A0" w:rsidP="00107EC7">
      <w:pPr>
        <w:rPr>
          <w:b/>
        </w:rPr>
      </w:pPr>
    </w:p>
    <w:p w14:paraId="2BD7D415" w14:textId="11EFF336" w:rsidR="007B39A0" w:rsidRDefault="007B39A0" w:rsidP="00107EC7">
      <w:pPr>
        <w:rPr>
          <w:b/>
        </w:rPr>
      </w:pPr>
    </w:p>
    <w:p w14:paraId="3D522BD5" w14:textId="146857F8" w:rsidR="007B39A0" w:rsidRDefault="007B39A0" w:rsidP="00107EC7">
      <w:pPr>
        <w:rPr>
          <w:b/>
        </w:rPr>
      </w:pPr>
    </w:p>
    <w:p w14:paraId="02038F21" w14:textId="5D9683C8" w:rsidR="007B39A0" w:rsidRDefault="007B39A0" w:rsidP="00107EC7">
      <w:pPr>
        <w:rPr>
          <w:b/>
        </w:rPr>
      </w:pPr>
    </w:p>
    <w:p w14:paraId="724A8299" w14:textId="2F810A7D" w:rsidR="007B39A0" w:rsidRDefault="007B39A0" w:rsidP="00107EC7">
      <w:pPr>
        <w:rPr>
          <w:b/>
        </w:rPr>
      </w:pPr>
    </w:p>
    <w:p w14:paraId="047C2E43" w14:textId="2B077371" w:rsidR="007B39A0" w:rsidRDefault="007B39A0" w:rsidP="00107EC7">
      <w:pPr>
        <w:rPr>
          <w:b/>
        </w:rPr>
      </w:pPr>
    </w:p>
    <w:p w14:paraId="57E48B3E" w14:textId="75BEB784" w:rsidR="007B39A0" w:rsidRDefault="007B39A0" w:rsidP="00107EC7">
      <w:pPr>
        <w:rPr>
          <w:b/>
        </w:rPr>
      </w:pPr>
    </w:p>
    <w:p w14:paraId="309335AB" w14:textId="1A7EBE8F" w:rsidR="007B39A0" w:rsidRDefault="007B39A0" w:rsidP="00107EC7">
      <w:pPr>
        <w:rPr>
          <w:b/>
        </w:rPr>
      </w:pPr>
    </w:p>
    <w:p w14:paraId="0B613AD6" w14:textId="2C1AD0C7" w:rsidR="007B39A0" w:rsidRDefault="007B39A0" w:rsidP="00107EC7">
      <w:pPr>
        <w:rPr>
          <w:b/>
        </w:rPr>
      </w:pPr>
    </w:p>
    <w:p w14:paraId="1BC81C24" w14:textId="66EC4D3E" w:rsidR="007B39A0" w:rsidRDefault="007B39A0" w:rsidP="00107EC7">
      <w:pPr>
        <w:rPr>
          <w:b/>
        </w:rPr>
      </w:pPr>
    </w:p>
    <w:p w14:paraId="125C3E42" w14:textId="77CD31AE" w:rsidR="007B39A0" w:rsidRDefault="007B39A0" w:rsidP="00107EC7">
      <w:pPr>
        <w:rPr>
          <w:b/>
        </w:rPr>
      </w:pPr>
    </w:p>
    <w:p w14:paraId="15F7D9E6" w14:textId="606EFF6E" w:rsidR="007B39A0" w:rsidRDefault="007B39A0" w:rsidP="00107EC7">
      <w:pPr>
        <w:rPr>
          <w:b/>
        </w:rPr>
      </w:pPr>
    </w:p>
    <w:p w14:paraId="1D4A059D" w14:textId="3BC62C08" w:rsidR="007B39A0" w:rsidRDefault="007B39A0" w:rsidP="00107EC7">
      <w:pPr>
        <w:rPr>
          <w:b/>
        </w:rPr>
      </w:pPr>
    </w:p>
    <w:p w14:paraId="3C93FA23" w14:textId="13EFD248" w:rsidR="007B39A0" w:rsidRDefault="007B39A0" w:rsidP="00107EC7">
      <w:pPr>
        <w:rPr>
          <w:b/>
        </w:rPr>
      </w:pPr>
    </w:p>
    <w:p w14:paraId="7262C528" w14:textId="523287CA" w:rsidR="007B39A0" w:rsidRDefault="007B39A0" w:rsidP="00107EC7">
      <w:pPr>
        <w:rPr>
          <w:b/>
        </w:rPr>
      </w:pPr>
    </w:p>
    <w:p w14:paraId="4DA36E59" w14:textId="77777777" w:rsidR="007B39A0" w:rsidRPr="009E1B18" w:rsidRDefault="007B39A0" w:rsidP="007B39A0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1CD1936" w14:textId="77777777" w:rsidR="007B39A0" w:rsidRDefault="007B39A0" w:rsidP="007B39A0">
      <w:r>
        <w:rPr>
          <w:b/>
        </w:rPr>
        <w:t xml:space="preserve">Homophone Worksheet: </w:t>
      </w:r>
      <w:r w:rsidRPr="00615DA3">
        <w:rPr>
          <w:b/>
          <w:i/>
        </w:rPr>
        <w:t>Descent</w:t>
      </w:r>
      <w:r>
        <w:rPr>
          <w:b/>
        </w:rPr>
        <w:t xml:space="preserve"> and </w:t>
      </w:r>
      <w:r w:rsidRPr="00615DA3">
        <w:rPr>
          <w:b/>
          <w:i/>
        </w:rPr>
        <w:t>Dissent</w:t>
      </w:r>
      <w:r>
        <w:rPr>
          <w:b/>
        </w:rPr>
        <w:t xml:space="preserve">, Worksheet 4.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descent </w:t>
      </w:r>
      <w:r>
        <w:t>and</w:t>
      </w:r>
      <w:r>
        <w:rPr>
          <w:i/>
        </w:rPr>
        <w:t xml:space="preserve"> dissent</w:t>
      </w:r>
      <w:r>
        <w:t>. Remember this about these two words:</w:t>
      </w:r>
    </w:p>
    <w:p w14:paraId="044CEE09" w14:textId="77777777" w:rsidR="007B39A0" w:rsidRDefault="007B39A0" w:rsidP="007B39A0"/>
    <w:p w14:paraId="16547257" w14:textId="77777777" w:rsidR="007B39A0" w:rsidRPr="00676C13" w:rsidRDefault="007B39A0" w:rsidP="007B39A0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Descent </w:t>
      </w:r>
      <w:r>
        <w:t>is another relatively complicated</w:t>
      </w:r>
      <w:r w:rsidRPr="00676C13">
        <w:rPr>
          <w:b/>
          <w:i/>
        </w:rPr>
        <w:t xml:space="preserve"> noun</w:t>
      </w:r>
      <w:r>
        <w:rPr>
          <w:b/>
          <w:i/>
        </w:rPr>
        <w:t xml:space="preserve"> </w:t>
      </w:r>
      <w:r>
        <w:t xml:space="preserve">that carries several meanings. For the purposes of this worksheet, we’ll use two: the first is </w:t>
      </w:r>
      <w:r w:rsidRPr="00676C13">
        <w:rPr>
          <w:i/>
        </w:rPr>
        <w:t>the act or process of descending</w:t>
      </w:r>
      <w:r>
        <w:rPr>
          <w:i/>
        </w:rPr>
        <w:t xml:space="preserve"> </w:t>
      </w:r>
      <w:r>
        <w:t xml:space="preserve">(in other words, when you are coming down a flight of stairs, you are </w:t>
      </w:r>
      <w:r w:rsidRPr="00676C13">
        <w:rPr>
          <w:i/>
        </w:rPr>
        <w:t>making a descent</w:t>
      </w:r>
      <w:r>
        <w:t>; the second is</w:t>
      </w:r>
      <w:r>
        <w:rPr>
          <w:b/>
        </w:rPr>
        <w:t xml:space="preserve"> </w:t>
      </w:r>
      <w:r w:rsidRPr="00676C13">
        <w:rPr>
          <w:i/>
        </w:rPr>
        <w:t>an inclination downward: SLOPE </w:t>
      </w:r>
      <w:r>
        <w:t xml:space="preserve">(any hill has two features: its </w:t>
      </w:r>
      <w:r w:rsidRPr="00676C13">
        <w:rPr>
          <w:i/>
        </w:rPr>
        <w:t>ascent</w:t>
      </w:r>
      <w:r>
        <w:t xml:space="preserve"> –the</w:t>
      </w:r>
      <w:r w:rsidRPr="00676C13">
        <w:rPr>
          <w:b/>
        </w:rPr>
        <w:t xml:space="preserve"> uphill</w:t>
      </w:r>
      <w:r>
        <w:t>—and the</w:t>
      </w:r>
      <w:r w:rsidRPr="00676C13">
        <w:rPr>
          <w:i/>
        </w:rPr>
        <w:t xml:space="preserve"> descent</w:t>
      </w:r>
      <w:r>
        <w:t xml:space="preserve">—the </w:t>
      </w:r>
      <w:r w:rsidRPr="00676C13">
        <w:rPr>
          <w:b/>
        </w:rPr>
        <w:t>downhill</w:t>
      </w:r>
      <w:r>
        <w:t>).</w:t>
      </w:r>
    </w:p>
    <w:p w14:paraId="40B32762" w14:textId="77777777" w:rsidR="007B39A0" w:rsidRPr="00676C13" w:rsidRDefault="007B39A0" w:rsidP="007B39A0">
      <w:pPr>
        <w:rPr>
          <w:b/>
        </w:rPr>
      </w:pPr>
    </w:p>
    <w:p w14:paraId="33FAA1C9" w14:textId="77777777" w:rsidR="007B39A0" w:rsidRPr="00B56CA2" w:rsidRDefault="007B39A0" w:rsidP="007B39A0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Dissent </w:t>
      </w:r>
      <w:r>
        <w:t>as a</w:t>
      </w:r>
      <w:r w:rsidRPr="00422316">
        <w:rPr>
          <w:b/>
        </w:rPr>
        <w:t xml:space="preserve"> </w:t>
      </w:r>
      <w:r w:rsidRPr="00422316">
        <w:rPr>
          <w:b/>
          <w:i/>
        </w:rPr>
        <w:t>verb</w:t>
      </w:r>
      <w:r>
        <w:t xml:space="preserve"> means </w:t>
      </w:r>
      <w:r w:rsidRPr="00422316">
        <w:rPr>
          <w:i/>
        </w:rPr>
        <w:t>to differ in opinion</w:t>
      </w:r>
      <w:r>
        <w:t>; as a</w:t>
      </w:r>
      <w:r w:rsidRPr="00422316">
        <w:rPr>
          <w:b/>
        </w:rPr>
        <w:t xml:space="preserve"> noun</w:t>
      </w:r>
      <w:r>
        <w:t xml:space="preserve">, similarly, it means </w:t>
      </w:r>
      <w:r w:rsidRPr="00422316">
        <w:rPr>
          <w:i/>
        </w:rPr>
        <w:t>a difference of opinion</w:t>
      </w:r>
      <w:r>
        <w:rPr>
          <w:i/>
        </w:rPr>
        <w:t>.</w:t>
      </w:r>
    </w:p>
    <w:p w14:paraId="311D64ED" w14:textId="77777777" w:rsidR="007B39A0" w:rsidRDefault="007B39A0" w:rsidP="007B39A0"/>
    <w:p w14:paraId="4FB5A7D2" w14:textId="77777777" w:rsidR="007B39A0" w:rsidRPr="00B56CA2" w:rsidRDefault="007B39A0" w:rsidP="007B39A0">
      <w:pPr>
        <w:pStyle w:val="ListParagraph"/>
        <w:numPr>
          <w:ilvl w:val="0"/>
          <w:numId w:val="5"/>
        </w:numPr>
        <w:rPr>
          <w:b/>
        </w:rPr>
      </w:pPr>
      <w:r>
        <w:t>***’s study of history persuades *** that all healthy societies contain individuals will to ____________________.</w:t>
      </w:r>
    </w:p>
    <w:p w14:paraId="06F40752" w14:textId="77777777" w:rsidR="007B39A0" w:rsidRPr="00B56CA2" w:rsidRDefault="007B39A0" w:rsidP="007B39A0">
      <w:pPr>
        <w:pStyle w:val="ListParagraph"/>
        <w:numPr>
          <w:ilvl w:val="0"/>
          <w:numId w:val="5"/>
        </w:numPr>
        <w:rPr>
          <w:b/>
        </w:rPr>
      </w:pPr>
      <w:r>
        <w:t>*** is always amazed at the length of the ____________________ from the F and G train station at Smith and 9</w:t>
      </w:r>
      <w:r w:rsidRPr="00B56CA2">
        <w:rPr>
          <w:vertAlign w:val="superscript"/>
        </w:rPr>
        <w:t>th</w:t>
      </w:r>
      <w:r>
        <w:t xml:space="preserve"> Streets in Brooklyn.</w:t>
      </w:r>
    </w:p>
    <w:p w14:paraId="5AC99B12" w14:textId="77777777" w:rsidR="007B39A0" w:rsidRPr="00B56CA2" w:rsidRDefault="007B39A0" w:rsidP="007B39A0">
      <w:pPr>
        <w:pStyle w:val="ListParagraph"/>
        <w:numPr>
          <w:ilvl w:val="0"/>
          <w:numId w:val="5"/>
        </w:numPr>
        <w:rPr>
          <w:b/>
        </w:rPr>
      </w:pPr>
      <w:r>
        <w:t>*** awaited the 5 train’s ______________________from The Bronx into Manhattan.</w:t>
      </w:r>
    </w:p>
    <w:p w14:paraId="034EE9EB" w14:textId="77777777" w:rsidR="007B39A0" w:rsidRPr="00B56CA2" w:rsidRDefault="007B39A0" w:rsidP="007B39A0">
      <w:pPr>
        <w:pStyle w:val="ListParagraph"/>
        <w:numPr>
          <w:ilvl w:val="0"/>
          <w:numId w:val="5"/>
        </w:numPr>
        <w:rPr>
          <w:b/>
        </w:rPr>
      </w:pPr>
      <w:r>
        <w:t>When someone comes up with a bad idea, **** realized, it is important to _______________________.</w:t>
      </w:r>
    </w:p>
    <w:p w14:paraId="057090D3" w14:textId="77777777" w:rsidR="007B39A0" w:rsidRPr="00B56CA2" w:rsidRDefault="007B39A0" w:rsidP="007B39A0">
      <w:pPr>
        <w:pStyle w:val="ListParagraph"/>
        <w:numPr>
          <w:ilvl w:val="0"/>
          <w:numId w:val="5"/>
        </w:numPr>
        <w:rPr>
          <w:b/>
        </w:rPr>
      </w:pPr>
      <w:r>
        <w:t>***** __________________________ from the committee’s decision to cut the school’s childcare budget.</w:t>
      </w:r>
    </w:p>
    <w:p w14:paraId="4A70A7D3" w14:textId="77777777" w:rsidR="007B39A0" w:rsidRPr="00422316" w:rsidRDefault="007B39A0" w:rsidP="007B39A0">
      <w:pPr>
        <w:pStyle w:val="ListParagraph"/>
      </w:pPr>
    </w:p>
    <w:p w14:paraId="4A161EAB" w14:textId="036BFDB4" w:rsidR="007B39A0" w:rsidRDefault="007B39A0" w:rsidP="00107EC7">
      <w:pPr>
        <w:rPr>
          <w:b/>
        </w:rPr>
      </w:pPr>
    </w:p>
    <w:p w14:paraId="60F0A1A1" w14:textId="0A758305" w:rsidR="007B39A0" w:rsidRDefault="007B39A0" w:rsidP="00107EC7">
      <w:pPr>
        <w:rPr>
          <w:b/>
        </w:rPr>
      </w:pPr>
    </w:p>
    <w:p w14:paraId="59300F03" w14:textId="23BCC8C6" w:rsidR="007B39A0" w:rsidRDefault="007B39A0" w:rsidP="00107EC7">
      <w:pPr>
        <w:rPr>
          <w:b/>
        </w:rPr>
      </w:pPr>
    </w:p>
    <w:p w14:paraId="1C6F0FE0" w14:textId="6BC0C3D6" w:rsidR="007B39A0" w:rsidRDefault="007B39A0" w:rsidP="00107EC7">
      <w:pPr>
        <w:rPr>
          <w:b/>
        </w:rPr>
      </w:pPr>
    </w:p>
    <w:p w14:paraId="5D25E32C" w14:textId="118907B2" w:rsidR="007B39A0" w:rsidRDefault="007B39A0" w:rsidP="00107EC7">
      <w:pPr>
        <w:rPr>
          <w:b/>
        </w:rPr>
      </w:pPr>
    </w:p>
    <w:p w14:paraId="50F9030B" w14:textId="7BF68C7E" w:rsidR="007B39A0" w:rsidRDefault="007B39A0" w:rsidP="00107EC7">
      <w:pPr>
        <w:rPr>
          <w:b/>
        </w:rPr>
      </w:pPr>
    </w:p>
    <w:p w14:paraId="3C78B343" w14:textId="7D81E3FB" w:rsidR="007B39A0" w:rsidRDefault="007B39A0" w:rsidP="00107EC7">
      <w:pPr>
        <w:rPr>
          <w:b/>
        </w:rPr>
      </w:pPr>
    </w:p>
    <w:p w14:paraId="7B1421CB" w14:textId="4E6174A3" w:rsidR="007B39A0" w:rsidRDefault="007B39A0" w:rsidP="00107EC7">
      <w:pPr>
        <w:rPr>
          <w:b/>
        </w:rPr>
      </w:pPr>
    </w:p>
    <w:p w14:paraId="0BC46FDA" w14:textId="0A03C17C" w:rsidR="007B39A0" w:rsidRDefault="007B39A0" w:rsidP="00107EC7">
      <w:pPr>
        <w:rPr>
          <w:b/>
        </w:rPr>
      </w:pPr>
    </w:p>
    <w:p w14:paraId="4D2269DE" w14:textId="3C444FDA" w:rsidR="007B39A0" w:rsidRDefault="007B39A0" w:rsidP="00107EC7">
      <w:pPr>
        <w:rPr>
          <w:b/>
        </w:rPr>
      </w:pPr>
    </w:p>
    <w:p w14:paraId="23B82EBF" w14:textId="6BE612FA" w:rsidR="007B39A0" w:rsidRDefault="007B39A0" w:rsidP="00107EC7">
      <w:pPr>
        <w:rPr>
          <w:b/>
        </w:rPr>
      </w:pPr>
    </w:p>
    <w:p w14:paraId="7472E67F" w14:textId="770182B4" w:rsidR="007B39A0" w:rsidRDefault="007B39A0" w:rsidP="00107EC7">
      <w:pPr>
        <w:rPr>
          <w:b/>
        </w:rPr>
      </w:pPr>
    </w:p>
    <w:p w14:paraId="10003B3D" w14:textId="73ED52C5" w:rsidR="007B39A0" w:rsidRDefault="007B39A0" w:rsidP="00107EC7">
      <w:pPr>
        <w:rPr>
          <w:b/>
        </w:rPr>
      </w:pPr>
    </w:p>
    <w:p w14:paraId="728D57EF" w14:textId="33735C25" w:rsidR="007B39A0" w:rsidRDefault="007B39A0" w:rsidP="00107EC7">
      <w:pPr>
        <w:rPr>
          <w:b/>
        </w:rPr>
      </w:pPr>
    </w:p>
    <w:p w14:paraId="6BA2B5B4" w14:textId="5C21B86B" w:rsidR="007B39A0" w:rsidRDefault="007B39A0" w:rsidP="00107EC7">
      <w:pPr>
        <w:rPr>
          <w:b/>
        </w:rPr>
      </w:pPr>
    </w:p>
    <w:p w14:paraId="14ACCECB" w14:textId="44860721" w:rsidR="007B39A0" w:rsidRDefault="007B39A0" w:rsidP="00107EC7">
      <w:pPr>
        <w:rPr>
          <w:b/>
        </w:rPr>
      </w:pPr>
    </w:p>
    <w:p w14:paraId="64CC5E78" w14:textId="0F510780" w:rsidR="007B39A0" w:rsidRDefault="007B39A0" w:rsidP="00107EC7">
      <w:pPr>
        <w:rPr>
          <w:b/>
        </w:rPr>
      </w:pPr>
    </w:p>
    <w:p w14:paraId="32996E2D" w14:textId="4324826C" w:rsidR="007B39A0" w:rsidRDefault="007B39A0" w:rsidP="00107EC7">
      <w:pPr>
        <w:rPr>
          <w:b/>
        </w:rPr>
      </w:pPr>
    </w:p>
    <w:p w14:paraId="6AAC4D69" w14:textId="6F22AFBA" w:rsidR="007B39A0" w:rsidRDefault="007B39A0" w:rsidP="00107EC7">
      <w:pPr>
        <w:rPr>
          <w:b/>
        </w:rPr>
      </w:pPr>
    </w:p>
    <w:p w14:paraId="20BC52B5" w14:textId="73BD9F06" w:rsidR="007B39A0" w:rsidRDefault="007B39A0" w:rsidP="00107EC7">
      <w:pPr>
        <w:rPr>
          <w:b/>
        </w:rPr>
      </w:pPr>
    </w:p>
    <w:p w14:paraId="4C8AAF00" w14:textId="7F687CB8" w:rsidR="007B39A0" w:rsidRDefault="007B39A0" w:rsidP="00107EC7">
      <w:pPr>
        <w:rPr>
          <w:b/>
        </w:rPr>
      </w:pPr>
    </w:p>
    <w:p w14:paraId="6685AA5C" w14:textId="30E56DA7" w:rsidR="007B39A0" w:rsidRDefault="007B39A0" w:rsidP="00107EC7">
      <w:pPr>
        <w:rPr>
          <w:b/>
        </w:rPr>
      </w:pPr>
    </w:p>
    <w:p w14:paraId="6CAC7E86" w14:textId="307ED93C" w:rsidR="007B39A0" w:rsidRDefault="007B39A0" w:rsidP="00107EC7">
      <w:pPr>
        <w:rPr>
          <w:b/>
        </w:rPr>
      </w:pPr>
    </w:p>
    <w:p w14:paraId="0D60A4B2" w14:textId="4F9B0898" w:rsidR="007B39A0" w:rsidRDefault="007B39A0" w:rsidP="00107EC7">
      <w:pPr>
        <w:rPr>
          <w:b/>
        </w:rPr>
      </w:pPr>
    </w:p>
    <w:p w14:paraId="09A59773" w14:textId="30AFBD4B" w:rsidR="007B39A0" w:rsidRDefault="007B39A0" w:rsidP="00107EC7">
      <w:pPr>
        <w:rPr>
          <w:b/>
        </w:rPr>
      </w:pPr>
    </w:p>
    <w:p w14:paraId="60FDA7A8" w14:textId="7E15C7D2" w:rsidR="007B39A0" w:rsidRDefault="007B39A0" w:rsidP="00107EC7">
      <w:pPr>
        <w:rPr>
          <w:b/>
        </w:rPr>
      </w:pPr>
    </w:p>
    <w:p w14:paraId="249FC3CB" w14:textId="20270A01" w:rsidR="007B39A0" w:rsidRDefault="007B39A0" w:rsidP="00107EC7">
      <w:pPr>
        <w:rPr>
          <w:b/>
        </w:rPr>
      </w:pPr>
    </w:p>
    <w:p w14:paraId="14B7983D" w14:textId="625827C3" w:rsidR="007B39A0" w:rsidRDefault="007B39A0" w:rsidP="00107EC7">
      <w:pPr>
        <w:rPr>
          <w:b/>
        </w:rPr>
      </w:pPr>
    </w:p>
    <w:p w14:paraId="6AFA483E" w14:textId="1EB25BA6" w:rsidR="007B39A0" w:rsidRDefault="007B39A0" w:rsidP="00107EC7">
      <w:pPr>
        <w:rPr>
          <w:b/>
        </w:rPr>
      </w:pPr>
    </w:p>
    <w:p w14:paraId="3B72C326" w14:textId="3CB56C76" w:rsidR="007B39A0" w:rsidRDefault="007B39A0" w:rsidP="00107EC7">
      <w:pPr>
        <w:rPr>
          <w:b/>
        </w:rPr>
      </w:pPr>
    </w:p>
    <w:p w14:paraId="2A36011A" w14:textId="77777777" w:rsidR="007B39A0" w:rsidRPr="009E1B18" w:rsidRDefault="007B39A0" w:rsidP="007B39A0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4D51B62" w14:textId="77777777" w:rsidR="007B39A0" w:rsidRDefault="007B39A0" w:rsidP="007B39A0">
      <w:r>
        <w:rPr>
          <w:b/>
        </w:rPr>
        <w:t xml:space="preserve">Homophone Worksheet: </w:t>
      </w:r>
      <w:r w:rsidRPr="00615DA3">
        <w:rPr>
          <w:b/>
          <w:i/>
        </w:rPr>
        <w:t>Descent</w:t>
      </w:r>
      <w:r>
        <w:rPr>
          <w:b/>
        </w:rPr>
        <w:t xml:space="preserve"> and </w:t>
      </w:r>
      <w:r w:rsidRPr="00615DA3">
        <w:rPr>
          <w:b/>
          <w:i/>
        </w:rPr>
        <w:t>Dissent</w:t>
      </w:r>
      <w:r>
        <w:rPr>
          <w:b/>
        </w:rPr>
        <w:t xml:space="preserve">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descent </w:t>
      </w:r>
      <w:r>
        <w:t>and</w:t>
      </w:r>
      <w:r>
        <w:rPr>
          <w:i/>
        </w:rPr>
        <w:t xml:space="preserve"> dissent</w:t>
      </w:r>
      <w:r>
        <w:t>. Remember this about these two words:</w:t>
      </w:r>
    </w:p>
    <w:p w14:paraId="2E886FBF" w14:textId="77777777" w:rsidR="007B39A0" w:rsidRDefault="007B39A0" w:rsidP="007B39A0"/>
    <w:p w14:paraId="4333B0A7" w14:textId="77777777" w:rsidR="007B39A0" w:rsidRPr="00676C13" w:rsidRDefault="007B39A0" w:rsidP="007B39A0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Descent </w:t>
      </w:r>
      <w:r>
        <w:t>is another relatively complicated</w:t>
      </w:r>
      <w:r w:rsidRPr="00676C13">
        <w:rPr>
          <w:b/>
          <w:i/>
        </w:rPr>
        <w:t xml:space="preserve"> noun</w:t>
      </w:r>
      <w:r>
        <w:rPr>
          <w:b/>
          <w:i/>
        </w:rPr>
        <w:t xml:space="preserve"> </w:t>
      </w:r>
      <w:r>
        <w:t xml:space="preserve">that carries several meanings. For the purposes of this worksheet, we’ll use two: the first is </w:t>
      </w:r>
      <w:r w:rsidRPr="00676C13">
        <w:rPr>
          <w:i/>
        </w:rPr>
        <w:t>the act or process of descending</w:t>
      </w:r>
      <w:r>
        <w:rPr>
          <w:i/>
        </w:rPr>
        <w:t xml:space="preserve"> </w:t>
      </w:r>
      <w:r>
        <w:t xml:space="preserve">(in other words, when you are coming down a flight of stairs, you are </w:t>
      </w:r>
      <w:r w:rsidRPr="00676C13">
        <w:rPr>
          <w:i/>
        </w:rPr>
        <w:t>making a descent</w:t>
      </w:r>
      <w:r>
        <w:t>; the second is</w:t>
      </w:r>
      <w:r>
        <w:rPr>
          <w:b/>
        </w:rPr>
        <w:t xml:space="preserve"> </w:t>
      </w:r>
      <w:r w:rsidRPr="00676C13">
        <w:rPr>
          <w:i/>
        </w:rPr>
        <w:t>an inclination downward: SLOPE </w:t>
      </w:r>
      <w:r>
        <w:t xml:space="preserve">(any hill has two features: its </w:t>
      </w:r>
      <w:r w:rsidRPr="00676C13">
        <w:rPr>
          <w:i/>
        </w:rPr>
        <w:t>ascent</w:t>
      </w:r>
      <w:r>
        <w:t xml:space="preserve"> –the</w:t>
      </w:r>
      <w:r w:rsidRPr="00676C13">
        <w:rPr>
          <w:b/>
        </w:rPr>
        <w:t xml:space="preserve"> uphill</w:t>
      </w:r>
      <w:r>
        <w:t>—and the</w:t>
      </w:r>
      <w:r w:rsidRPr="00676C13">
        <w:rPr>
          <w:i/>
        </w:rPr>
        <w:t xml:space="preserve"> descent</w:t>
      </w:r>
      <w:r>
        <w:t xml:space="preserve">—the </w:t>
      </w:r>
      <w:r w:rsidRPr="00676C13">
        <w:rPr>
          <w:b/>
        </w:rPr>
        <w:t>downhill</w:t>
      </w:r>
      <w:r>
        <w:t>).</w:t>
      </w:r>
    </w:p>
    <w:p w14:paraId="310CCE56" w14:textId="77777777" w:rsidR="007B39A0" w:rsidRPr="00676C13" w:rsidRDefault="007B39A0" w:rsidP="007B39A0">
      <w:pPr>
        <w:rPr>
          <w:b/>
        </w:rPr>
      </w:pPr>
    </w:p>
    <w:p w14:paraId="535480A6" w14:textId="77777777" w:rsidR="007B39A0" w:rsidRPr="00E62652" w:rsidRDefault="007B39A0" w:rsidP="007B39A0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Dissent </w:t>
      </w:r>
      <w:r>
        <w:t>as a</w:t>
      </w:r>
      <w:r w:rsidRPr="00422316">
        <w:rPr>
          <w:b/>
        </w:rPr>
        <w:t xml:space="preserve"> </w:t>
      </w:r>
      <w:r w:rsidRPr="00422316">
        <w:rPr>
          <w:b/>
          <w:i/>
        </w:rPr>
        <w:t>verb</w:t>
      </w:r>
      <w:r>
        <w:t xml:space="preserve"> means </w:t>
      </w:r>
      <w:r w:rsidRPr="00422316">
        <w:rPr>
          <w:i/>
        </w:rPr>
        <w:t>to differ in opinion</w:t>
      </w:r>
      <w:r>
        <w:t>; as a</w:t>
      </w:r>
      <w:r w:rsidRPr="00422316">
        <w:rPr>
          <w:b/>
        </w:rPr>
        <w:t xml:space="preserve"> noun</w:t>
      </w:r>
      <w:r>
        <w:t xml:space="preserve">, similarly, it means </w:t>
      </w:r>
      <w:r w:rsidRPr="00422316">
        <w:rPr>
          <w:i/>
        </w:rPr>
        <w:t>a difference of opinion</w:t>
      </w:r>
      <w:r>
        <w:rPr>
          <w:i/>
        </w:rPr>
        <w:t>.</w:t>
      </w:r>
    </w:p>
    <w:p w14:paraId="6BD83E1D" w14:textId="77777777" w:rsidR="007B39A0" w:rsidRDefault="007B39A0" w:rsidP="007B39A0"/>
    <w:p w14:paraId="61D3C842" w14:textId="77777777" w:rsidR="007B39A0" w:rsidRPr="00E62652" w:rsidRDefault="007B39A0" w:rsidP="007B39A0">
      <w:pPr>
        <w:pStyle w:val="ListParagraph"/>
        <w:numPr>
          <w:ilvl w:val="0"/>
          <w:numId w:val="6"/>
        </w:numPr>
        <w:rPr>
          <w:b/>
        </w:rPr>
      </w:pPr>
      <w:r>
        <w:t>****, a mountain-climbing guide, led the tourists on the relatively dangerous ___________________ down Mount Ranier.</w:t>
      </w:r>
    </w:p>
    <w:p w14:paraId="14B67135" w14:textId="77777777" w:rsidR="007B39A0" w:rsidRPr="00E62652" w:rsidRDefault="007B39A0" w:rsidP="007B39A0">
      <w:pPr>
        <w:pStyle w:val="ListParagraph"/>
        <w:numPr>
          <w:ilvl w:val="0"/>
          <w:numId w:val="6"/>
        </w:numPr>
        <w:rPr>
          <w:b/>
        </w:rPr>
      </w:pPr>
      <w:r>
        <w:t>*** agreed with ***’s _________________________ on the question of banning cell phones at HSE&amp;F.</w:t>
      </w:r>
    </w:p>
    <w:p w14:paraId="3621C0F1" w14:textId="77777777" w:rsidR="007B39A0" w:rsidRPr="00E62652" w:rsidRDefault="007B39A0" w:rsidP="007B39A0">
      <w:pPr>
        <w:pStyle w:val="ListParagraph"/>
        <w:numPr>
          <w:ilvl w:val="0"/>
          <w:numId w:val="6"/>
        </w:numPr>
        <w:rPr>
          <w:b/>
        </w:rPr>
      </w:pPr>
      <w:r>
        <w:t>Supreme Court Justice John Marshall Harlan wrote a famous ______________________ in the Plessy vs. Ferguson case in 1896.</w:t>
      </w:r>
    </w:p>
    <w:p w14:paraId="47F3AA5A" w14:textId="77777777" w:rsidR="007B39A0" w:rsidRPr="00E62652" w:rsidRDefault="007B39A0" w:rsidP="007B39A0">
      <w:pPr>
        <w:pStyle w:val="ListParagraph"/>
        <w:numPr>
          <w:ilvl w:val="0"/>
          <w:numId w:val="6"/>
        </w:numPr>
        <w:rPr>
          <w:b/>
        </w:rPr>
      </w:pPr>
      <w:r>
        <w:t>*** got on the 2 train just before it began its ____________________ from the elevated platform into the tunnel.</w:t>
      </w:r>
    </w:p>
    <w:p w14:paraId="69DB1F80" w14:textId="77777777" w:rsidR="007B39A0" w:rsidRPr="00E62652" w:rsidRDefault="007B39A0" w:rsidP="007B39A0">
      <w:pPr>
        <w:pStyle w:val="ListParagraph"/>
        <w:numPr>
          <w:ilvl w:val="0"/>
          <w:numId w:val="6"/>
        </w:numPr>
        <w:rPr>
          <w:b/>
        </w:rPr>
      </w:pPr>
      <w:r>
        <w:t>**** piloted a helicopter flight from Long Island into Manhattan and made *** _________________ into the heliport at South Ferry.</w:t>
      </w:r>
    </w:p>
    <w:p w14:paraId="1654656B" w14:textId="77777777" w:rsidR="007B39A0" w:rsidRPr="00422316" w:rsidRDefault="007B39A0" w:rsidP="007B39A0">
      <w:pPr>
        <w:pStyle w:val="ListParagraph"/>
      </w:pPr>
    </w:p>
    <w:p w14:paraId="170EB4AD" w14:textId="77777777" w:rsidR="007B39A0" w:rsidRPr="00944827" w:rsidRDefault="007B39A0" w:rsidP="00107EC7">
      <w:pPr>
        <w:rPr>
          <w:b/>
        </w:rPr>
      </w:pPr>
      <w:bookmarkStart w:id="55" w:name="_GoBack"/>
      <w:bookmarkEnd w:id="55"/>
    </w:p>
    <w:sectPr w:rsidR="007B39A0" w:rsidRPr="00944827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5C24B8"/>
    <w:multiLevelType w:val="hybridMultilevel"/>
    <w:tmpl w:val="28A0DF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21223C"/>
    <w:multiLevelType w:val="hybridMultilevel"/>
    <w:tmpl w:val="DC8C73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A75FCB"/>
    <w:multiLevelType w:val="hybridMultilevel"/>
    <w:tmpl w:val="9EA494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AC4483"/>
    <w:multiLevelType w:val="hybridMultilevel"/>
    <w:tmpl w:val="5F7EDF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855C94"/>
    <w:multiLevelType w:val="hybridMultilevel"/>
    <w:tmpl w:val="3416A752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415833"/>
    <w:multiLevelType w:val="hybridMultilevel"/>
    <w:tmpl w:val="E08042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6FB"/>
    <w:rsid w:val="00107EC7"/>
    <w:rsid w:val="003E4A55"/>
    <w:rsid w:val="00410E3E"/>
    <w:rsid w:val="00615DA3"/>
    <w:rsid w:val="00687A20"/>
    <w:rsid w:val="006B45BA"/>
    <w:rsid w:val="007B39A0"/>
    <w:rsid w:val="00944827"/>
    <w:rsid w:val="009E6B88"/>
    <w:rsid w:val="00A006FB"/>
    <w:rsid w:val="00E34D70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7308E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07EC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48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HMPHN WSTM.dotx</Template>
  <TotalTime>8</TotalTime>
  <Pages>5</Pages>
  <Words>1043</Words>
  <Characters>5951</Characters>
  <Application>Microsoft Office Word</Application>
  <DocSecurity>0</DocSecurity>
  <Lines>49</Lines>
  <Paragraphs>13</Paragraphs>
  <ScaleCrop>false</ScaleCrop>
  <Company>Mark's Text Terminal</Company>
  <LinksUpToDate>false</LinksUpToDate>
  <CharactersWithSpaces>6981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2016-05-09T12:34:00Z</dcterms:created>
  <dcterms:modified xsi:type="dcterms:W3CDTF">2019-12-19T15:55:00Z</dcterms:modified>
</cp:coreProperties>
</file>