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5FF9" w:rsidRPr="00CC0383" w:rsidRDefault="008B5FF9" w:rsidP="008B5FF9">
      <w:pPr>
        <w:jc w:val="center"/>
        <w:rPr>
          <w:b/>
          <w:u w:val="single"/>
        </w:rPr>
      </w:pPr>
      <w:r w:rsidRPr="00CC0383">
        <w:rPr>
          <w:b/>
          <w:u w:val="single"/>
        </w:rPr>
        <w:t xml:space="preserve">Procedural Knowledge, </w:t>
      </w:r>
      <w:r w:rsidRPr="00CC0383">
        <w:rPr>
          <w:b/>
          <w:i/>
          <w:iCs/>
          <w:u w:val="single"/>
        </w:rPr>
        <w:t>Uncovering the Logic of English</w:t>
      </w:r>
      <w:r w:rsidRPr="00CC0383">
        <w:rPr>
          <w:b/>
          <w:u w:val="single"/>
        </w:rPr>
        <w:t xml:space="preserve"> Uni</w:t>
      </w:r>
      <w:r w:rsidRPr="00CC0383">
        <w:rPr>
          <w:b/>
          <w:u w:val="single"/>
        </w:rPr>
        <w:t>t: Glossary</w:t>
      </w:r>
    </w:p>
    <w:p w:rsidR="008B5FF9" w:rsidRDefault="008B5FF9" w:rsidP="008B5FF9">
      <w:pPr>
        <w:jc w:val="center"/>
        <w:rPr>
          <w:b/>
        </w:rPr>
      </w:pPr>
    </w:p>
    <w:p w:rsidR="008B5FF9" w:rsidRPr="00D927CC" w:rsidRDefault="008B5FF9" w:rsidP="008B5FF9">
      <w:pPr>
        <w:rPr>
          <w:bCs/>
        </w:rPr>
      </w:pPr>
      <w:r>
        <w:rPr>
          <w:b/>
        </w:rPr>
        <w:t>accented syllable:</w:t>
      </w:r>
      <w:r w:rsidR="00D927CC">
        <w:rPr>
          <w:b/>
        </w:rPr>
        <w:t xml:space="preserve"> </w:t>
      </w:r>
      <w:r w:rsidR="00D927CC">
        <w:rPr>
          <w:bCs/>
        </w:rPr>
        <w:t>the one that is said a bit louder or stronger than the others.</w:t>
      </w:r>
    </w:p>
    <w:p w:rsidR="008B5FF9" w:rsidRDefault="008B5FF9" w:rsidP="008B5FF9">
      <w:pPr>
        <w:rPr>
          <w:b/>
        </w:rPr>
      </w:pPr>
    </w:p>
    <w:p w:rsidR="008B5FF9" w:rsidRPr="00D927CC" w:rsidRDefault="008B5FF9" w:rsidP="008B5FF9">
      <w:pPr>
        <w:rPr>
          <w:bCs/>
        </w:rPr>
      </w:pPr>
      <w:r>
        <w:rPr>
          <w:b/>
        </w:rPr>
        <w:t>advanced phonogram:</w:t>
      </w:r>
      <w:r w:rsidR="00D927CC">
        <w:rPr>
          <w:b/>
        </w:rPr>
        <w:t xml:space="preserve"> </w:t>
      </w:r>
      <w:r w:rsidR="00D927CC">
        <w:rPr>
          <w:bCs/>
        </w:rPr>
        <w:t>phonograms necessary</w:t>
      </w:r>
      <w:r w:rsidR="00CC0383">
        <w:rPr>
          <w:bCs/>
        </w:rPr>
        <w:t xml:space="preserve"> for learning to read and spell advanced words, but not essential to the core vocabulary.</w:t>
      </w:r>
    </w:p>
    <w:p w:rsidR="008B5FF9" w:rsidRDefault="008B5FF9" w:rsidP="008B5FF9">
      <w:pPr>
        <w:rPr>
          <w:b/>
        </w:rPr>
      </w:pPr>
    </w:p>
    <w:p w:rsidR="008B5FF9" w:rsidRPr="00CC0383" w:rsidRDefault="008B5FF9" w:rsidP="008B5FF9">
      <w:pPr>
        <w:rPr>
          <w:bCs/>
        </w:rPr>
      </w:pPr>
      <w:r>
        <w:rPr>
          <w:b/>
        </w:rPr>
        <w:t>affix:</w:t>
      </w:r>
      <w:r w:rsidR="00CC0383">
        <w:rPr>
          <w:b/>
        </w:rPr>
        <w:t xml:space="preserve"> </w:t>
      </w:r>
      <w:r w:rsidR="00CC0383">
        <w:rPr>
          <w:bCs/>
        </w:rPr>
        <w:t>a group of letters added to either the beginning of ending of a word. There are two types of affixes in English: suffixes and prefixes.</w:t>
      </w:r>
    </w:p>
    <w:p w:rsidR="008B5FF9" w:rsidRDefault="008B5FF9" w:rsidP="008B5FF9">
      <w:pPr>
        <w:rPr>
          <w:b/>
        </w:rPr>
      </w:pPr>
    </w:p>
    <w:p w:rsidR="008B5FF9" w:rsidRPr="00CC0383" w:rsidRDefault="008B5FF9" w:rsidP="008B5FF9">
      <w:pPr>
        <w:rPr>
          <w:bCs/>
        </w:rPr>
      </w:pPr>
      <w:r>
        <w:rPr>
          <w:b/>
        </w:rPr>
        <w:t>base word:</w:t>
      </w:r>
      <w:r w:rsidR="00CC0383">
        <w:rPr>
          <w:b/>
        </w:rPr>
        <w:t xml:space="preserve"> </w:t>
      </w:r>
      <w:r w:rsidR="00CC0383">
        <w:rPr>
          <w:bCs/>
        </w:rPr>
        <w:t xml:space="preserve">a word that can </w:t>
      </w:r>
      <w:proofErr w:type="spellStart"/>
      <w:r w:rsidR="00CC0383">
        <w:rPr>
          <w:bCs/>
        </w:rPr>
        <w:t>stand</w:t>
      </w:r>
      <w:proofErr w:type="spellEnd"/>
      <w:r w:rsidR="00CC0383">
        <w:rPr>
          <w:bCs/>
        </w:rPr>
        <w:t xml:space="preserve"> alone when all the affixes have been removed. Let’s consider the word </w:t>
      </w:r>
      <w:r w:rsidR="00CC0383">
        <w:rPr>
          <w:bCs/>
          <w:i/>
          <w:iCs/>
        </w:rPr>
        <w:t>renew</w:t>
      </w:r>
      <w:r w:rsidR="00CC0383">
        <w:rPr>
          <w:bCs/>
        </w:rPr>
        <w:t xml:space="preserve">. If we remove the prefix </w:t>
      </w:r>
      <w:r w:rsidR="00CC0383">
        <w:rPr>
          <w:bCs/>
          <w:i/>
          <w:iCs/>
        </w:rPr>
        <w:t>re-</w:t>
      </w:r>
      <w:r w:rsidR="00CC0383">
        <w:rPr>
          <w:bCs/>
        </w:rPr>
        <w:t xml:space="preserve">, the base word </w:t>
      </w:r>
      <w:r w:rsidR="00CC0383">
        <w:rPr>
          <w:bCs/>
          <w:i/>
          <w:iCs/>
        </w:rPr>
        <w:t xml:space="preserve">new </w:t>
      </w:r>
      <w:r w:rsidR="00CC0383">
        <w:rPr>
          <w:bCs/>
        </w:rPr>
        <w:t xml:space="preserve">is left. </w:t>
      </w:r>
      <w:r w:rsidR="00CC0383">
        <w:rPr>
          <w:bCs/>
          <w:i/>
          <w:iCs/>
        </w:rPr>
        <w:t xml:space="preserve">New </w:t>
      </w:r>
      <w:r w:rsidR="00CC0383">
        <w:rPr>
          <w:bCs/>
        </w:rPr>
        <w:t>is a recognizable English word that stands alone, therefore it is a base word.</w:t>
      </w:r>
    </w:p>
    <w:p w:rsidR="008B5FF9" w:rsidRDefault="008B5FF9" w:rsidP="008B5FF9">
      <w:pPr>
        <w:rPr>
          <w:b/>
        </w:rPr>
      </w:pPr>
    </w:p>
    <w:p w:rsidR="008B5FF9" w:rsidRPr="00CC0383" w:rsidRDefault="008B5FF9" w:rsidP="008B5FF9">
      <w:pPr>
        <w:rPr>
          <w:bCs/>
        </w:rPr>
      </w:pPr>
      <w:r>
        <w:rPr>
          <w:b/>
        </w:rPr>
        <w:t>consonant:</w:t>
      </w:r>
      <w:r w:rsidR="00CC0383">
        <w:rPr>
          <w:b/>
        </w:rPr>
        <w:t xml:space="preserve"> </w:t>
      </w:r>
      <w:r w:rsidR="00CC0383">
        <w:rPr>
          <w:bCs/>
        </w:rPr>
        <w:t xml:space="preserve">a sound which is blocked by the tongue, teeth, or lips in some way. Most consonants are difficult </w:t>
      </w:r>
      <w:proofErr w:type="spellStart"/>
      <w:r w:rsidR="00CC0383">
        <w:rPr>
          <w:bCs/>
        </w:rPr>
        <w:t>t</w:t>
      </w:r>
      <w:proofErr w:type="spellEnd"/>
      <w:r w:rsidR="00CC0383">
        <w:rPr>
          <w:bCs/>
        </w:rPr>
        <w:t xml:space="preserve"> sing or control for volume. The single consonants are b, c, d, f, g, h, j, k, l, m, n, p, </w:t>
      </w:r>
      <w:proofErr w:type="spellStart"/>
      <w:r w:rsidR="00CC0383">
        <w:rPr>
          <w:bCs/>
        </w:rPr>
        <w:t>qu</w:t>
      </w:r>
      <w:proofErr w:type="spellEnd"/>
      <w:r w:rsidR="00CC0383">
        <w:rPr>
          <w:bCs/>
        </w:rPr>
        <w:t>, r, s, t, v, w, x, (y), z.</w:t>
      </w:r>
    </w:p>
    <w:p w:rsidR="008B5FF9" w:rsidRDefault="008B5FF9" w:rsidP="008B5FF9">
      <w:pPr>
        <w:rPr>
          <w:b/>
        </w:rPr>
      </w:pPr>
    </w:p>
    <w:p w:rsidR="008B5FF9" w:rsidRPr="00697CF5" w:rsidRDefault="00C33DE1" w:rsidP="008B5FF9">
      <w:pPr>
        <w:rPr>
          <w:bCs/>
          <w:i/>
          <w:iCs/>
        </w:rPr>
      </w:pPr>
      <w:r>
        <w:rPr>
          <w:b/>
        </w:rPr>
        <w:t>c</w:t>
      </w:r>
      <w:r w:rsidR="008B5FF9">
        <w:rPr>
          <w:b/>
        </w:rPr>
        <w:t>onsonant suffix:</w:t>
      </w:r>
      <w:r w:rsidR="00697CF5">
        <w:rPr>
          <w:b/>
        </w:rPr>
        <w:t xml:space="preserve"> </w:t>
      </w:r>
      <w:r w:rsidR="00697CF5">
        <w:rPr>
          <w:bCs/>
        </w:rPr>
        <w:t xml:space="preserve">begins with a consonant such as </w:t>
      </w:r>
      <w:r w:rsidR="00697CF5">
        <w:rPr>
          <w:bCs/>
          <w:i/>
          <w:iCs/>
        </w:rPr>
        <w:t>-</w:t>
      </w:r>
      <w:proofErr w:type="spellStart"/>
      <w:r w:rsidR="00697CF5">
        <w:rPr>
          <w:bCs/>
          <w:i/>
          <w:iCs/>
        </w:rPr>
        <w:t>ly</w:t>
      </w:r>
      <w:proofErr w:type="spellEnd"/>
      <w:r w:rsidR="00697CF5">
        <w:rPr>
          <w:bCs/>
          <w:i/>
          <w:iCs/>
        </w:rPr>
        <w:t>, -</w:t>
      </w:r>
      <w:proofErr w:type="spellStart"/>
      <w:r w:rsidR="00697CF5">
        <w:rPr>
          <w:bCs/>
          <w:i/>
          <w:iCs/>
        </w:rPr>
        <w:t>neee</w:t>
      </w:r>
      <w:proofErr w:type="spellEnd"/>
      <w:r w:rsidR="00697CF5">
        <w:rPr>
          <w:bCs/>
          <w:i/>
          <w:iCs/>
        </w:rPr>
        <w:t>, -</w:t>
      </w:r>
      <w:proofErr w:type="spellStart"/>
      <w:r w:rsidR="00697CF5">
        <w:rPr>
          <w:bCs/>
          <w:i/>
          <w:iCs/>
        </w:rPr>
        <w:t>ful</w:t>
      </w:r>
      <w:proofErr w:type="spellEnd"/>
      <w:r w:rsidR="00697CF5">
        <w:rPr>
          <w:bCs/>
          <w:i/>
          <w:iCs/>
        </w:rPr>
        <w:t xml:space="preserve">, -hood, </w:t>
      </w:r>
      <w:r w:rsidR="00697CF5" w:rsidRPr="00697CF5">
        <w:rPr>
          <w:bCs/>
        </w:rPr>
        <w:t>and</w:t>
      </w:r>
      <w:r w:rsidR="00697CF5">
        <w:rPr>
          <w:bCs/>
          <w:i/>
          <w:iCs/>
        </w:rPr>
        <w:t xml:space="preserve"> -</w:t>
      </w:r>
      <w:proofErr w:type="spellStart"/>
      <w:r w:rsidR="00697CF5">
        <w:rPr>
          <w:bCs/>
          <w:i/>
          <w:iCs/>
        </w:rPr>
        <w:t>ment</w:t>
      </w:r>
      <w:proofErr w:type="spellEnd"/>
      <w:r w:rsidR="00697CF5">
        <w:rPr>
          <w:bCs/>
          <w:i/>
          <w:iCs/>
        </w:rPr>
        <w:t>.</w:t>
      </w:r>
    </w:p>
    <w:p w:rsidR="008B5FF9" w:rsidRDefault="008B5FF9" w:rsidP="008B5FF9">
      <w:pPr>
        <w:rPr>
          <w:b/>
        </w:rPr>
      </w:pPr>
    </w:p>
    <w:p w:rsidR="008B5FF9" w:rsidRPr="00697CF5" w:rsidRDefault="00C33DE1" w:rsidP="008B5FF9">
      <w:pPr>
        <w:rPr>
          <w:bCs/>
        </w:rPr>
      </w:pPr>
      <w:r>
        <w:rPr>
          <w:b/>
        </w:rPr>
        <w:t>d</w:t>
      </w:r>
      <w:r w:rsidR="008B5FF9">
        <w:rPr>
          <w:b/>
        </w:rPr>
        <w:t>erivative:</w:t>
      </w:r>
      <w:r w:rsidR="00697CF5">
        <w:rPr>
          <w:b/>
        </w:rPr>
        <w:t xml:space="preserve"> </w:t>
      </w:r>
      <w:r w:rsidR="00697CF5">
        <w:rPr>
          <w:bCs/>
        </w:rPr>
        <w:t>a word formed by adding suffixes and prefixes to a root or by combining two base words to form a compound word.</w:t>
      </w:r>
    </w:p>
    <w:p w:rsidR="008B5FF9" w:rsidRDefault="008B5FF9" w:rsidP="008B5FF9">
      <w:pPr>
        <w:rPr>
          <w:b/>
        </w:rPr>
      </w:pPr>
    </w:p>
    <w:p w:rsidR="008B5FF9" w:rsidRPr="00DE77CE" w:rsidRDefault="00C33DE1" w:rsidP="008B5FF9">
      <w:pPr>
        <w:rPr>
          <w:bCs/>
        </w:rPr>
      </w:pPr>
      <w:r>
        <w:rPr>
          <w:b/>
        </w:rPr>
        <w:t>m</w:t>
      </w:r>
      <w:r w:rsidR="008B5FF9">
        <w:rPr>
          <w:b/>
        </w:rPr>
        <w:t>orpheme:</w:t>
      </w:r>
      <w:r w:rsidR="00697CF5">
        <w:rPr>
          <w:b/>
        </w:rPr>
        <w:t xml:space="preserve"> </w:t>
      </w:r>
      <w:r w:rsidR="00DE77CE">
        <w:rPr>
          <w:bCs/>
        </w:rPr>
        <w:t xml:space="preserve">the smallest word part that carries meaning. Morphemes include roots, bases words, suffixes, and prefixes. For </w:t>
      </w:r>
      <w:proofErr w:type="gramStart"/>
      <w:r w:rsidR="00DE77CE">
        <w:rPr>
          <w:bCs/>
        </w:rPr>
        <w:t>example</w:t>
      </w:r>
      <w:proofErr w:type="gramEnd"/>
      <w:r w:rsidR="00DE77CE">
        <w:rPr>
          <w:bCs/>
        </w:rPr>
        <w:t xml:space="preserve"> the word </w:t>
      </w:r>
      <w:r w:rsidR="00DE77CE">
        <w:rPr>
          <w:bCs/>
          <w:i/>
          <w:iCs/>
        </w:rPr>
        <w:t xml:space="preserve">dogs </w:t>
      </w:r>
      <w:r w:rsidR="00DE77CE">
        <w:rPr>
          <w:bCs/>
        </w:rPr>
        <w:t xml:space="preserve">consists of two morphemes: the base word </w:t>
      </w:r>
      <w:r w:rsidR="00DE77CE">
        <w:rPr>
          <w:bCs/>
          <w:i/>
          <w:iCs/>
        </w:rPr>
        <w:t>dog</w:t>
      </w:r>
      <w:r w:rsidR="00DE77CE">
        <w:rPr>
          <w:bCs/>
        </w:rPr>
        <w:t>,</w:t>
      </w:r>
      <w:r w:rsidR="00DE77CE">
        <w:rPr>
          <w:bCs/>
          <w:i/>
          <w:iCs/>
        </w:rPr>
        <w:t xml:space="preserve"> </w:t>
      </w:r>
      <w:r w:rsidR="00DE77CE">
        <w:rPr>
          <w:bCs/>
        </w:rPr>
        <w:t xml:space="preserve">and the suffix, </w:t>
      </w:r>
      <w:r w:rsidR="00DE77CE">
        <w:rPr>
          <w:bCs/>
          <w:i/>
          <w:iCs/>
        </w:rPr>
        <w:t>-s</w:t>
      </w:r>
      <w:r w:rsidR="00DE77CE">
        <w:rPr>
          <w:bCs/>
        </w:rPr>
        <w:t>.</w:t>
      </w:r>
    </w:p>
    <w:p w:rsidR="008B5FF9" w:rsidRDefault="008B5FF9" w:rsidP="008B5FF9">
      <w:pPr>
        <w:rPr>
          <w:b/>
        </w:rPr>
      </w:pPr>
    </w:p>
    <w:p w:rsidR="008B5FF9" w:rsidRPr="00DE77CE" w:rsidRDefault="00C33DE1" w:rsidP="008B5FF9">
      <w:pPr>
        <w:rPr>
          <w:bCs/>
        </w:rPr>
      </w:pPr>
      <w:r>
        <w:rPr>
          <w:b/>
        </w:rPr>
        <w:t>m</w:t>
      </w:r>
      <w:r w:rsidR="008B5FF9">
        <w:rPr>
          <w:b/>
        </w:rPr>
        <w:t>ulti-letter phonogram:</w:t>
      </w:r>
      <w:r w:rsidR="00DE77CE">
        <w:rPr>
          <w:b/>
        </w:rPr>
        <w:t xml:space="preserve"> </w:t>
      </w:r>
      <w:r w:rsidR="00DE77CE">
        <w:rPr>
          <w:bCs/>
        </w:rPr>
        <w:t>a phonogram which is written with two or more letters.</w:t>
      </w:r>
    </w:p>
    <w:p w:rsidR="008B5FF9" w:rsidRDefault="008B5FF9" w:rsidP="008B5FF9">
      <w:pPr>
        <w:rPr>
          <w:b/>
        </w:rPr>
      </w:pPr>
    </w:p>
    <w:p w:rsidR="008B5FF9" w:rsidRPr="00E245DB" w:rsidRDefault="00C33DE1" w:rsidP="008B5FF9">
      <w:pPr>
        <w:rPr>
          <w:bCs/>
        </w:rPr>
      </w:pPr>
      <w:r>
        <w:rPr>
          <w:b/>
        </w:rPr>
        <w:t>p</w:t>
      </w:r>
      <w:r w:rsidR="008B5FF9">
        <w:rPr>
          <w:b/>
        </w:rPr>
        <w:t>honogram:</w:t>
      </w:r>
      <w:r w:rsidR="00E245DB">
        <w:rPr>
          <w:b/>
        </w:rPr>
        <w:t xml:space="preserve"> </w:t>
      </w:r>
      <w:r w:rsidR="00E245DB">
        <w:rPr>
          <w:bCs/>
        </w:rPr>
        <w:t>a letter or combination of letters which represents one or more sounds.</w:t>
      </w:r>
    </w:p>
    <w:p w:rsidR="008B5FF9" w:rsidRDefault="008B5FF9" w:rsidP="008B5FF9">
      <w:pPr>
        <w:rPr>
          <w:b/>
        </w:rPr>
      </w:pPr>
    </w:p>
    <w:p w:rsidR="008B5FF9" w:rsidRPr="00E245DB" w:rsidRDefault="00C33DE1" w:rsidP="008B5FF9">
      <w:pPr>
        <w:rPr>
          <w:bCs/>
        </w:rPr>
      </w:pPr>
      <w:r>
        <w:rPr>
          <w:b/>
        </w:rPr>
        <w:t>p</w:t>
      </w:r>
      <w:r w:rsidR="008B5FF9">
        <w:rPr>
          <w:b/>
        </w:rPr>
        <w:t>refix:</w:t>
      </w:r>
      <w:r w:rsidR="00E245DB">
        <w:rPr>
          <w:b/>
        </w:rPr>
        <w:t xml:space="preserve"> </w:t>
      </w:r>
      <w:r w:rsidR="00E245DB">
        <w:rPr>
          <w:bCs/>
        </w:rPr>
        <w:t>a group of letters added to the beginning of a root that alters the meaning.</w:t>
      </w:r>
    </w:p>
    <w:p w:rsidR="008B5FF9" w:rsidRDefault="008B5FF9" w:rsidP="008B5FF9">
      <w:pPr>
        <w:rPr>
          <w:b/>
        </w:rPr>
      </w:pPr>
    </w:p>
    <w:p w:rsidR="008B5FF9" w:rsidRPr="00E245DB" w:rsidRDefault="00C33DE1" w:rsidP="008B5FF9">
      <w:pPr>
        <w:rPr>
          <w:bCs/>
        </w:rPr>
      </w:pPr>
      <w:r>
        <w:rPr>
          <w:b/>
        </w:rPr>
        <w:t>r</w:t>
      </w:r>
      <w:r w:rsidR="008B5FF9">
        <w:rPr>
          <w:b/>
        </w:rPr>
        <w:t>oot:</w:t>
      </w:r>
      <w:r w:rsidR="00E245DB">
        <w:rPr>
          <w:b/>
        </w:rPr>
        <w:t xml:space="preserve"> </w:t>
      </w:r>
      <w:r w:rsidR="00E245DB">
        <w:rPr>
          <w:bCs/>
        </w:rPr>
        <w:t xml:space="preserve">carries the primary meaning of the word but is not necessarily an English word when all the affixes have been removed. For example, </w:t>
      </w:r>
      <w:r w:rsidR="00E245DB">
        <w:rPr>
          <w:bCs/>
          <w:i/>
          <w:iCs/>
        </w:rPr>
        <w:t>move</w:t>
      </w:r>
      <w:r w:rsidR="00E245DB">
        <w:rPr>
          <w:bCs/>
        </w:rPr>
        <w:t xml:space="preserve"> is the root of the word </w:t>
      </w:r>
      <w:r w:rsidR="00E245DB">
        <w:rPr>
          <w:bCs/>
          <w:i/>
          <w:iCs/>
        </w:rPr>
        <w:t>remove</w:t>
      </w:r>
      <w:r w:rsidR="00E245DB">
        <w:rPr>
          <w:bCs/>
        </w:rPr>
        <w:t xml:space="preserve">. </w:t>
      </w:r>
      <w:r w:rsidR="00E245DB">
        <w:rPr>
          <w:bCs/>
          <w:i/>
          <w:iCs/>
        </w:rPr>
        <w:t xml:space="preserve">Move </w:t>
      </w:r>
      <w:r w:rsidR="00E245DB">
        <w:rPr>
          <w:bCs/>
        </w:rPr>
        <w:t xml:space="preserve">stands alone so it is also a base </w:t>
      </w:r>
      <w:proofErr w:type="gramStart"/>
      <w:r w:rsidR="00E245DB">
        <w:rPr>
          <w:bCs/>
        </w:rPr>
        <w:t>word..</w:t>
      </w:r>
      <w:proofErr w:type="gramEnd"/>
      <w:r w:rsidR="00E245DB">
        <w:rPr>
          <w:bCs/>
        </w:rPr>
        <w:t xml:space="preserve"> The word </w:t>
      </w:r>
      <w:r w:rsidR="00E245DB">
        <w:rPr>
          <w:bCs/>
          <w:i/>
          <w:iCs/>
        </w:rPr>
        <w:t xml:space="preserve">revive </w:t>
      </w:r>
      <w:r w:rsidR="00E245DB">
        <w:rPr>
          <w:bCs/>
        </w:rPr>
        <w:t xml:space="preserve">also has the prefix </w:t>
      </w:r>
      <w:r w:rsidR="00E245DB">
        <w:rPr>
          <w:bCs/>
          <w:i/>
          <w:iCs/>
        </w:rPr>
        <w:t>re-</w:t>
      </w:r>
      <w:r w:rsidR="00E245DB">
        <w:rPr>
          <w:bCs/>
        </w:rPr>
        <w:t xml:space="preserve">. However, the root </w:t>
      </w:r>
      <w:proofErr w:type="spellStart"/>
      <w:r w:rsidR="00E245DB">
        <w:rPr>
          <w:bCs/>
          <w:i/>
          <w:iCs/>
        </w:rPr>
        <w:t>vive</w:t>
      </w:r>
      <w:proofErr w:type="spellEnd"/>
      <w:r w:rsidR="00E245DB">
        <w:rPr>
          <w:bCs/>
          <w:i/>
          <w:iCs/>
        </w:rPr>
        <w:t xml:space="preserve"> </w:t>
      </w:r>
      <w:r w:rsidR="00E245DB">
        <w:rPr>
          <w:bCs/>
        </w:rPr>
        <w:t xml:space="preserve">is not a base word because it is not a recognizable English word. </w:t>
      </w:r>
      <w:proofErr w:type="spellStart"/>
      <w:r w:rsidR="00E245DB" w:rsidRPr="00E245DB">
        <w:rPr>
          <w:bCs/>
          <w:i/>
          <w:iCs/>
        </w:rPr>
        <w:t>Vive</w:t>
      </w:r>
      <w:proofErr w:type="spellEnd"/>
      <w:r w:rsidR="00E245DB">
        <w:rPr>
          <w:bCs/>
        </w:rPr>
        <w:t xml:space="preserve"> is a root, but not a base word.</w:t>
      </w:r>
    </w:p>
    <w:p w:rsidR="008B5FF9" w:rsidRDefault="008B5FF9" w:rsidP="008B5FF9">
      <w:pPr>
        <w:rPr>
          <w:b/>
        </w:rPr>
      </w:pPr>
    </w:p>
    <w:p w:rsidR="004C0863" w:rsidRPr="004C0863" w:rsidRDefault="00C33DE1" w:rsidP="008B5FF9">
      <w:pPr>
        <w:rPr>
          <w:bCs/>
        </w:rPr>
      </w:pPr>
      <w:r>
        <w:rPr>
          <w:b/>
        </w:rPr>
        <w:t>s</w:t>
      </w:r>
      <w:r w:rsidR="008B5FF9">
        <w:rPr>
          <w:b/>
        </w:rPr>
        <w:t>chwa:</w:t>
      </w:r>
      <w:r w:rsidR="004C0863">
        <w:rPr>
          <w:b/>
        </w:rPr>
        <w:t xml:space="preserve"> </w:t>
      </w:r>
      <w:r w:rsidR="004C0863">
        <w:rPr>
          <w:bCs/>
        </w:rPr>
        <w:t>an unaccented vowel which sounds very similar to the short U.</w:t>
      </w:r>
    </w:p>
    <w:p w:rsidR="008B5FF9" w:rsidRDefault="008B5FF9" w:rsidP="008B5FF9">
      <w:pPr>
        <w:rPr>
          <w:b/>
        </w:rPr>
      </w:pPr>
    </w:p>
    <w:p w:rsidR="008B5FF9" w:rsidRPr="004C0863" w:rsidRDefault="00C33DE1" w:rsidP="008B5FF9">
      <w:pPr>
        <w:rPr>
          <w:bCs/>
        </w:rPr>
      </w:pPr>
      <w:r>
        <w:rPr>
          <w:b/>
        </w:rPr>
        <w:t>s</w:t>
      </w:r>
      <w:r w:rsidR="008B5FF9">
        <w:rPr>
          <w:b/>
        </w:rPr>
        <w:t>ilent final E:</w:t>
      </w:r>
      <w:r w:rsidR="004C0863">
        <w:rPr>
          <w:b/>
        </w:rPr>
        <w:t xml:space="preserve"> </w:t>
      </w:r>
      <w:proofErr w:type="gramStart"/>
      <w:r w:rsidR="004C0863">
        <w:rPr>
          <w:bCs/>
        </w:rPr>
        <w:t>an</w:t>
      </w:r>
      <w:proofErr w:type="gramEnd"/>
      <w:r w:rsidR="004C0863">
        <w:rPr>
          <w:bCs/>
        </w:rPr>
        <w:t xml:space="preserve"> E at the end of a base word that is not sounded. There are nine types of silent final E’s.</w:t>
      </w:r>
    </w:p>
    <w:p w:rsidR="008B5FF9" w:rsidRDefault="008B5FF9" w:rsidP="008B5FF9">
      <w:pPr>
        <w:rPr>
          <w:b/>
        </w:rPr>
      </w:pPr>
    </w:p>
    <w:p w:rsidR="008B5FF9" w:rsidRPr="004C0863" w:rsidRDefault="00C33DE1" w:rsidP="008B5FF9">
      <w:pPr>
        <w:rPr>
          <w:bCs/>
        </w:rPr>
      </w:pPr>
      <w:r>
        <w:rPr>
          <w:b/>
        </w:rPr>
        <w:t>s</w:t>
      </w:r>
      <w:r w:rsidR="008B5FF9">
        <w:rPr>
          <w:b/>
        </w:rPr>
        <w:t>ingle-letter phonogram:</w:t>
      </w:r>
      <w:r w:rsidR="004C0863">
        <w:rPr>
          <w:b/>
        </w:rPr>
        <w:t xml:space="preserve"> </w:t>
      </w:r>
      <w:r w:rsidR="004C0863">
        <w:rPr>
          <w:bCs/>
        </w:rPr>
        <w:t>a phonogram written with only one letter. They are represented by the letters A-Z.</w:t>
      </w:r>
    </w:p>
    <w:p w:rsidR="008B5FF9" w:rsidRDefault="008B5FF9" w:rsidP="008B5FF9">
      <w:pPr>
        <w:rPr>
          <w:b/>
        </w:rPr>
      </w:pPr>
    </w:p>
    <w:p w:rsidR="008B5FF9" w:rsidRPr="004C0863" w:rsidRDefault="00C33DE1" w:rsidP="008B5FF9">
      <w:pPr>
        <w:rPr>
          <w:bCs/>
        </w:rPr>
      </w:pPr>
      <w:r>
        <w:rPr>
          <w:b/>
        </w:rPr>
        <w:t>s</w:t>
      </w:r>
      <w:r w:rsidR="008B5FF9">
        <w:rPr>
          <w:b/>
        </w:rPr>
        <w:t>ingle-vowel Y:</w:t>
      </w:r>
      <w:r w:rsidR="004C0863">
        <w:rPr>
          <w:b/>
        </w:rPr>
        <w:t xml:space="preserve"> </w:t>
      </w:r>
      <w:proofErr w:type="gramStart"/>
      <w:r w:rsidR="004C0863">
        <w:rPr>
          <w:bCs/>
        </w:rPr>
        <w:t>a</w:t>
      </w:r>
      <w:proofErr w:type="gramEnd"/>
      <w:r w:rsidR="004C0863">
        <w:rPr>
          <w:bCs/>
        </w:rPr>
        <w:t xml:space="preserve"> Y that is acting alone at the end of the word; it is not part of one of the multi-letter phonograms ay, </w:t>
      </w:r>
      <w:proofErr w:type="spellStart"/>
      <w:r w:rsidR="004C0863">
        <w:rPr>
          <w:bCs/>
        </w:rPr>
        <w:t>ey</w:t>
      </w:r>
      <w:proofErr w:type="spellEnd"/>
      <w:r w:rsidR="004C0863">
        <w:rPr>
          <w:bCs/>
        </w:rPr>
        <w:t>, or oy.</w:t>
      </w:r>
    </w:p>
    <w:p w:rsidR="008B5FF9" w:rsidRDefault="008B5FF9" w:rsidP="008B5FF9">
      <w:pPr>
        <w:rPr>
          <w:b/>
        </w:rPr>
      </w:pPr>
    </w:p>
    <w:p w:rsidR="008B5FF9" w:rsidRPr="004C0863" w:rsidRDefault="00C33DE1" w:rsidP="008B5FF9">
      <w:pPr>
        <w:rPr>
          <w:bCs/>
        </w:rPr>
      </w:pPr>
      <w:r>
        <w:rPr>
          <w:b/>
        </w:rPr>
        <w:t>s</w:t>
      </w:r>
      <w:r w:rsidR="008B5FF9">
        <w:rPr>
          <w:b/>
        </w:rPr>
        <w:t>uffix:</w:t>
      </w:r>
      <w:r w:rsidR="004C0863">
        <w:rPr>
          <w:b/>
        </w:rPr>
        <w:t xml:space="preserve"> </w:t>
      </w:r>
      <w:r w:rsidR="004C0863">
        <w:rPr>
          <w:bCs/>
        </w:rPr>
        <w:t>a group of letters added to the end of a root which alters the meaning or part of speech.</w:t>
      </w:r>
    </w:p>
    <w:p w:rsidR="008B5FF9" w:rsidRDefault="008B5FF9" w:rsidP="008B5FF9">
      <w:pPr>
        <w:rPr>
          <w:b/>
        </w:rPr>
      </w:pPr>
    </w:p>
    <w:p w:rsidR="008B5FF9" w:rsidRDefault="00C33DE1" w:rsidP="008B5FF9">
      <w:pPr>
        <w:rPr>
          <w:bCs/>
        </w:rPr>
      </w:pPr>
      <w:r>
        <w:rPr>
          <w:b/>
        </w:rPr>
        <w:t>s</w:t>
      </w:r>
      <w:r w:rsidR="008B5FF9">
        <w:rPr>
          <w:b/>
        </w:rPr>
        <w:t>yllable:</w:t>
      </w:r>
      <w:r w:rsidR="004C0863">
        <w:rPr>
          <w:b/>
        </w:rPr>
        <w:t xml:space="preserve"> </w:t>
      </w:r>
      <w:r w:rsidR="004C0863">
        <w:rPr>
          <w:bCs/>
        </w:rPr>
        <w:t>a rhythmic part of a word produced when the mouth opens to form a vowel sound.</w:t>
      </w:r>
    </w:p>
    <w:p w:rsidR="004C0863" w:rsidRDefault="004C0863" w:rsidP="008B5FF9">
      <w:pPr>
        <w:rPr>
          <w:bCs/>
        </w:rPr>
      </w:pPr>
    </w:p>
    <w:p w:rsidR="004C0863" w:rsidRDefault="004C0863" w:rsidP="008B5FF9">
      <w:pPr>
        <w:rPr>
          <w:bCs/>
        </w:rPr>
      </w:pPr>
    </w:p>
    <w:p w:rsidR="004C0863" w:rsidRDefault="004C0863" w:rsidP="008B5FF9">
      <w:pPr>
        <w:rPr>
          <w:bCs/>
        </w:rPr>
      </w:pPr>
    </w:p>
    <w:p w:rsidR="004C0863" w:rsidRPr="004C0863" w:rsidRDefault="004C0863" w:rsidP="008B5FF9">
      <w:pPr>
        <w:rPr>
          <w:b/>
        </w:rPr>
      </w:pPr>
      <w:r>
        <w:rPr>
          <w:b/>
        </w:rPr>
        <w:t>Over, please</w:t>
      </w:r>
    </w:p>
    <w:p w:rsidR="008B5FF9" w:rsidRPr="004C0863" w:rsidRDefault="00C33DE1" w:rsidP="008B5FF9">
      <w:pPr>
        <w:rPr>
          <w:bCs/>
        </w:rPr>
      </w:pPr>
      <w:r>
        <w:rPr>
          <w:b/>
        </w:rPr>
        <w:lastRenderedPageBreak/>
        <w:t>v</w:t>
      </w:r>
      <w:r w:rsidR="008B5FF9">
        <w:rPr>
          <w:b/>
        </w:rPr>
        <w:t>owel:</w:t>
      </w:r>
      <w:r w:rsidR="004C0863">
        <w:rPr>
          <w:b/>
        </w:rPr>
        <w:t xml:space="preserve"> </w:t>
      </w:r>
      <w:r w:rsidR="004C0863">
        <w:rPr>
          <w:bCs/>
        </w:rPr>
        <w:t>a sound that is produced when is open and the sound is not blocked by the lips, teeth, or tongue. Vowels are sounds that can be sustained such as in singing and controlled for volume.</w:t>
      </w:r>
    </w:p>
    <w:p w:rsidR="008B5FF9" w:rsidRDefault="008B5FF9" w:rsidP="008B5FF9">
      <w:pPr>
        <w:rPr>
          <w:b/>
        </w:rPr>
      </w:pPr>
    </w:p>
    <w:p w:rsidR="008B5FF9" w:rsidRPr="004C0863" w:rsidRDefault="00C33DE1" w:rsidP="008B5FF9">
      <w:pPr>
        <w:rPr>
          <w:bCs/>
        </w:rPr>
      </w:pPr>
      <w:r>
        <w:rPr>
          <w:b/>
        </w:rPr>
        <w:t>v</w:t>
      </w:r>
      <w:r w:rsidR="008B5FF9">
        <w:rPr>
          <w:b/>
        </w:rPr>
        <w:t>owel suffix:</w:t>
      </w:r>
      <w:r w:rsidR="004C0863">
        <w:rPr>
          <w:b/>
        </w:rPr>
        <w:t xml:space="preserve"> </w:t>
      </w:r>
      <w:r w:rsidR="004C0863">
        <w:rPr>
          <w:bCs/>
        </w:rPr>
        <w:t xml:space="preserve">an ending that begins with a vowel. For example: </w:t>
      </w:r>
      <w:r w:rsidR="004C0863">
        <w:rPr>
          <w:bCs/>
          <w:i/>
          <w:iCs/>
        </w:rPr>
        <w:t>-able, -</w:t>
      </w:r>
      <w:proofErr w:type="spellStart"/>
      <w:r w:rsidR="004C0863">
        <w:rPr>
          <w:bCs/>
          <w:i/>
          <w:iCs/>
        </w:rPr>
        <w:t>ing</w:t>
      </w:r>
      <w:proofErr w:type="spellEnd"/>
      <w:r w:rsidR="004C0863">
        <w:rPr>
          <w:bCs/>
          <w:i/>
          <w:iCs/>
        </w:rPr>
        <w:t>, -ed, -</w:t>
      </w:r>
      <w:proofErr w:type="spellStart"/>
      <w:r w:rsidR="004C0863">
        <w:rPr>
          <w:bCs/>
          <w:i/>
          <w:iCs/>
        </w:rPr>
        <w:t>ish</w:t>
      </w:r>
      <w:proofErr w:type="spellEnd"/>
      <w:r w:rsidR="004C0863">
        <w:rPr>
          <w:bCs/>
          <w:i/>
          <w:iCs/>
        </w:rPr>
        <w:t>, and -y</w:t>
      </w:r>
      <w:r w:rsidR="004C0863">
        <w:rPr>
          <w:bCs/>
        </w:rPr>
        <w:t>.</w:t>
      </w:r>
      <w:bookmarkStart w:id="0" w:name="_GoBack"/>
      <w:bookmarkEnd w:id="0"/>
    </w:p>
    <w:p w:rsidR="008B5FF9" w:rsidRDefault="008B5FF9" w:rsidP="008B5FF9">
      <w:pPr>
        <w:jc w:val="center"/>
        <w:rPr>
          <w:b/>
        </w:rPr>
      </w:pPr>
    </w:p>
    <w:p w:rsidR="008B5FF9" w:rsidRPr="00BD7CA1" w:rsidRDefault="008B5FF9" w:rsidP="008B5FF9">
      <w:pPr>
        <w:rPr>
          <w:bCs/>
        </w:rPr>
      </w:pPr>
      <w:r>
        <w:rPr>
          <w:b/>
        </w:rPr>
        <w:t xml:space="preserve">Excerpted from: </w:t>
      </w:r>
      <w:r>
        <w:rPr>
          <w:bCs/>
        </w:rPr>
        <w:t xml:space="preserve">Eide, Denise: </w:t>
      </w:r>
      <w:r>
        <w:rPr>
          <w:bCs/>
          <w:i/>
          <w:iCs/>
        </w:rPr>
        <w:t xml:space="preserve">Uncovering the Logic of English: A Common-Sense Approach to Reading, Spelling, and Literacy. </w:t>
      </w:r>
      <w:r>
        <w:rPr>
          <w:bCs/>
        </w:rPr>
        <w:t xml:space="preserve">Minneapolis: </w:t>
      </w:r>
      <w:proofErr w:type="spellStart"/>
      <w:r>
        <w:rPr>
          <w:bCs/>
        </w:rPr>
        <w:t>Pedia</w:t>
      </w:r>
      <w:proofErr w:type="spellEnd"/>
      <w:r>
        <w:rPr>
          <w:bCs/>
        </w:rPr>
        <w:t xml:space="preserve"> Learning Inc., 2011.</w:t>
      </w:r>
    </w:p>
    <w:p w:rsidR="00B577EA" w:rsidRPr="00C869E6" w:rsidRDefault="004C0863"/>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FF9"/>
    <w:rsid w:val="00082020"/>
    <w:rsid w:val="0038015A"/>
    <w:rsid w:val="00410E3E"/>
    <w:rsid w:val="004C0863"/>
    <w:rsid w:val="00660C35"/>
    <w:rsid w:val="00697CF5"/>
    <w:rsid w:val="00852BCF"/>
    <w:rsid w:val="008B5FF9"/>
    <w:rsid w:val="00993C25"/>
    <w:rsid w:val="00A901AC"/>
    <w:rsid w:val="00AC1512"/>
    <w:rsid w:val="00B507D2"/>
    <w:rsid w:val="00C33DE1"/>
    <w:rsid w:val="00C869E6"/>
    <w:rsid w:val="00CC0383"/>
    <w:rsid w:val="00D87583"/>
    <w:rsid w:val="00D927CC"/>
    <w:rsid w:val="00DE77CE"/>
    <w:rsid w:val="00E16D41"/>
    <w:rsid w:val="00E245DB"/>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0E556AA3-A83B-9F4D-A500-1D09F45ED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beforeAutospacing="1"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B5FF9"/>
    <w:pPr>
      <w:spacing w:beforeAutospacing="0" w:afterAutospacing="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60</TotalTime>
  <Pages>2</Pages>
  <Words>455</Words>
  <Characters>2596</Characters>
  <Application>Microsoft Office Word</Application>
  <DocSecurity>0</DocSecurity>
  <Lines>21</Lines>
  <Paragraphs>6</Paragraphs>
  <ScaleCrop>false</ScaleCrop>
  <Company>Mark's Text Terminal</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2019-12-10T11:57:00Z</dcterms:created>
  <dcterms:modified xsi:type="dcterms:W3CDTF">2019-12-10T15:39:00Z</dcterms:modified>
</cp:coreProperties>
</file>