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3D3C4" w14:textId="77777777" w:rsidR="00B577EA" w:rsidRDefault="001D4B5E">
      <w:pPr>
        <w:rPr>
          <w:rFonts w:ascii="Times New Roman" w:hAnsi="Times New Roman" w:cs="Times New Roman"/>
          <w:b/>
          <w:u w:val="single"/>
        </w:rPr>
      </w:pPr>
      <w:r w:rsidRPr="001D4B5E">
        <w:rPr>
          <w:rFonts w:ascii="Times New Roman" w:hAnsi="Times New Roman" w:cs="Times New Roman"/>
          <w:b/>
          <w:u w:val="single"/>
        </w:rPr>
        <w:t>Name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  <w:t>Date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</w:p>
    <w:p w14:paraId="5C329732" w14:textId="316F4F09" w:rsidR="00907FCE" w:rsidRDefault="001D4B5E" w:rsidP="00907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Freshman Global Studies Unit 1, </w:t>
      </w:r>
      <w:r w:rsidRPr="001D4B5E">
        <w:rPr>
          <w:rFonts w:ascii="Times New Roman" w:hAnsi="Times New Roman" w:cs="Times New Roman"/>
          <w:b/>
          <w:i/>
        </w:rPr>
        <w:t>The Causes of History</w:t>
      </w:r>
      <w:r>
        <w:rPr>
          <w:rFonts w:ascii="Times New Roman" w:hAnsi="Times New Roman" w:cs="Times New Roman"/>
          <w:b/>
        </w:rPr>
        <w:t xml:space="preserve">, </w:t>
      </w:r>
      <w:r w:rsidR="00541A18">
        <w:rPr>
          <w:rFonts w:ascii="Times New Roman" w:hAnsi="Times New Roman" w:cs="Times New Roman"/>
          <w:b/>
        </w:rPr>
        <w:t xml:space="preserve">Lesson </w:t>
      </w:r>
      <w:r w:rsidR="00E4398F">
        <w:rPr>
          <w:rFonts w:ascii="Times New Roman" w:hAnsi="Times New Roman" w:cs="Times New Roman"/>
          <w:b/>
        </w:rPr>
        <w:t xml:space="preserve">8 </w:t>
      </w:r>
      <w:r w:rsidR="009751AF">
        <w:rPr>
          <w:rFonts w:ascii="Times New Roman" w:hAnsi="Times New Roman" w:cs="Times New Roman"/>
          <w:b/>
        </w:rPr>
        <w:t>Worksheet</w:t>
      </w:r>
      <w:r>
        <w:rPr>
          <w:rFonts w:ascii="Times New Roman" w:hAnsi="Times New Roman" w:cs="Times New Roman"/>
          <w:b/>
        </w:rPr>
        <w:t xml:space="preserve">: </w:t>
      </w:r>
      <w:r w:rsidR="00E4398F">
        <w:rPr>
          <w:rFonts w:ascii="Times New Roman" w:hAnsi="Times New Roman" w:cs="Times New Roman"/>
          <w:b/>
          <w:i/>
        </w:rPr>
        <w:t xml:space="preserve">The Sciences. </w:t>
      </w:r>
      <w:r w:rsidR="00907FCE">
        <w:rPr>
          <w:rFonts w:ascii="Times New Roman" w:hAnsi="Times New Roman" w:cs="Times New Roman"/>
        </w:rPr>
        <w:t>One of the things you will learn as you study history is that history tends to repeat itself. Because of this, we can study history in some respects as a series of patterns. The first unit of Freshman Global Studies comprises ten lessons on the causes of history, which will help you recognize patterns of development in history. In this</w:t>
      </w:r>
      <w:r w:rsidR="00E4398F">
        <w:rPr>
          <w:rFonts w:ascii="Times New Roman" w:hAnsi="Times New Roman" w:cs="Times New Roman"/>
        </w:rPr>
        <w:t xml:space="preserve"> eighth</w:t>
      </w:r>
      <w:r w:rsidR="00907FCE">
        <w:rPr>
          <w:rFonts w:ascii="Times New Roman" w:hAnsi="Times New Roman" w:cs="Times New Roman"/>
        </w:rPr>
        <w:t xml:space="preserve"> worksheet, we will discuss what we mean when we use the word history, and </w:t>
      </w:r>
      <w:r w:rsidR="00E4398F">
        <w:rPr>
          <w:rFonts w:ascii="Times New Roman" w:hAnsi="Times New Roman" w:cs="Times New Roman"/>
        </w:rPr>
        <w:t>how science, and scientific advances, cause</w:t>
      </w:r>
      <w:r w:rsidR="00907FCE">
        <w:rPr>
          <w:rFonts w:ascii="Times New Roman" w:hAnsi="Times New Roman" w:cs="Times New Roman"/>
        </w:rPr>
        <w:t xml:space="preserve"> history.</w:t>
      </w:r>
    </w:p>
    <w:p w14:paraId="1637EB6E" w14:textId="77777777" w:rsidR="00E4398F" w:rsidRDefault="00E4398F" w:rsidP="00907FCE">
      <w:pPr>
        <w:rPr>
          <w:rFonts w:ascii="Times New Roman" w:hAnsi="Times New Roman" w:cs="Times New Roman"/>
        </w:rPr>
      </w:pPr>
    </w:p>
    <w:p w14:paraId="7A4FA8A9" w14:textId="354A36AA" w:rsidR="00E4398F" w:rsidRPr="00E4398F" w:rsidRDefault="00E4398F" w:rsidP="00E4398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E4398F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 we use the word </w:t>
      </w:r>
      <w:r w:rsidRPr="00E4398F">
        <w:rPr>
          <w:rFonts w:ascii="Times New Roman" w:hAnsi="Times New Roman" w:cs="Times New Roman"/>
          <w:i/>
        </w:rPr>
        <w:t>science</w:t>
      </w:r>
      <w:r>
        <w:rPr>
          <w:rFonts w:ascii="Times New Roman" w:hAnsi="Times New Roman" w:cs="Times New Roman"/>
        </w:rPr>
        <w:t xml:space="preserve">, </w:t>
      </w:r>
      <w:r w:rsidRPr="00E4398F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are we talking about?</w:t>
      </w:r>
    </w:p>
    <w:p w14:paraId="11A161FC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71B8E117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5CA02EA8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082AD440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6E1D6055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780588D9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075FE34C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4B10BFD0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5C9B76B6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53261063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049F94D5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791D6806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782C944E" w14:textId="77777777" w:rsidR="00E4398F" w:rsidRDefault="00E4398F" w:rsidP="00E4398F">
      <w:pPr>
        <w:rPr>
          <w:rFonts w:ascii="Times New Roman" w:hAnsi="Times New Roman" w:cs="Times New Roman"/>
          <w:b/>
        </w:rPr>
      </w:pPr>
    </w:p>
    <w:p w14:paraId="6142645A" w14:textId="77777777" w:rsidR="00E4398F" w:rsidRPr="00E4398F" w:rsidRDefault="00E4398F" w:rsidP="00E4398F">
      <w:pPr>
        <w:rPr>
          <w:rFonts w:ascii="Times New Roman" w:hAnsi="Times New Roman" w:cs="Times New Roman"/>
          <w:b/>
        </w:rPr>
      </w:pPr>
    </w:p>
    <w:p w14:paraId="7B1FE501" w14:textId="659B9457" w:rsidR="00E4398F" w:rsidRPr="00E4398F" w:rsidRDefault="00E4398F" w:rsidP="00E4398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has science, and scientific advances, caused history?</w:t>
      </w:r>
      <w:bookmarkStart w:id="0" w:name="_GoBack"/>
      <w:bookmarkEnd w:id="0"/>
    </w:p>
    <w:p w14:paraId="533FD5DA" w14:textId="4844A498" w:rsidR="001D4B5E" w:rsidRPr="001D4B5E" w:rsidRDefault="001D4B5E">
      <w:pPr>
        <w:rPr>
          <w:rFonts w:ascii="Times New Roman" w:hAnsi="Times New Roman" w:cs="Times New Roman"/>
        </w:rPr>
      </w:pPr>
    </w:p>
    <w:sectPr w:rsidR="001D4B5E" w:rsidRPr="001D4B5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8137C"/>
    <w:multiLevelType w:val="hybridMultilevel"/>
    <w:tmpl w:val="6DB2BC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B5E"/>
    <w:rsid w:val="001D4B5E"/>
    <w:rsid w:val="00410E3E"/>
    <w:rsid w:val="00541A18"/>
    <w:rsid w:val="006B45BA"/>
    <w:rsid w:val="00907FCE"/>
    <w:rsid w:val="009751AF"/>
    <w:rsid w:val="00E4398F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2EB2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39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4</TotalTime>
  <Pages>1</Pages>
  <Words>106</Words>
  <Characters>610</Characters>
  <Application>Microsoft Macintosh Word</Application>
  <DocSecurity>0</DocSecurity>
  <Lines>5</Lines>
  <Paragraphs>1</Paragraphs>
  <ScaleCrop>false</ScaleCrop>
  <Company>Mark's Text Terminal</Company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2015-09-17T12:25:00Z</dcterms:created>
  <dcterms:modified xsi:type="dcterms:W3CDTF">2015-09-30T21:28:00Z</dcterms:modified>
</cp:coreProperties>
</file>