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150C6">
        <w:rPr>
          <w:b/>
          <w:i/>
        </w:rPr>
        <w:t>Ransack</w:t>
      </w:r>
      <w:r w:rsidR="00F24EDE">
        <w:rPr>
          <w:b/>
        </w:rPr>
        <w:t xml:space="preserve"> (</w:t>
      </w:r>
      <w:r w:rsidR="005150C6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5150C6" w:rsidRDefault="005150C6" w:rsidP="00F24EDE"/>
    <w:p w:rsidR="005150C6" w:rsidRPr="005150C6" w:rsidRDefault="005150C6" w:rsidP="005150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burglars </w:t>
      </w:r>
      <w:r w:rsidRPr="005150C6">
        <w:rPr>
          <w:i/>
          <w:iCs/>
        </w:rPr>
        <w:t>ransacked</w:t>
      </w:r>
      <w:r>
        <w:t xml:space="preserve"> ***’s apartment and left a big mess.</w:t>
      </w:r>
    </w:p>
    <w:p w:rsidR="005150C6" w:rsidRPr="005150C6" w:rsidRDefault="005150C6" w:rsidP="005150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5150C6">
        <w:rPr>
          <w:i/>
          <w:iCs/>
        </w:rPr>
        <w:t>ransacked</w:t>
      </w:r>
      <w:r>
        <w:t xml:space="preserve"> *** garage looking for *** fishing pole, and left sporting goods all over the floor.</w:t>
      </w:r>
    </w:p>
    <w:p w:rsidR="005150C6" w:rsidRPr="005150C6" w:rsidRDefault="005150C6" w:rsidP="005150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invading army </w:t>
      </w:r>
      <w:r w:rsidRPr="005150C6">
        <w:rPr>
          <w:i/>
          <w:iCs/>
        </w:rPr>
        <w:t>ransacked</w:t>
      </w:r>
      <w:r>
        <w:t xml:space="preserve"> the nation’s capital, leaving it in ruins.</w:t>
      </w:r>
    </w:p>
    <w:p w:rsidR="005150C6" w:rsidRPr="005150C6" w:rsidRDefault="005150C6" w:rsidP="005150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in a hurry, so *** </w:t>
      </w:r>
      <w:r w:rsidRPr="005150C6">
        <w:rPr>
          <w:i/>
          <w:iCs/>
        </w:rPr>
        <w:t>ransacked</w:t>
      </w:r>
      <w:r>
        <w:t xml:space="preserve"> *** dresser looking for wool socks, and left socks all over *** bedroom floor.</w:t>
      </w:r>
    </w:p>
    <w:p w:rsidR="005150C6" w:rsidRPr="005150C6" w:rsidRDefault="005150C6" w:rsidP="005150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Two grizzly bears </w:t>
      </w:r>
      <w:bookmarkStart w:id="54" w:name="_GoBack"/>
      <w:r w:rsidRPr="005150C6">
        <w:rPr>
          <w:i/>
          <w:iCs/>
        </w:rPr>
        <w:t>ransacked</w:t>
      </w:r>
      <w:r>
        <w:t xml:space="preserve"> </w:t>
      </w:r>
      <w:bookmarkEnd w:id="54"/>
      <w:r>
        <w:t>***’s camp looking for food.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150C6">
        <w:rPr>
          <w:b/>
          <w:u w:val="single"/>
        </w:rPr>
        <w:t xml:space="preserve">verb </w:t>
      </w:r>
      <w:r w:rsidR="005150C6">
        <w:rPr>
          <w:b/>
          <w:i/>
          <w:iCs/>
          <w:u w:val="single"/>
        </w:rPr>
        <w:t>ransack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662DF"/>
    <w:multiLevelType w:val="hybridMultilevel"/>
    <w:tmpl w:val="868637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0C6"/>
    <w:rsid w:val="001539C9"/>
    <w:rsid w:val="001F20BF"/>
    <w:rsid w:val="002C2733"/>
    <w:rsid w:val="00335A5C"/>
    <w:rsid w:val="00410E3E"/>
    <w:rsid w:val="005150C6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165E45C8-0921-D14D-894A-2EBCEA6C8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50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130</Words>
  <Characters>746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2019-08-11T12:46:00Z</dcterms:created>
  <dcterms:modified xsi:type="dcterms:W3CDTF">2019-08-11T12:54:00Z</dcterms:modified>
</cp:coreProperties>
</file>