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E3ADB7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6B8C387E" w14:textId="59370B2E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320548">
        <w:rPr>
          <w:b/>
          <w:i/>
        </w:rPr>
        <w:t>Polyglot</w:t>
      </w:r>
      <w:r w:rsidR="00F24EDE">
        <w:rPr>
          <w:b/>
        </w:rPr>
        <w:t xml:space="preserve"> (</w:t>
      </w:r>
      <w:r w:rsidR="00320548">
        <w:rPr>
          <w:b/>
        </w:rPr>
        <w:t>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FB4D0CF" w14:textId="46BB5AA8" w:rsidR="00320548" w:rsidRDefault="00320548" w:rsidP="00F24EDE"/>
    <w:p w14:paraId="1C91C77C" w14:textId="12A46F72" w:rsidR="00320548" w:rsidRPr="00320548" w:rsidRDefault="00320548" w:rsidP="00320548">
      <w:pPr>
        <w:pStyle w:val="ListParagraph"/>
        <w:numPr>
          <w:ilvl w:val="0"/>
          <w:numId w:val="1"/>
        </w:numPr>
        <w:rPr>
          <w:b/>
        </w:rPr>
      </w:pPr>
      <w:r>
        <w:t xml:space="preserve">Because *** is a </w:t>
      </w:r>
      <w:r w:rsidRPr="00320548">
        <w:rPr>
          <w:i/>
        </w:rPr>
        <w:t>polyglot</w:t>
      </w:r>
      <w:r>
        <w:t>, the CIA wants to hire *** to listen in on phone calls in Russian, Arabic, French, and Romanian.</w:t>
      </w:r>
    </w:p>
    <w:p w14:paraId="49541FA3" w14:textId="66A2D843" w:rsidR="00320548" w:rsidRPr="00320548" w:rsidRDefault="00320548" w:rsidP="00320548">
      <w:pPr>
        <w:pStyle w:val="ListParagraph"/>
        <w:numPr>
          <w:ilvl w:val="0"/>
          <w:numId w:val="1"/>
        </w:numPr>
        <w:rPr>
          <w:b/>
        </w:rPr>
      </w:pPr>
      <w:r>
        <w:t xml:space="preserve">Most students from Puerto Rico and the Dominican Republic are </w:t>
      </w:r>
      <w:r w:rsidRPr="00320548">
        <w:rPr>
          <w:i/>
        </w:rPr>
        <w:t>polyglots</w:t>
      </w:r>
      <w:r>
        <w:t xml:space="preserve"> because they speak both English and Spanish.</w:t>
      </w:r>
    </w:p>
    <w:p w14:paraId="104F7D00" w14:textId="311FCCE8" w:rsidR="00320548" w:rsidRPr="00320548" w:rsidRDefault="00320548" w:rsidP="00320548">
      <w:pPr>
        <w:pStyle w:val="ListParagraph"/>
        <w:numPr>
          <w:ilvl w:val="0"/>
          <w:numId w:val="1"/>
        </w:numPr>
        <w:rPr>
          <w:b/>
        </w:rPr>
      </w:pPr>
      <w:r>
        <w:t xml:space="preserve">***, </w:t>
      </w:r>
      <w:proofErr w:type="gramStart"/>
      <w:r>
        <w:t xml:space="preserve">a </w:t>
      </w:r>
      <w:r w:rsidRPr="00320548">
        <w:rPr>
          <w:i/>
        </w:rPr>
        <w:t>polyglot</w:t>
      </w:r>
      <w:r>
        <w:t>,</w:t>
      </w:r>
      <w:proofErr w:type="gramEnd"/>
      <w:r>
        <w:t xml:space="preserve"> switched easily between English, German, and Swedish when talking to the tourists.</w:t>
      </w:r>
    </w:p>
    <w:p w14:paraId="2C04B15B" w14:textId="6E8982A7" w:rsidR="00320548" w:rsidRPr="00320548" w:rsidRDefault="00320548" w:rsidP="00320548">
      <w:pPr>
        <w:pStyle w:val="ListParagraph"/>
        <w:numPr>
          <w:ilvl w:val="0"/>
          <w:numId w:val="1"/>
        </w:numPr>
        <w:rPr>
          <w:b/>
        </w:rPr>
      </w:pPr>
      <w:r>
        <w:t xml:space="preserve">*** is a </w:t>
      </w:r>
      <w:r w:rsidRPr="00320548">
        <w:rPr>
          <w:i/>
        </w:rPr>
        <w:t xml:space="preserve">polyglot </w:t>
      </w:r>
      <w:r>
        <w:t>who doesn’t worry about crossing borders because *** is fluent in so many different languages.</w:t>
      </w:r>
    </w:p>
    <w:p w14:paraId="2C662DEA" w14:textId="4B2F19D0" w:rsidR="00320548" w:rsidRPr="00320548" w:rsidRDefault="00320548" w:rsidP="00320548">
      <w:pPr>
        <w:pStyle w:val="ListParagraph"/>
        <w:numPr>
          <w:ilvl w:val="0"/>
          <w:numId w:val="1"/>
        </w:numPr>
        <w:rPr>
          <w:b/>
        </w:rPr>
      </w:pPr>
      <w:r>
        <w:t xml:space="preserve">Aramaic, an ancient tongue, is the only language the </w:t>
      </w:r>
      <w:bookmarkStart w:id="54" w:name="_GoBack"/>
      <w:r w:rsidRPr="00320548">
        <w:rPr>
          <w:i/>
        </w:rPr>
        <w:t xml:space="preserve">polyglot </w:t>
      </w:r>
      <w:bookmarkEnd w:id="54"/>
      <w:r>
        <w:t>doesn’t speak.</w:t>
      </w:r>
    </w:p>
    <w:p w14:paraId="7D603301" w14:textId="77777777" w:rsidR="00F24EDE" w:rsidRDefault="00F24EDE" w:rsidP="00F24EDE"/>
    <w:p w14:paraId="6E91A9AB" w14:textId="2D7D49EB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320548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320548">
        <w:rPr>
          <w:b/>
          <w:i/>
          <w:u w:val="single"/>
        </w:rPr>
        <w:t>polyglot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07E5CEB"/>
    <w:multiLevelType w:val="hybridMultilevel"/>
    <w:tmpl w:val="6E96E0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DF3"/>
    <w:rsid w:val="001539C9"/>
    <w:rsid w:val="001F20BF"/>
    <w:rsid w:val="002C2733"/>
    <w:rsid w:val="00320548"/>
    <w:rsid w:val="00335A5C"/>
    <w:rsid w:val="00410E3E"/>
    <w:rsid w:val="005A5A20"/>
    <w:rsid w:val="006B45BA"/>
    <w:rsid w:val="00AE0DF3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13E3E5B"/>
  <w15:chartTrackingRefBased/>
  <w15:docId w15:val="{3A4F75A6-AA8F-6944-9FEC-76375A997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205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150</Words>
  <Characters>855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2019-05-09T12:42:00Z</dcterms:created>
  <dcterms:modified xsi:type="dcterms:W3CDTF">2019-05-09T19:17:00Z</dcterms:modified>
</cp:coreProperties>
</file>