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5F7EF9" w14:textId="77777777" w:rsidR="00D17C7E" w:rsidRDefault="00F61548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C73829">
        <w:rPr>
          <w:b/>
          <w:u w:val="single"/>
        </w:rPr>
        <w:t>__________________</w:t>
      </w:r>
      <w:r>
        <w:rPr>
          <w:b/>
          <w:u w:val="single"/>
        </w:rPr>
        <w:t>Date__________________________</w:t>
      </w:r>
    </w:p>
    <w:p w14:paraId="3B96DA1E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53A8B90" w14:textId="77777777" w:rsidR="00D17C7E" w:rsidRDefault="009C37C1"/>
    <w:p w14:paraId="5208E4E9" w14:textId="77777777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429111" w14:textId="77777777" w:rsidR="00D17C7E" w:rsidRDefault="009C37C1"/>
    <w:p w14:paraId="26C40B86" w14:textId="77777777" w:rsidR="00D17C7E" w:rsidRPr="001561C4" w:rsidRDefault="00F61548" w:rsidP="00D17C7E">
      <w:r w:rsidRPr="00A4727A">
        <w:rPr>
          <w:b/>
        </w:rPr>
        <w:t>Adapted from</w:t>
      </w:r>
      <w:r w:rsidR="00A4727A">
        <w:t>:</w:t>
      </w:r>
      <w:r>
        <w:t xml:space="preserve">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49FADF0F" w14:textId="77777777" w:rsidR="00D17C7E" w:rsidRPr="001561C4" w:rsidRDefault="009C37C1" w:rsidP="00D17C7E"/>
    <w:p w14:paraId="384C11F3" w14:textId="15F93521" w:rsidR="00D17C7E" w:rsidRPr="006E0D77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r w:rsidR="009C37C1">
        <w:rPr>
          <w:b/>
        </w:rPr>
        <w:t xml:space="preserve">para- </w:t>
      </w:r>
      <w:r w:rsidR="00E1553A">
        <w:rPr>
          <w:b/>
        </w:rPr>
        <w:t>(Greek)</w:t>
      </w:r>
    </w:p>
    <w:p w14:paraId="59596667" w14:textId="77777777" w:rsidR="00D17C7E" w:rsidRPr="006E0D77" w:rsidRDefault="009C37C1" w:rsidP="00D17C7E">
      <w:pPr>
        <w:rPr>
          <w:b/>
        </w:rPr>
      </w:pPr>
    </w:p>
    <w:p w14:paraId="55BA5010" w14:textId="4921D1AE" w:rsidR="00D17C7E" w:rsidRPr="009C37C1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96B15">
        <w:t>lease define them:</w:t>
      </w:r>
    </w:p>
    <w:p w14:paraId="2C7956D2" w14:textId="77777777" w:rsidR="009C37C1" w:rsidRDefault="009C37C1" w:rsidP="009C37C1">
      <w:pPr>
        <w:rPr>
          <w:b/>
        </w:rPr>
      </w:pPr>
    </w:p>
    <w:p w14:paraId="51F12DDD" w14:textId="70A55D6D" w:rsidR="009C37C1" w:rsidRPr="009C37C1" w:rsidRDefault="009C37C1" w:rsidP="009C37C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Paradox </w:t>
      </w:r>
      <w:r>
        <w:t>(noun):</w:t>
      </w:r>
    </w:p>
    <w:p w14:paraId="12FE1117" w14:textId="77777777" w:rsidR="009C37C1" w:rsidRDefault="009C37C1" w:rsidP="009C37C1">
      <w:pPr>
        <w:rPr>
          <w:b/>
        </w:rPr>
      </w:pPr>
    </w:p>
    <w:p w14:paraId="60563DFF" w14:textId="77777777" w:rsidR="009C37C1" w:rsidRDefault="009C37C1" w:rsidP="009C37C1">
      <w:pPr>
        <w:rPr>
          <w:b/>
        </w:rPr>
      </w:pPr>
    </w:p>
    <w:p w14:paraId="67955A4B" w14:textId="77777777" w:rsidR="009C37C1" w:rsidRDefault="009C37C1" w:rsidP="009C37C1">
      <w:pPr>
        <w:rPr>
          <w:b/>
        </w:rPr>
      </w:pPr>
    </w:p>
    <w:p w14:paraId="67B5D658" w14:textId="77777777" w:rsidR="009C37C1" w:rsidRPr="009C37C1" w:rsidRDefault="009C37C1" w:rsidP="009C37C1">
      <w:pPr>
        <w:rPr>
          <w:b/>
        </w:rPr>
      </w:pPr>
    </w:p>
    <w:p w14:paraId="0726A570" w14:textId="6EB8CCEB" w:rsidR="009C37C1" w:rsidRPr="009C37C1" w:rsidRDefault="009C37C1" w:rsidP="009C37C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Paragraph </w:t>
      </w:r>
      <w:r>
        <w:t>(noun):</w:t>
      </w:r>
    </w:p>
    <w:p w14:paraId="429A3BF9" w14:textId="77777777" w:rsidR="009C37C1" w:rsidRDefault="009C37C1" w:rsidP="009C37C1">
      <w:pPr>
        <w:rPr>
          <w:b/>
        </w:rPr>
      </w:pPr>
    </w:p>
    <w:p w14:paraId="2DA33106" w14:textId="77777777" w:rsidR="009C37C1" w:rsidRDefault="009C37C1" w:rsidP="009C37C1">
      <w:pPr>
        <w:rPr>
          <w:b/>
        </w:rPr>
      </w:pPr>
    </w:p>
    <w:p w14:paraId="689C7E8E" w14:textId="77777777" w:rsidR="009C37C1" w:rsidRDefault="009C37C1" w:rsidP="009C37C1">
      <w:pPr>
        <w:rPr>
          <w:b/>
        </w:rPr>
      </w:pPr>
    </w:p>
    <w:p w14:paraId="56B00372" w14:textId="77777777" w:rsidR="009C37C1" w:rsidRPr="009C37C1" w:rsidRDefault="009C37C1" w:rsidP="009C37C1">
      <w:pPr>
        <w:rPr>
          <w:b/>
        </w:rPr>
      </w:pPr>
    </w:p>
    <w:p w14:paraId="2D1DE3CC" w14:textId="20BE1491" w:rsidR="009C37C1" w:rsidRPr="009C37C1" w:rsidRDefault="009C37C1" w:rsidP="009C37C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Parallax </w:t>
      </w:r>
      <w:r>
        <w:t>(noun):</w:t>
      </w:r>
    </w:p>
    <w:p w14:paraId="3727BDB1" w14:textId="77777777" w:rsidR="009C37C1" w:rsidRDefault="009C37C1" w:rsidP="009C37C1">
      <w:pPr>
        <w:rPr>
          <w:b/>
        </w:rPr>
      </w:pPr>
    </w:p>
    <w:p w14:paraId="58BE899F" w14:textId="77777777" w:rsidR="009C37C1" w:rsidRDefault="009C37C1" w:rsidP="009C37C1">
      <w:pPr>
        <w:rPr>
          <w:b/>
        </w:rPr>
      </w:pPr>
    </w:p>
    <w:p w14:paraId="20B27A2C" w14:textId="77777777" w:rsidR="009C37C1" w:rsidRDefault="009C37C1" w:rsidP="009C37C1">
      <w:pPr>
        <w:rPr>
          <w:b/>
        </w:rPr>
      </w:pPr>
    </w:p>
    <w:p w14:paraId="7A05A28D" w14:textId="77777777" w:rsidR="009C37C1" w:rsidRPr="009C37C1" w:rsidRDefault="009C37C1" w:rsidP="009C37C1">
      <w:pPr>
        <w:rPr>
          <w:b/>
        </w:rPr>
      </w:pPr>
    </w:p>
    <w:p w14:paraId="70DE36C3" w14:textId="49B7F3EA" w:rsidR="009C37C1" w:rsidRPr="009C37C1" w:rsidRDefault="009C37C1" w:rsidP="009C37C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Paramilitary </w:t>
      </w:r>
      <w:r>
        <w:t>(adjective/noun):</w:t>
      </w:r>
    </w:p>
    <w:p w14:paraId="41C8A6E8" w14:textId="77777777" w:rsidR="009C37C1" w:rsidRDefault="009C37C1" w:rsidP="009C37C1">
      <w:pPr>
        <w:rPr>
          <w:b/>
        </w:rPr>
      </w:pPr>
    </w:p>
    <w:p w14:paraId="2F2B577D" w14:textId="77777777" w:rsidR="009C37C1" w:rsidRDefault="009C37C1" w:rsidP="009C37C1">
      <w:pPr>
        <w:rPr>
          <w:b/>
        </w:rPr>
      </w:pPr>
    </w:p>
    <w:p w14:paraId="2CC81CC5" w14:textId="77777777" w:rsidR="009C37C1" w:rsidRDefault="009C37C1" w:rsidP="009C37C1">
      <w:pPr>
        <w:rPr>
          <w:b/>
        </w:rPr>
      </w:pPr>
    </w:p>
    <w:p w14:paraId="14047A8D" w14:textId="77777777" w:rsidR="009C37C1" w:rsidRPr="009C37C1" w:rsidRDefault="009C37C1" w:rsidP="009C37C1">
      <w:pPr>
        <w:rPr>
          <w:b/>
        </w:rPr>
      </w:pPr>
    </w:p>
    <w:p w14:paraId="29FE6D91" w14:textId="1A4A5EE9" w:rsidR="009C37C1" w:rsidRPr="009C37C1" w:rsidRDefault="009C37C1" w:rsidP="009C37C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Paranormal </w:t>
      </w:r>
      <w:r>
        <w:t>(adjective/noun):</w:t>
      </w:r>
    </w:p>
    <w:p w14:paraId="3227C94B" w14:textId="77777777" w:rsidR="009C37C1" w:rsidRDefault="009C37C1" w:rsidP="009C37C1">
      <w:pPr>
        <w:rPr>
          <w:b/>
        </w:rPr>
      </w:pPr>
    </w:p>
    <w:p w14:paraId="25C129EF" w14:textId="77777777" w:rsidR="009C37C1" w:rsidRDefault="009C37C1" w:rsidP="009C37C1">
      <w:pPr>
        <w:rPr>
          <w:b/>
        </w:rPr>
      </w:pPr>
    </w:p>
    <w:p w14:paraId="7E7270A4" w14:textId="77777777" w:rsidR="009C37C1" w:rsidRDefault="009C37C1" w:rsidP="009C37C1">
      <w:pPr>
        <w:rPr>
          <w:b/>
        </w:rPr>
      </w:pPr>
    </w:p>
    <w:p w14:paraId="075833F9" w14:textId="77777777" w:rsidR="009C37C1" w:rsidRPr="009C37C1" w:rsidRDefault="009C37C1" w:rsidP="009C37C1">
      <w:pPr>
        <w:rPr>
          <w:b/>
        </w:rPr>
      </w:pPr>
    </w:p>
    <w:p w14:paraId="4BDA8C6F" w14:textId="49179A1F" w:rsidR="009C37C1" w:rsidRPr="009C37C1" w:rsidRDefault="009C37C1" w:rsidP="009C37C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Paraphrase </w:t>
      </w:r>
      <w:r>
        <w:t>(noun/verb):</w:t>
      </w:r>
    </w:p>
    <w:p w14:paraId="29806FE7" w14:textId="77777777" w:rsidR="009C37C1" w:rsidRDefault="009C37C1" w:rsidP="009C37C1">
      <w:pPr>
        <w:rPr>
          <w:b/>
        </w:rPr>
      </w:pPr>
    </w:p>
    <w:p w14:paraId="5E793150" w14:textId="77777777" w:rsidR="009C37C1" w:rsidRDefault="009C37C1" w:rsidP="009C37C1">
      <w:pPr>
        <w:rPr>
          <w:b/>
        </w:rPr>
      </w:pPr>
    </w:p>
    <w:p w14:paraId="6A65ABC4" w14:textId="77777777" w:rsidR="009C37C1" w:rsidRDefault="009C37C1" w:rsidP="009C37C1">
      <w:pPr>
        <w:rPr>
          <w:b/>
        </w:rPr>
      </w:pPr>
    </w:p>
    <w:p w14:paraId="597B7902" w14:textId="77777777" w:rsidR="009C37C1" w:rsidRPr="009C37C1" w:rsidRDefault="009C37C1" w:rsidP="009C37C1">
      <w:pPr>
        <w:rPr>
          <w:b/>
        </w:rPr>
      </w:pPr>
    </w:p>
    <w:p w14:paraId="5A5B25F9" w14:textId="27D2B703" w:rsidR="009C37C1" w:rsidRPr="009C37C1" w:rsidRDefault="009C37C1" w:rsidP="009C37C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Paraprofessional </w:t>
      </w:r>
      <w:r>
        <w:t>(noun/adjective):</w:t>
      </w:r>
    </w:p>
    <w:p w14:paraId="59C3AC94" w14:textId="77777777" w:rsidR="009C37C1" w:rsidRDefault="009C37C1" w:rsidP="009C37C1">
      <w:pPr>
        <w:rPr>
          <w:b/>
        </w:rPr>
      </w:pPr>
    </w:p>
    <w:p w14:paraId="7AB96000" w14:textId="77777777" w:rsidR="009C37C1" w:rsidRDefault="009C37C1" w:rsidP="009C37C1">
      <w:pPr>
        <w:rPr>
          <w:b/>
        </w:rPr>
      </w:pPr>
    </w:p>
    <w:p w14:paraId="34A4D6D6" w14:textId="77777777" w:rsidR="009C37C1" w:rsidRPr="009C37C1" w:rsidRDefault="009C37C1" w:rsidP="009C37C1">
      <w:pPr>
        <w:rPr>
          <w:b/>
        </w:rPr>
      </w:pPr>
    </w:p>
    <w:p w14:paraId="0706B822" w14:textId="27B3E70E" w:rsidR="009C37C1" w:rsidRPr="009C37C1" w:rsidRDefault="009C37C1" w:rsidP="009C37C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 xml:space="preserve">Parapsychology </w:t>
      </w:r>
      <w:r>
        <w:t>(noun):</w:t>
      </w:r>
    </w:p>
    <w:p w14:paraId="573F051C" w14:textId="77777777" w:rsidR="009C37C1" w:rsidRPr="009C37C1" w:rsidRDefault="009C37C1" w:rsidP="009C37C1">
      <w:pPr>
        <w:rPr>
          <w:b/>
        </w:rPr>
      </w:pPr>
      <w:bookmarkStart w:id="0" w:name="_GoBack"/>
      <w:bookmarkEnd w:id="0"/>
    </w:p>
    <w:p w14:paraId="679E5D10" w14:textId="77777777" w:rsidR="00D17C7E" w:rsidRPr="006E0D77" w:rsidRDefault="009C37C1" w:rsidP="00D17C7E">
      <w:pPr>
        <w:rPr>
          <w:b/>
        </w:rPr>
      </w:pPr>
    </w:p>
    <w:p w14:paraId="41651431" w14:textId="77777777" w:rsidR="00D17C7E" w:rsidRPr="006E0D77" w:rsidRDefault="009C37C1" w:rsidP="00D17C7E">
      <w:pPr>
        <w:rPr>
          <w:b/>
        </w:rPr>
      </w:pPr>
    </w:p>
    <w:p w14:paraId="5DC46C6C" w14:textId="77777777" w:rsidR="00D17C7E" w:rsidRPr="006E0D77" w:rsidRDefault="009C37C1" w:rsidP="00D17C7E">
      <w:pPr>
        <w:ind w:left="360"/>
        <w:rPr>
          <w:b/>
        </w:rPr>
      </w:pPr>
    </w:p>
    <w:p w14:paraId="53805628" w14:textId="59A2B471" w:rsidR="00DA1D10" w:rsidRPr="00F96B15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E1553A">
        <w:t>Greek</w:t>
      </w:r>
      <w:r w:rsidR="00F76502">
        <w:t xml:space="preserve"> </w:t>
      </w:r>
      <w:r>
        <w:t xml:space="preserve">word root </w:t>
      </w:r>
      <w:r w:rsidR="009C37C1">
        <w:rPr>
          <w:b/>
        </w:rPr>
        <w:t>para</w:t>
      </w:r>
      <w:r w:rsidRPr="00DA1D10">
        <w:rPr>
          <w:b/>
        </w:rPr>
        <w:t xml:space="preserve"> </w:t>
      </w:r>
      <w:r w:rsidRPr="00F96B15">
        <w:t>means:</w:t>
      </w:r>
    </w:p>
    <w:p w14:paraId="7D761E16" w14:textId="77777777" w:rsidR="00DA1D10" w:rsidRDefault="00DA1D10" w:rsidP="00DA1D10"/>
    <w:p w14:paraId="376D1EDD" w14:textId="77777777" w:rsidR="00DA1D10" w:rsidRDefault="00DA1D10" w:rsidP="00DA1D10"/>
    <w:p w14:paraId="7045DB46" w14:textId="77777777" w:rsidR="00DA1D10" w:rsidRDefault="00DA1D10" w:rsidP="00DA1D10"/>
    <w:p w14:paraId="42FA0836" w14:textId="370DFFE7" w:rsidR="00491290" w:rsidRPr="001561C4" w:rsidRDefault="00491290" w:rsidP="00491290">
      <w:pPr>
        <w:numPr>
          <w:ilvl w:val="0"/>
          <w:numId w:val="1"/>
        </w:numPr>
      </w:pPr>
      <w:r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>
        <w:t xml:space="preserve">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567A1B">
        <w:t>:</w:t>
      </w:r>
    </w:p>
    <w:p w14:paraId="0D19DC28" w14:textId="77777777" w:rsidR="00D17C7E" w:rsidRPr="001561C4" w:rsidRDefault="009C37C1" w:rsidP="00D17C7E"/>
    <w:p w14:paraId="341FAA85" w14:textId="77777777" w:rsidR="00D17C7E" w:rsidRPr="001561C4" w:rsidRDefault="009C37C1" w:rsidP="00D17C7E"/>
    <w:p w14:paraId="3DDD8ECD" w14:textId="77777777" w:rsidR="00D17C7E" w:rsidRPr="001561C4" w:rsidRDefault="009C37C1" w:rsidP="00D17C7E"/>
    <w:p w14:paraId="77BC2A2F" w14:textId="77777777" w:rsidR="00D17C7E" w:rsidRPr="001561C4" w:rsidRDefault="009C37C1" w:rsidP="00D17C7E"/>
    <w:p w14:paraId="08AB3381" w14:textId="77777777" w:rsidR="00D17C7E" w:rsidRPr="001561C4" w:rsidRDefault="009C37C1" w:rsidP="00D17C7E"/>
    <w:p w14:paraId="2AE39B08" w14:textId="77777777" w:rsidR="00D17C7E" w:rsidRPr="001561C4" w:rsidRDefault="009C37C1" w:rsidP="00D17C7E"/>
    <w:p w14:paraId="78BF3A19" w14:textId="77777777" w:rsidR="00D17C7E" w:rsidRPr="001561C4" w:rsidRDefault="009C37C1" w:rsidP="00D17C7E"/>
    <w:p w14:paraId="5B24DA20" w14:textId="77777777" w:rsidR="00D17C7E" w:rsidRPr="001561C4" w:rsidRDefault="009C37C1" w:rsidP="00D17C7E"/>
    <w:p w14:paraId="2FD0E002" w14:textId="77777777" w:rsidR="00D17C7E" w:rsidRPr="001561C4" w:rsidRDefault="009C37C1" w:rsidP="00D17C7E"/>
    <w:p w14:paraId="7B2E7328" w14:textId="77777777" w:rsidR="00D17C7E" w:rsidRPr="001561C4" w:rsidRDefault="009C37C1" w:rsidP="00D17C7E"/>
    <w:p w14:paraId="4004BBD8" w14:textId="77777777" w:rsidR="00D17C7E" w:rsidRPr="001561C4" w:rsidRDefault="009C37C1" w:rsidP="00D17C7E"/>
    <w:p w14:paraId="10A7201E" w14:textId="77777777" w:rsidR="00D17C7E" w:rsidRPr="001561C4" w:rsidRDefault="009C37C1" w:rsidP="00D17C7E"/>
    <w:p w14:paraId="7687DFC9" w14:textId="77777777" w:rsidR="00D17C7E" w:rsidRPr="001561C4" w:rsidRDefault="009C37C1" w:rsidP="00D17C7E"/>
    <w:p w14:paraId="55A10766" w14:textId="77777777" w:rsidR="00D17C7E" w:rsidRPr="001561C4" w:rsidRDefault="009C37C1" w:rsidP="00D17C7E"/>
    <w:p w14:paraId="1DA5A4C1" w14:textId="77777777" w:rsidR="00D17C7E" w:rsidRPr="001561C4" w:rsidRDefault="009C37C1" w:rsidP="00D17C7E"/>
    <w:p w14:paraId="76AE4BA3" w14:textId="77777777" w:rsidR="00D17C7E" w:rsidRPr="001561C4" w:rsidRDefault="009C37C1" w:rsidP="00D17C7E"/>
    <w:p w14:paraId="1798B004" w14:textId="77777777" w:rsidR="00D17C7E" w:rsidRPr="001561C4" w:rsidRDefault="009C37C1" w:rsidP="00D17C7E"/>
    <w:p w14:paraId="57A55069" w14:textId="77777777" w:rsidR="00D17C7E" w:rsidRPr="001561C4" w:rsidRDefault="009C37C1" w:rsidP="00D17C7E"/>
    <w:p w14:paraId="7C0AA681" w14:textId="77777777" w:rsidR="00D17C7E" w:rsidRPr="001561C4" w:rsidRDefault="009C37C1" w:rsidP="00D17C7E"/>
    <w:p w14:paraId="3FA2A550" w14:textId="77777777" w:rsidR="00D17C7E" w:rsidRPr="001561C4" w:rsidRDefault="009C37C1" w:rsidP="00D17C7E"/>
    <w:p w14:paraId="5DACD10B" w14:textId="77777777" w:rsidR="00D17C7E" w:rsidRPr="001561C4" w:rsidRDefault="009C37C1" w:rsidP="00D17C7E"/>
    <w:p w14:paraId="49DC6AD0" w14:textId="77777777" w:rsidR="00D17C7E" w:rsidRPr="001561C4" w:rsidRDefault="009C37C1" w:rsidP="00D17C7E"/>
    <w:p w14:paraId="27FA82E8" w14:textId="77777777" w:rsidR="00D17C7E" w:rsidRPr="001561C4" w:rsidRDefault="009C37C1" w:rsidP="00D17C7E"/>
    <w:p w14:paraId="507CD3D9" w14:textId="77777777" w:rsidR="00D17C7E" w:rsidRPr="001561C4" w:rsidRDefault="009C37C1" w:rsidP="00D17C7E"/>
    <w:p w14:paraId="5FD8164E" w14:textId="77777777" w:rsidR="00D17C7E" w:rsidRPr="001561C4" w:rsidRDefault="009C37C1" w:rsidP="00D17C7E"/>
    <w:p w14:paraId="7FDC8C71" w14:textId="77777777" w:rsidR="00D17C7E" w:rsidRPr="001561C4" w:rsidRDefault="009C37C1" w:rsidP="00D17C7E"/>
    <w:p w14:paraId="4B04D0A6" w14:textId="77777777" w:rsidR="00D17C7E" w:rsidRDefault="009C37C1"/>
    <w:p w14:paraId="12C5450D" w14:textId="77777777" w:rsidR="00D17C7E" w:rsidRDefault="009C37C1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2E5"/>
    <w:rsid w:val="000F6304"/>
    <w:rsid w:val="00254511"/>
    <w:rsid w:val="00491290"/>
    <w:rsid w:val="00567A1B"/>
    <w:rsid w:val="009012E5"/>
    <w:rsid w:val="00904FAB"/>
    <w:rsid w:val="00955468"/>
    <w:rsid w:val="009C37C1"/>
    <w:rsid w:val="00A4727A"/>
    <w:rsid w:val="00BA387A"/>
    <w:rsid w:val="00C73829"/>
    <w:rsid w:val="00C77A1A"/>
    <w:rsid w:val="00DA1D10"/>
    <w:rsid w:val="00E1553A"/>
    <w:rsid w:val="00F61548"/>
    <w:rsid w:val="00F76502"/>
    <w:rsid w:val="00F9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A5FF45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%20WR*gr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WR*gr wstm.dotx</Template>
  <TotalTime>5</TotalTime>
  <Pages>2</Pages>
  <Words>224</Words>
  <Characters>1283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4</cp:revision>
  <dcterms:created xsi:type="dcterms:W3CDTF">2016-06-22T15:24:00Z</dcterms:created>
  <dcterms:modified xsi:type="dcterms:W3CDTF">2016-06-23T16:25:00Z</dcterms:modified>
</cp:coreProperties>
</file>