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E4ECE9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01618F06" w14:textId="437827C3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E70FB6">
        <w:rPr>
          <w:b/>
          <w:i/>
        </w:rPr>
        <w:t>Putsch</w:t>
      </w:r>
      <w:r w:rsidR="00F24EDE">
        <w:rPr>
          <w:b/>
        </w:rPr>
        <w:t xml:space="preserve"> (</w:t>
      </w:r>
      <w:r w:rsidR="00E70FB6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39A441F" w14:textId="003442C4" w:rsidR="00E31A54" w:rsidRDefault="00E31A54" w:rsidP="00F24EDE"/>
    <w:p w14:paraId="6FF20316" w14:textId="4770DC19" w:rsidR="00E31A54" w:rsidRPr="00E31A54" w:rsidRDefault="00E31A54" w:rsidP="00E31A5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students in Mr. </w:t>
      </w:r>
      <w:proofErr w:type="spellStart"/>
      <w:r>
        <w:t>Feltskog’s</w:t>
      </w:r>
      <w:proofErr w:type="spellEnd"/>
      <w:r>
        <w:t xml:space="preserve"> class seized control of the room by means of a </w:t>
      </w:r>
      <w:r w:rsidRPr="00E31A54">
        <w:rPr>
          <w:i/>
          <w:iCs/>
        </w:rPr>
        <w:t>putsch</w:t>
      </w:r>
      <w:r>
        <w:t>.</w:t>
      </w:r>
    </w:p>
    <w:p w14:paraId="4FB8897E" w14:textId="793EF480" w:rsidR="00E31A54" w:rsidRPr="00E31A54" w:rsidRDefault="00E31A54" w:rsidP="00E31A5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After the </w:t>
      </w:r>
      <w:r w:rsidRPr="00E31A54">
        <w:rPr>
          <w:i/>
          <w:iCs/>
        </w:rPr>
        <w:t>putsch</w:t>
      </w:r>
      <w:r>
        <w:t>, the newly installed dictator suspended freedom of speech and imposed a curfew.</w:t>
      </w:r>
    </w:p>
    <w:p w14:paraId="7AB126BC" w14:textId="77777777" w:rsidR="00E31A54" w:rsidRPr="00E31A54" w:rsidRDefault="00E31A54" w:rsidP="00E31A5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Adolf Hitler tried to seize control of the German government in 1923 with his famous “Beer Hall </w:t>
      </w:r>
      <w:r w:rsidRPr="00E31A54">
        <w:rPr>
          <w:i/>
          <w:iCs/>
        </w:rPr>
        <w:t>Putsch</w:t>
      </w:r>
      <w:r>
        <w:t>.”</w:t>
      </w:r>
    </w:p>
    <w:p w14:paraId="31A614CE" w14:textId="77777777" w:rsidR="00E31A54" w:rsidRPr="00E31A54" w:rsidRDefault="00E31A54" w:rsidP="00E31A5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His </w:t>
      </w:r>
      <w:r w:rsidRPr="00E31A54">
        <w:rPr>
          <w:i/>
          <w:iCs/>
        </w:rPr>
        <w:t>putsch</w:t>
      </w:r>
      <w:r>
        <w:t xml:space="preserve"> failed, so the would-be tyrant went to jail for treason.</w:t>
      </w:r>
    </w:p>
    <w:p w14:paraId="7F36C270" w14:textId="5AB78CD4" w:rsidR="00E31A54" w:rsidRPr="00E31A54" w:rsidRDefault="00E31A54" w:rsidP="00E31A5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Latin American history is full of instances of military leaders using a </w:t>
      </w:r>
      <w:bookmarkStart w:id="54" w:name="_GoBack"/>
      <w:r w:rsidRPr="00E31A54">
        <w:rPr>
          <w:i/>
          <w:iCs/>
        </w:rPr>
        <w:t>putsch</w:t>
      </w:r>
      <w:bookmarkEnd w:id="54"/>
      <w:r>
        <w:t xml:space="preserve"> to seize control of governments. </w:t>
      </w:r>
    </w:p>
    <w:p w14:paraId="16B88DB5" w14:textId="77777777" w:rsidR="00F24EDE" w:rsidRDefault="00F24EDE" w:rsidP="00F24EDE"/>
    <w:p w14:paraId="412118E5" w14:textId="1552138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E70FB6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E70FB6" w:rsidRPr="00E70FB6">
        <w:rPr>
          <w:b/>
          <w:i/>
          <w:iCs/>
          <w:u w:val="single"/>
        </w:rPr>
        <w:t>putsch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1F716A"/>
    <w:multiLevelType w:val="hybridMultilevel"/>
    <w:tmpl w:val="71543C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DF3"/>
    <w:rsid w:val="001539C9"/>
    <w:rsid w:val="001F20BF"/>
    <w:rsid w:val="002C2733"/>
    <w:rsid w:val="00335A5C"/>
    <w:rsid w:val="00410E3E"/>
    <w:rsid w:val="005A5A20"/>
    <w:rsid w:val="006B45BA"/>
    <w:rsid w:val="00AE0DF3"/>
    <w:rsid w:val="00C32881"/>
    <w:rsid w:val="00CA4835"/>
    <w:rsid w:val="00E11225"/>
    <w:rsid w:val="00E31A54"/>
    <w:rsid w:val="00E70FB6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08D9E7"/>
  <w15:chartTrackingRefBased/>
  <w15:docId w15:val="{3A4F75A6-AA8F-6944-9FEC-76375A997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1A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5</TotalTime>
  <Pages>1</Pages>
  <Words>140</Words>
  <Characters>800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2019-05-09T12:42:00Z</dcterms:created>
  <dcterms:modified xsi:type="dcterms:W3CDTF">2019-05-21T09:25:00Z</dcterms:modified>
</cp:coreProperties>
</file>