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9E9D23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2BFF2A06" w14:textId="07C8E018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5A3E42">
        <w:rPr>
          <w:b/>
          <w:i/>
        </w:rPr>
        <w:t>Prodigious</w:t>
      </w:r>
      <w:r w:rsidR="00F24EDE">
        <w:rPr>
          <w:b/>
        </w:rPr>
        <w:t xml:space="preserve"> (</w:t>
      </w:r>
      <w:r w:rsidR="005A3E42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049A647" w14:textId="647CB60D" w:rsidR="005A3E42" w:rsidRDefault="005A3E42" w:rsidP="00F24EDE"/>
    <w:p w14:paraId="1F60FCC6" w14:textId="3231592E" w:rsidR="005A3E42" w:rsidRPr="005A3E42" w:rsidRDefault="005A3E42" w:rsidP="005A3E42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5A3E42">
        <w:rPr>
          <w:i/>
          <w:iCs/>
        </w:rPr>
        <w:t>prodigious</w:t>
      </w:r>
      <w:r>
        <w:t xml:space="preserve"> amount of food on the Chinese buffet amazed ***.</w:t>
      </w:r>
    </w:p>
    <w:p w14:paraId="2A36FA60" w14:textId="59BA4ED6" w:rsidR="005A3E42" w:rsidRPr="005A3E42" w:rsidRDefault="005A3E42" w:rsidP="005A3E42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Because *** loves to eat it for dessert, *** keeps a </w:t>
      </w:r>
      <w:r w:rsidRPr="005A3E42">
        <w:rPr>
          <w:i/>
          <w:iCs/>
        </w:rPr>
        <w:t xml:space="preserve">prodigious </w:t>
      </w:r>
      <w:r>
        <w:t>amount of ice cream in *** freezer.</w:t>
      </w:r>
    </w:p>
    <w:p w14:paraId="5B6F3F1B" w14:textId="21074664" w:rsidR="005A3E42" w:rsidRPr="005A3E42" w:rsidRDefault="005A3E42" w:rsidP="005A3E42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5A3E42">
        <w:rPr>
          <w:i/>
          <w:iCs/>
        </w:rPr>
        <w:t>prodigious</w:t>
      </w:r>
      <w:r>
        <w:t xml:space="preserve"> WWE wrestler defeated all his opponents.</w:t>
      </w:r>
    </w:p>
    <w:p w14:paraId="2F241BB5" w14:textId="784B4B39" w:rsidR="005A3E42" w:rsidRPr="005A3E42" w:rsidRDefault="005A3E42" w:rsidP="005A3E42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grows a </w:t>
      </w:r>
      <w:r w:rsidRPr="005A3E42">
        <w:rPr>
          <w:i/>
          <w:iCs/>
        </w:rPr>
        <w:t>prodigious</w:t>
      </w:r>
      <w:r>
        <w:t xml:space="preserve"> quantity of potatoes in the garden *** plants every year.</w:t>
      </w:r>
    </w:p>
    <w:p w14:paraId="7B91B4DA" w14:textId="07D4AD48" w:rsidR="005A3E42" w:rsidRPr="005A3E42" w:rsidRDefault="005A3E42" w:rsidP="005A3E42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 </w:t>
      </w:r>
      <w:bookmarkStart w:id="54" w:name="_GoBack"/>
      <w:r w:rsidRPr="005A3E42">
        <w:rPr>
          <w:i/>
          <w:iCs/>
        </w:rPr>
        <w:t>prodigious</w:t>
      </w:r>
      <w:bookmarkEnd w:id="54"/>
      <w:r>
        <w:t xml:space="preserve"> number of birds land every morning at the feeder in ***’s yard.</w:t>
      </w:r>
    </w:p>
    <w:p w14:paraId="76FBE7A4" w14:textId="77777777" w:rsidR="00F24EDE" w:rsidRDefault="00F24EDE" w:rsidP="00F24EDE"/>
    <w:p w14:paraId="38F27903" w14:textId="3E817741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5A3E42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5A3E42">
        <w:rPr>
          <w:b/>
          <w:i/>
          <w:iCs/>
          <w:u w:val="single"/>
        </w:rPr>
        <w:t>prodigious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476C60"/>
    <w:multiLevelType w:val="hybridMultilevel"/>
    <w:tmpl w:val="4B1827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DF3"/>
    <w:rsid w:val="001539C9"/>
    <w:rsid w:val="001F20BF"/>
    <w:rsid w:val="002C2733"/>
    <w:rsid w:val="00335A5C"/>
    <w:rsid w:val="00410E3E"/>
    <w:rsid w:val="005A3E42"/>
    <w:rsid w:val="005A5A20"/>
    <w:rsid w:val="006B45BA"/>
    <w:rsid w:val="00AE0DF3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E3A610"/>
  <w15:chartTrackingRefBased/>
  <w15:docId w15:val="{3A4F75A6-AA8F-6944-9FEC-76375A997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3E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5</TotalTime>
  <Pages>1</Pages>
  <Words>129</Words>
  <Characters>737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2019-05-09T12:42:00Z</dcterms:created>
  <dcterms:modified xsi:type="dcterms:W3CDTF">2019-05-21T09:33:00Z</dcterms:modified>
</cp:coreProperties>
</file>