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54EC32A4"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27209A">
        <w:rPr>
          <w:b/>
        </w:rPr>
        <w:t xml:space="preserve"> 18</w:t>
      </w:r>
      <w:r w:rsidR="005E06C8">
        <w:rPr>
          <w:b/>
        </w:rPr>
        <w:t>:</w:t>
      </w:r>
      <w:r w:rsidR="0027209A">
        <w:rPr>
          <w:b/>
        </w:rPr>
        <w:t xml:space="preserve"> </w:t>
      </w:r>
      <w:r w:rsidR="0027209A">
        <w:rPr>
          <w:b/>
          <w:i/>
        </w:rPr>
        <w:t>Snow Cover</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2FBBA8AA" w:rsidR="0080232E" w:rsidRPr="00F2672D" w:rsidRDefault="0080232E" w:rsidP="00A540E8">
            <w:pPr>
              <w:rPr>
                <w:b/>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bookmarkStart w:id="2" w:name="_GoBack"/>
            <w:r w:rsidR="00EA7839" w:rsidRPr="006F20C8">
              <w:rPr>
                <w:b/>
                <w:lang w:bidi="x-none"/>
              </w:rPr>
              <w:t>How</w:t>
            </w:r>
            <w:r w:rsidR="00EA7839">
              <w:rPr>
                <w:lang w:bidi="x-none"/>
              </w:rPr>
              <w:t xml:space="preserve"> can we use logical analysis and synthesis to figure out who did what from the pictures and text of the </w:t>
            </w:r>
            <w:r w:rsidR="00EA7839">
              <w:rPr>
                <w:i/>
                <w:lang w:bidi="x-none"/>
              </w:rPr>
              <w:t>Crime and Puzzlement</w:t>
            </w:r>
            <w:r w:rsidR="00EA7839">
              <w:rPr>
                <w:i/>
                <w:lang w:bidi="x-none"/>
              </w:rPr>
              <w:t xml:space="preserve"> </w:t>
            </w:r>
            <w:r w:rsidR="00EA7839">
              <w:rPr>
                <w:lang w:bidi="x-none"/>
              </w:rPr>
              <w:t>case</w:t>
            </w:r>
            <w:r w:rsidR="00F2672D">
              <w:rPr>
                <w:lang w:bidi="x-none"/>
              </w:rPr>
              <w:t xml:space="preserve"> </w:t>
            </w:r>
            <w:bookmarkEnd w:id="2"/>
            <w:r w:rsidR="0027209A" w:rsidRPr="0027209A">
              <w:rPr>
                <w:i/>
                <w:lang w:bidi="x-none"/>
              </w:rPr>
              <w:t>Snow Cover</w:t>
            </w:r>
            <w:r w:rsidR="00F2672D">
              <w:rPr>
                <w:lang w:bidi="x-none"/>
              </w:rPr>
              <w:t>?</w:t>
            </w:r>
          </w:p>
        </w:tc>
      </w:tr>
      <w:tr w:rsidR="00950311" w:rsidRPr="00550972" w14:paraId="0B0E66FD" w14:textId="77777777" w:rsidTr="00327996">
        <w:tc>
          <w:tcPr>
            <w:tcW w:w="10800" w:type="dxa"/>
            <w:shd w:val="clear" w:color="auto" w:fill="auto"/>
          </w:tcPr>
          <w:p w14:paraId="44ABBA14" w14:textId="3F16877D" w:rsidR="00950311" w:rsidRPr="0027209A"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27209A">
              <w:rPr>
                <w:lang w:bidi="x-none"/>
              </w:rPr>
              <w:t xml:space="preserve"> </w:t>
            </w:r>
            <w:r w:rsidR="0027209A">
              <w:rPr>
                <w:i/>
                <w:lang w:bidi="x-none"/>
              </w:rPr>
              <w:t>Apollo</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xml:space="preserve">, NH: David R. </w:t>
      </w:r>
      <w:proofErr w:type="spellStart"/>
      <w:r w:rsidR="00412B0E">
        <w:t>Godine</w:t>
      </w:r>
      <w:proofErr w:type="spellEnd"/>
      <w:r w:rsidR="00412B0E">
        <w:t>,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59461F95"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27209A">
        <w:t>18</w:t>
      </w:r>
      <w:r w:rsidR="00915093">
        <w:t>*</w:t>
      </w:r>
      <w:proofErr w:type="spellStart"/>
      <w:r w:rsidR="00915093">
        <w:t>lp</w:t>
      </w:r>
      <w:proofErr w:type="spellEnd"/>
      <w:r w:rsidR="00915093">
        <w:t>; ELA CRM PZLMNT</w:t>
      </w:r>
      <w:r w:rsidR="004E2CFB">
        <w:t xml:space="preserve"> </w:t>
      </w:r>
      <w:r w:rsidR="00412B0E">
        <w:t xml:space="preserve">V1 </w:t>
      </w:r>
      <w:r w:rsidR="004E2CFB">
        <w:t>LP</w:t>
      </w:r>
      <w:r w:rsidR="0027209A">
        <w:t>18</w:t>
      </w:r>
      <w:r w:rsidR="004E2CFB">
        <w:t>*</w:t>
      </w:r>
      <w:proofErr w:type="spellStart"/>
      <w:r w:rsidR="004E2CFB">
        <w:t>dn</w:t>
      </w:r>
      <w:proofErr w:type="spellEnd"/>
      <w:r w:rsidR="004E2CFB">
        <w:t>; ELA CRM PZLMNT</w:t>
      </w:r>
      <w:r w:rsidR="00D22640">
        <w:t xml:space="preserve"> </w:t>
      </w:r>
      <w:r w:rsidR="00412B0E">
        <w:t xml:space="preserve">V1 </w:t>
      </w:r>
      <w:r w:rsidR="00915093">
        <w:t>LP</w:t>
      </w:r>
      <w:r w:rsidR="0027209A">
        <w:t>18</w:t>
      </w:r>
      <w:r w:rsidR="00915093">
        <w:t>*</w:t>
      </w:r>
      <w:proofErr w:type="spellStart"/>
      <w:r w:rsidR="00915093">
        <w:t>rd-ws</w:t>
      </w:r>
      <w:proofErr w:type="spellEnd"/>
      <w:r w:rsidR="00915093">
        <w:t xml:space="preserve">; ELA CRM PZLMNT </w:t>
      </w:r>
      <w:r w:rsidR="00412B0E">
        <w:t xml:space="preserve">V1 </w:t>
      </w:r>
      <w:r w:rsidR="00915093">
        <w:t>LP</w:t>
      </w:r>
      <w:r w:rsidR="0027209A">
        <w:t>18</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1B792254" w:rsidR="0039665D" w:rsidRPr="0027209A" w:rsidRDefault="0039665D" w:rsidP="005C0A1D">
      <w:pPr>
        <w:rPr>
          <w:i/>
        </w:rPr>
      </w:pPr>
      <w:r w:rsidRPr="00550972">
        <w:rPr>
          <w:b/>
        </w:rPr>
        <w:t xml:space="preserve">Next Lesson: </w:t>
      </w:r>
      <w:r w:rsidR="0075423D">
        <w:rPr>
          <w:i/>
        </w:rPr>
        <w:t xml:space="preserve">Crime and Puzzlement </w:t>
      </w:r>
      <w:r w:rsidR="00412B0E">
        <w:t>Volume 1</w:t>
      </w:r>
      <w:r w:rsidR="0027209A">
        <w:t>, Lesson 19</w:t>
      </w:r>
      <w:r w:rsidR="0075423D">
        <w:t xml:space="preserve">: </w:t>
      </w:r>
      <w:r w:rsidR="0027209A">
        <w:rPr>
          <w:i/>
        </w:rPr>
        <w:t>Kidnap</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27209A"/>
    <w:rsid w:val="002A1583"/>
    <w:rsid w:val="003121A9"/>
    <w:rsid w:val="00327996"/>
    <w:rsid w:val="003523B2"/>
    <w:rsid w:val="0039665D"/>
    <w:rsid w:val="003C1599"/>
    <w:rsid w:val="00412B0E"/>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71C7B"/>
    <w:rsid w:val="00CB54DD"/>
    <w:rsid w:val="00CF1B13"/>
    <w:rsid w:val="00D12381"/>
    <w:rsid w:val="00D22640"/>
    <w:rsid w:val="00DC3FB7"/>
    <w:rsid w:val="00E05B12"/>
    <w:rsid w:val="00E627C8"/>
    <w:rsid w:val="00EA7839"/>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58</TotalTime>
  <Pages>2</Pages>
  <Words>601</Words>
  <Characters>3429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2018-07-21T12:25:00Z</dcterms:modified>
</cp:coreProperties>
</file>