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86D81D" w14:textId="5CC19315" w:rsidR="00D91EFE" w:rsidRDefault="00CF6AF1" w:rsidP="00D91EFE">
      <w:pPr>
        <w:jc w:val="center"/>
        <w:rPr>
          <w:b/>
          <w:i/>
          <w:u w:val="single"/>
        </w:rPr>
      </w:pPr>
      <w:r>
        <w:rPr>
          <w:b/>
          <w:u w:val="single"/>
        </w:rPr>
        <w:t xml:space="preserve">English Language Arts, </w:t>
      </w:r>
      <w:r>
        <w:rPr>
          <w:b/>
          <w:i/>
          <w:u w:val="single"/>
        </w:rPr>
        <w:t>Arguing Your Case</w:t>
      </w:r>
      <w:r>
        <w:rPr>
          <w:b/>
          <w:u w:val="single"/>
        </w:rPr>
        <w:t xml:space="preserve">, Unit 1, Lesson Seven, </w:t>
      </w:r>
      <w:r>
        <w:rPr>
          <w:b/>
          <w:i/>
          <w:u w:val="single"/>
        </w:rPr>
        <w:t>The Art of Summarizing</w:t>
      </w:r>
      <w:r>
        <w:rPr>
          <w:b/>
          <w:u w:val="single"/>
        </w:rPr>
        <w:t xml:space="preserve">, Learning Support: </w:t>
      </w:r>
      <w:r w:rsidR="00950116">
        <w:rPr>
          <w:b/>
          <w:i/>
          <w:u w:val="single"/>
        </w:rPr>
        <w:t>Rhetorical Strategies for Summarizing</w:t>
      </w:r>
    </w:p>
    <w:p w14:paraId="01362AB1" w14:textId="77777777" w:rsidR="00686F06" w:rsidRDefault="00686F06" w:rsidP="00D91EFE">
      <w:pPr>
        <w:jc w:val="center"/>
        <w:rPr>
          <w:b/>
          <w:i/>
          <w:u w:val="single"/>
        </w:rPr>
      </w:pPr>
    </w:p>
    <w:p w14:paraId="16107D47" w14:textId="1CE6AE55" w:rsidR="00686F06" w:rsidRPr="00686F06" w:rsidRDefault="00686F06" w:rsidP="00686F06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 xml:space="preserve">Rhetorical Templates for Introducing Summaries and Quotations: </w:t>
      </w:r>
      <w:r>
        <w:t>Here are three rhetorical templates for introducing a summary</w:t>
      </w:r>
    </w:p>
    <w:p w14:paraId="5EF780A6" w14:textId="77777777" w:rsidR="00686F06" w:rsidRPr="00686F06" w:rsidRDefault="00686F06" w:rsidP="00686F06">
      <w:pPr>
        <w:rPr>
          <w:b/>
        </w:rPr>
      </w:pPr>
    </w:p>
    <w:p w14:paraId="615865AC" w14:textId="77777777" w:rsidR="00686F06" w:rsidRPr="002F0774" w:rsidRDefault="00686F06" w:rsidP="00686F06">
      <w:pPr>
        <w:pStyle w:val="ListParagraph"/>
        <w:numPr>
          <w:ilvl w:val="0"/>
          <w:numId w:val="7"/>
        </w:numPr>
        <w:rPr>
          <w:b/>
        </w:rPr>
      </w:pPr>
      <w:r>
        <w:t xml:space="preserve">She advocates radical revision of the </w:t>
      </w:r>
      <w:r w:rsidRPr="00CE7030">
        <w:rPr>
          <w:u w:val="single"/>
        </w:rPr>
        <w:t>juvenile justice system</w:t>
      </w:r>
      <w:r>
        <w:t>.</w:t>
      </w:r>
    </w:p>
    <w:p w14:paraId="44127E33" w14:textId="77777777" w:rsidR="00686F06" w:rsidRPr="002F0774" w:rsidRDefault="00686F06" w:rsidP="00686F06">
      <w:pPr>
        <w:pStyle w:val="ListParagraph"/>
        <w:numPr>
          <w:ilvl w:val="0"/>
          <w:numId w:val="7"/>
        </w:numPr>
        <w:rPr>
          <w:b/>
        </w:rPr>
      </w:pPr>
      <w:r>
        <w:t>They celebrate the fact that ______________.</w:t>
      </w:r>
    </w:p>
    <w:p w14:paraId="157B7677" w14:textId="77777777" w:rsidR="00686F06" w:rsidRPr="002F0774" w:rsidRDefault="00686F06" w:rsidP="00686F06">
      <w:pPr>
        <w:pStyle w:val="ListParagraph"/>
        <w:numPr>
          <w:ilvl w:val="0"/>
          <w:numId w:val="7"/>
        </w:numPr>
        <w:rPr>
          <w:b/>
        </w:rPr>
      </w:pPr>
      <w:r>
        <w:t>_______________, he admits.</w:t>
      </w:r>
    </w:p>
    <w:p w14:paraId="08E10440" w14:textId="77777777" w:rsidR="00686F06" w:rsidRPr="00686F06" w:rsidRDefault="00686F06" w:rsidP="00686F06">
      <w:pPr>
        <w:rPr>
          <w:b/>
        </w:rPr>
      </w:pPr>
    </w:p>
    <w:p w14:paraId="33FD710C" w14:textId="01728C8F" w:rsidR="00686F06" w:rsidRDefault="00686F06" w:rsidP="00686F06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 xml:space="preserve">Verbs for Introducing Summaries and Quotations: </w:t>
      </w:r>
      <w:r>
        <w:t>Here are a series of verbs, arranged by their use, for introducing summaries and quotations</w:t>
      </w:r>
    </w:p>
    <w:p w14:paraId="3C7C6B34" w14:textId="77777777" w:rsidR="00686F06" w:rsidRDefault="00686F06" w:rsidP="00686F06">
      <w:pPr>
        <w:rPr>
          <w:b/>
        </w:rPr>
      </w:pPr>
    </w:p>
    <w:p w14:paraId="0EB61273" w14:textId="4BCB6E80" w:rsidR="00686F06" w:rsidRDefault="00686F06" w:rsidP="00686F06">
      <w:pPr>
        <w:pStyle w:val="ListParagraph"/>
        <w:numPr>
          <w:ilvl w:val="0"/>
          <w:numId w:val="9"/>
        </w:numPr>
        <w:rPr>
          <w:b/>
        </w:rPr>
      </w:pPr>
      <w:r w:rsidRPr="00686F06">
        <w:rPr>
          <w:b/>
        </w:rPr>
        <w:t>Verbs for Making a Claim</w:t>
      </w:r>
    </w:p>
    <w:p w14:paraId="1289C3B4" w14:textId="3B8151BA" w:rsidR="00686F06" w:rsidRDefault="00686F06" w:rsidP="00686F06">
      <w:pPr>
        <w:pStyle w:val="ListParagraph"/>
        <w:numPr>
          <w:ilvl w:val="0"/>
          <w:numId w:val="11"/>
        </w:numPr>
      </w:pPr>
      <w:r>
        <w:t>Argue</w:t>
      </w:r>
    </w:p>
    <w:p w14:paraId="68BDFAB8" w14:textId="77777777" w:rsidR="00686F06" w:rsidRDefault="00686F06" w:rsidP="00686F06">
      <w:pPr>
        <w:pStyle w:val="ListParagraph"/>
        <w:numPr>
          <w:ilvl w:val="0"/>
          <w:numId w:val="11"/>
        </w:numPr>
      </w:pPr>
      <w:r>
        <w:t>Assert</w:t>
      </w:r>
    </w:p>
    <w:p w14:paraId="793CD20A" w14:textId="77777777" w:rsidR="00686F06" w:rsidRDefault="00686F06" w:rsidP="00686F06">
      <w:pPr>
        <w:pStyle w:val="ListParagraph"/>
        <w:numPr>
          <w:ilvl w:val="0"/>
          <w:numId w:val="11"/>
        </w:numPr>
      </w:pPr>
      <w:r>
        <w:t>Believe</w:t>
      </w:r>
    </w:p>
    <w:p w14:paraId="44D46B3F" w14:textId="77777777" w:rsidR="00686F06" w:rsidRDefault="00686F06" w:rsidP="00686F06">
      <w:pPr>
        <w:pStyle w:val="ListParagraph"/>
        <w:numPr>
          <w:ilvl w:val="0"/>
          <w:numId w:val="11"/>
        </w:numPr>
      </w:pPr>
      <w:r>
        <w:t>Claim</w:t>
      </w:r>
    </w:p>
    <w:p w14:paraId="73EDA986" w14:textId="77777777" w:rsidR="00686F06" w:rsidRDefault="00686F06" w:rsidP="00686F06">
      <w:pPr>
        <w:pStyle w:val="ListParagraph"/>
        <w:numPr>
          <w:ilvl w:val="0"/>
          <w:numId w:val="11"/>
        </w:numPr>
      </w:pPr>
      <w:r>
        <w:t>Emphasize</w:t>
      </w:r>
    </w:p>
    <w:p w14:paraId="50F98EBB" w14:textId="77777777" w:rsidR="00686F06" w:rsidRDefault="00686F06" w:rsidP="00686F06">
      <w:pPr>
        <w:pStyle w:val="ListParagraph"/>
        <w:numPr>
          <w:ilvl w:val="0"/>
          <w:numId w:val="11"/>
        </w:numPr>
      </w:pPr>
      <w:r>
        <w:t>Insist</w:t>
      </w:r>
    </w:p>
    <w:p w14:paraId="4D6337E3" w14:textId="77777777" w:rsidR="00686F06" w:rsidRDefault="00686F06" w:rsidP="00686F06">
      <w:pPr>
        <w:pStyle w:val="ListParagraph"/>
        <w:numPr>
          <w:ilvl w:val="0"/>
          <w:numId w:val="11"/>
        </w:numPr>
      </w:pPr>
      <w:r>
        <w:t>Observe</w:t>
      </w:r>
    </w:p>
    <w:p w14:paraId="79E5EDE4" w14:textId="77777777" w:rsidR="00686F06" w:rsidRDefault="00686F06" w:rsidP="00686F06">
      <w:pPr>
        <w:pStyle w:val="ListParagraph"/>
        <w:numPr>
          <w:ilvl w:val="0"/>
          <w:numId w:val="11"/>
        </w:numPr>
      </w:pPr>
      <w:r>
        <w:t>Remind us</w:t>
      </w:r>
    </w:p>
    <w:p w14:paraId="006BB76F" w14:textId="77777777" w:rsidR="00686F06" w:rsidRDefault="00686F06" w:rsidP="00686F06">
      <w:pPr>
        <w:pStyle w:val="ListParagraph"/>
        <w:numPr>
          <w:ilvl w:val="0"/>
          <w:numId w:val="11"/>
        </w:numPr>
      </w:pPr>
      <w:r>
        <w:t>Report</w:t>
      </w:r>
    </w:p>
    <w:p w14:paraId="0EB13DEB" w14:textId="77777777" w:rsidR="00686F06" w:rsidRDefault="00686F06" w:rsidP="00686F06">
      <w:pPr>
        <w:pStyle w:val="ListParagraph"/>
        <w:numPr>
          <w:ilvl w:val="0"/>
          <w:numId w:val="11"/>
        </w:numPr>
      </w:pPr>
      <w:r>
        <w:t>Suggest</w:t>
      </w:r>
    </w:p>
    <w:p w14:paraId="4D63B01C" w14:textId="77777777" w:rsidR="00686F06" w:rsidRPr="00686F06" w:rsidRDefault="00686F06" w:rsidP="00686F06">
      <w:pPr>
        <w:rPr>
          <w:b/>
        </w:rPr>
      </w:pPr>
    </w:p>
    <w:p w14:paraId="53A304A2" w14:textId="1C928DB8" w:rsidR="00686F06" w:rsidRDefault="00686F06" w:rsidP="00686F06">
      <w:pPr>
        <w:pStyle w:val="ListParagraph"/>
        <w:numPr>
          <w:ilvl w:val="0"/>
          <w:numId w:val="9"/>
        </w:numPr>
        <w:rPr>
          <w:b/>
        </w:rPr>
      </w:pPr>
      <w:r w:rsidRPr="00686F06">
        <w:rPr>
          <w:b/>
        </w:rPr>
        <w:t>Verbs for Expressing Agreement</w:t>
      </w:r>
    </w:p>
    <w:p w14:paraId="5218FE76" w14:textId="29140950" w:rsidR="00686F06" w:rsidRDefault="00686F06" w:rsidP="00686F06">
      <w:pPr>
        <w:pStyle w:val="ListParagraph"/>
        <w:numPr>
          <w:ilvl w:val="0"/>
          <w:numId w:val="13"/>
        </w:numPr>
      </w:pPr>
      <w:r>
        <w:t>Acknowledge</w:t>
      </w:r>
    </w:p>
    <w:p w14:paraId="1A8F1000" w14:textId="77777777" w:rsidR="00686F06" w:rsidRDefault="00686F06" w:rsidP="00686F06">
      <w:pPr>
        <w:pStyle w:val="ListParagraph"/>
        <w:numPr>
          <w:ilvl w:val="0"/>
          <w:numId w:val="13"/>
        </w:numPr>
      </w:pPr>
      <w:r>
        <w:t>Admire</w:t>
      </w:r>
    </w:p>
    <w:p w14:paraId="1D019CA6" w14:textId="77777777" w:rsidR="00686F06" w:rsidRDefault="00686F06" w:rsidP="00686F06">
      <w:pPr>
        <w:pStyle w:val="ListParagraph"/>
        <w:numPr>
          <w:ilvl w:val="0"/>
          <w:numId w:val="13"/>
        </w:numPr>
      </w:pPr>
      <w:r>
        <w:t>Agree</w:t>
      </w:r>
    </w:p>
    <w:p w14:paraId="24127A1B" w14:textId="77777777" w:rsidR="00686F06" w:rsidRDefault="00686F06" w:rsidP="00686F06">
      <w:pPr>
        <w:pStyle w:val="ListParagraph"/>
        <w:numPr>
          <w:ilvl w:val="0"/>
          <w:numId w:val="13"/>
        </w:numPr>
      </w:pPr>
      <w:r>
        <w:t>Celebrate the fact that</w:t>
      </w:r>
    </w:p>
    <w:p w14:paraId="5C28A421" w14:textId="77777777" w:rsidR="00686F06" w:rsidRDefault="00686F06" w:rsidP="00686F06">
      <w:pPr>
        <w:pStyle w:val="ListParagraph"/>
        <w:numPr>
          <w:ilvl w:val="0"/>
          <w:numId w:val="13"/>
        </w:numPr>
      </w:pPr>
      <w:r>
        <w:t>Corroborate</w:t>
      </w:r>
    </w:p>
    <w:p w14:paraId="0210F311" w14:textId="77777777" w:rsidR="00686F06" w:rsidRDefault="00686F06" w:rsidP="00686F06">
      <w:pPr>
        <w:pStyle w:val="ListParagraph"/>
        <w:numPr>
          <w:ilvl w:val="0"/>
          <w:numId w:val="13"/>
        </w:numPr>
      </w:pPr>
      <w:r>
        <w:t>Do not deny</w:t>
      </w:r>
    </w:p>
    <w:p w14:paraId="2EAC7912" w14:textId="77777777" w:rsidR="00686F06" w:rsidRDefault="00686F06" w:rsidP="00686F06">
      <w:pPr>
        <w:pStyle w:val="ListParagraph"/>
        <w:numPr>
          <w:ilvl w:val="0"/>
          <w:numId w:val="13"/>
        </w:numPr>
      </w:pPr>
      <w:r>
        <w:t>Endorse</w:t>
      </w:r>
    </w:p>
    <w:p w14:paraId="73AEF472" w14:textId="77777777" w:rsidR="00686F06" w:rsidRDefault="00686F06" w:rsidP="00686F06">
      <w:pPr>
        <w:pStyle w:val="ListParagraph"/>
        <w:numPr>
          <w:ilvl w:val="0"/>
          <w:numId w:val="13"/>
        </w:numPr>
      </w:pPr>
      <w:r>
        <w:t>Extol</w:t>
      </w:r>
    </w:p>
    <w:p w14:paraId="323EE2DB" w14:textId="77777777" w:rsidR="00686F06" w:rsidRDefault="00686F06" w:rsidP="00686F06">
      <w:pPr>
        <w:pStyle w:val="ListParagraph"/>
        <w:numPr>
          <w:ilvl w:val="0"/>
          <w:numId w:val="13"/>
        </w:numPr>
      </w:pPr>
      <w:r>
        <w:t>Praise</w:t>
      </w:r>
    </w:p>
    <w:p w14:paraId="25E17EFA" w14:textId="77777777" w:rsidR="00686F06" w:rsidRDefault="00686F06" w:rsidP="00686F06">
      <w:pPr>
        <w:pStyle w:val="ListParagraph"/>
        <w:numPr>
          <w:ilvl w:val="0"/>
          <w:numId w:val="13"/>
        </w:numPr>
      </w:pPr>
      <w:r>
        <w:t>Reaffirm</w:t>
      </w:r>
    </w:p>
    <w:p w14:paraId="1B1DFC72" w14:textId="77777777" w:rsidR="00686F06" w:rsidRDefault="00686F06" w:rsidP="00686F06">
      <w:pPr>
        <w:pStyle w:val="ListParagraph"/>
        <w:numPr>
          <w:ilvl w:val="0"/>
          <w:numId w:val="13"/>
        </w:numPr>
      </w:pPr>
      <w:r>
        <w:t>Support</w:t>
      </w:r>
    </w:p>
    <w:p w14:paraId="037986C7" w14:textId="77777777" w:rsidR="00686F06" w:rsidRDefault="00686F06" w:rsidP="00686F06">
      <w:pPr>
        <w:pStyle w:val="ListParagraph"/>
        <w:numPr>
          <w:ilvl w:val="0"/>
          <w:numId w:val="13"/>
        </w:numPr>
      </w:pPr>
      <w:r>
        <w:t>Verify</w:t>
      </w:r>
    </w:p>
    <w:p w14:paraId="31749FFA" w14:textId="77777777" w:rsidR="00AC6580" w:rsidRDefault="00AC6580" w:rsidP="00AC6580"/>
    <w:p w14:paraId="04858E7E" w14:textId="77777777" w:rsidR="00AC6580" w:rsidRDefault="00AC6580" w:rsidP="00AC6580"/>
    <w:p w14:paraId="12B8301F" w14:textId="77777777" w:rsidR="00AC6580" w:rsidRDefault="00AC6580" w:rsidP="00AC6580"/>
    <w:p w14:paraId="3F1ADF84" w14:textId="77777777" w:rsidR="00AC6580" w:rsidRDefault="00AC6580" w:rsidP="00AC6580"/>
    <w:p w14:paraId="04FDA505" w14:textId="77777777" w:rsidR="00AC6580" w:rsidRDefault="00AC6580" w:rsidP="00AC6580"/>
    <w:p w14:paraId="11B07108" w14:textId="77777777" w:rsidR="00AC6580" w:rsidRDefault="00AC6580" w:rsidP="00AC6580"/>
    <w:p w14:paraId="38ED0CEF" w14:textId="77777777" w:rsidR="00AC6580" w:rsidRDefault="00AC6580" w:rsidP="00AC6580"/>
    <w:p w14:paraId="7915FC2C" w14:textId="77777777" w:rsidR="00AC6580" w:rsidRDefault="00AC6580" w:rsidP="00AC6580"/>
    <w:p w14:paraId="5B780B89" w14:textId="77777777" w:rsidR="00AC6580" w:rsidRDefault="00AC6580" w:rsidP="00AC6580"/>
    <w:p w14:paraId="275F61CF" w14:textId="77777777" w:rsidR="00AC6580" w:rsidRDefault="00AC6580" w:rsidP="00AC6580"/>
    <w:p w14:paraId="11381047" w14:textId="77777777" w:rsidR="00AC6580" w:rsidRDefault="00AC6580" w:rsidP="00AC6580"/>
    <w:p w14:paraId="2ED5319C" w14:textId="77777777" w:rsidR="00AC6580" w:rsidRDefault="00AC6580" w:rsidP="00AC6580"/>
    <w:p w14:paraId="43DD01E4" w14:textId="34FA39F4" w:rsidR="00AC6580" w:rsidRDefault="00AC6580" w:rsidP="00AC6580">
      <w:pPr>
        <w:rPr>
          <w:b/>
        </w:rPr>
      </w:pPr>
      <w:r>
        <w:rPr>
          <w:b/>
        </w:rPr>
        <w:t>Over, please…</w:t>
      </w:r>
    </w:p>
    <w:p w14:paraId="7E8E0CF8" w14:textId="77777777" w:rsidR="00AC6580" w:rsidRDefault="00AC6580" w:rsidP="00AC6580">
      <w:pPr>
        <w:rPr>
          <w:b/>
        </w:rPr>
      </w:pPr>
    </w:p>
    <w:p w14:paraId="2A94834D" w14:textId="64162265" w:rsidR="00AC6580" w:rsidRPr="00AC6580" w:rsidRDefault="00AC6580" w:rsidP="00AC6580">
      <w:pPr>
        <w:rPr>
          <w:b/>
        </w:rPr>
      </w:pPr>
      <w:r>
        <w:rPr>
          <w:b/>
        </w:rPr>
        <w:lastRenderedPageBreak/>
        <w:t>Verbs for Introducing Summaries and Quotations</w:t>
      </w:r>
      <w:r>
        <w:rPr>
          <w:b/>
        </w:rPr>
        <w:t>, continued…</w:t>
      </w:r>
    </w:p>
    <w:p w14:paraId="60AB22C0" w14:textId="77777777" w:rsidR="00686F06" w:rsidRPr="00686F06" w:rsidRDefault="00686F06" w:rsidP="00686F06">
      <w:pPr>
        <w:rPr>
          <w:b/>
        </w:rPr>
      </w:pPr>
    </w:p>
    <w:p w14:paraId="63A21C20" w14:textId="27334D84" w:rsidR="00686F06" w:rsidRDefault="00686F06" w:rsidP="00686F06">
      <w:pPr>
        <w:pStyle w:val="ListParagraph"/>
        <w:numPr>
          <w:ilvl w:val="0"/>
          <w:numId w:val="9"/>
        </w:numPr>
        <w:rPr>
          <w:b/>
        </w:rPr>
      </w:pPr>
      <w:r w:rsidRPr="00686F06">
        <w:rPr>
          <w:b/>
        </w:rPr>
        <w:t>Verbs for Questioning or Disagreeing</w:t>
      </w:r>
    </w:p>
    <w:p w14:paraId="38B5EBC6" w14:textId="599EB218" w:rsidR="00AC6580" w:rsidRDefault="00AC6580" w:rsidP="00AC6580">
      <w:pPr>
        <w:pStyle w:val="ListParagraph"/>
        <w:numPr>
          <w:ilvl w:val="0"/>
          <w:numId w:val="15"/>
        </w:numPr>
      </w:pPr>
      <w:r>
        <w:t>Complain</w:t>
      </w:r>
    </w:p>
    <w:p w14:paraId="738040FD" w14:textId="77777777" w:rsidR="00AC6580" w:rsidRDefault="00AC6580" w:rsidP="00AC6580">
      <w:pPr>
        <w:pStyle w:val="ListParagraph"/>
        <w:numPr>
          <w:ilvl w:val="0"/>
          <w:numId w:val="15"/>
        </w:numPr>
      </w:pPr>
      <w:r>
        <w:t>Complicate</w:t>
      </w:r>
    </w:p>
    <w:p w14:paraId="4D4F80EA" w14:textId="77777777" w:rsidR="00AC6580" w:rsidRDefault="00AC6580" w:rsidP="00AC6580">
      <w:pPr>
        <w:pStyle w:val="ListParagraph"/>
        <w:numPr>
          <w:ilvl w:val="0"/>
          <w:numId w:val="15"/>
        </w:numPr>
      </w:pPr>
      <w:r>
        <w:t>Contend</w:t>
      </w:r>
    </w:p>
    <w:p w14:paraId="051CC38E" w14:textId="77777777" w:rsidR="00AC6580" w:rsidRDefault="00AC6580" w:rsidP="00AC6580">
      <w:pPr>
        <w:pStyle w:val="ListParagraph"/>
        <w:numPr>
          <w:ilvl w:val="0"/>
          <w:numId w:val="15"/>
        </w:numPr>
      </w:pPr>
      <w:r>
        <w:t>Contradict</w:t>
      </w:r>
    </w:p>
    <w:p w14:paraId="3315D58A" w14:textId="77777777" w:rsidR="00AC6580" w:rsidRDefault="00AC6580" w:rsidP="00AC6580">
      <w:pPr>
        <w:pStyle w:val="ListParagraph"/>
        <w:numPr>
          <w:ilvl w:val="0"/>
          <w:numId w:val="15"/>
        </w:numPr>
      </w:pPr>
      <w:r>
        <w:t>Deny</w:t>
      </w:r>
    </w:p>
    <w:p w14:paraId="18311464" w14:textId="77777777" w:rsidR="00AC6580" w:rsidRDefault="00AC6580" w:rsidP="00AC6580">
      <w:pPr>
        <w:pStyle w:val="ListParagraph"/>
        <w:numPr>
          <w:ilvl w:val="0"/>
          <w:numId w:val="15"/>
        </w:numPr>
      </w:pPr>
      <w:r>
        <w:t>Deplore the tendency to</w:t>
      </w:r>
    </w:p>
    <w:p w14:paraId="2FC07D63" w14:textId="77777777" w:rsidR="00AC6580" w:rsidRDefault="00AC6580" w:rsidP="00AC6580">
      <w:pPr>
        <w:pStyle w:val="ListParagraph"/>
        <w:numPr>
          <w:ilvl w:val="0"/>
          <w:numId w:val="15"/>
        </w:numPr>
      </w:pPr>
      <w:r>
        <w:t>Qualify</w:t>
      </w:r>
    </w:p>
    <w:p w14:paraId="73B58B5D" w14:textId="77777777" w:rsidR="00AC6580" w:rsidRDefault="00AC6580" w:rsidP="00AC6580">
      <w:pPr>
        <w:pStyle w:val="ListParagraph"/>
        <w:numPr>
          <w:ilvl w:val="0"/>
          <w:numId w:val="15"/>
        </w:numPr>
      </w:pPr>
      <w:r>
        <w:t>Question</w:t>
      </w:r>
    </w:p>
    <w:p w14:paraId="7AC53185" w14:textId="77777777" w:rsidR="00AC6580" w:rsidRDefault="00AC6580" w:rsidP="00AC6580">
      <w:pPr>
        <w:pStyle w:val="ListParagraph"/>
        <w:numPr>
          <w:ilvl w:val="0"/>
          <w:numId w:val="15"/>
        </w:numPr>
      </w:pPr>
      <w:r>
        <w:t>Refute</w:t>
      </w:r>
    </w:p>
    <w:p w14:paraId="2B8FE2D8" w14:textId="77777777" w:rsidR="00AC6580" w:rsidRDefault="00AC6580" w:rsidP="00AC6580">
      <w:pPr>
        <w:pStyle w:val="ListParagraph"/>
        <w:numPr>
          <w:ilvl w:val="0"/>
          <w:numId w:val="15"/>
        </w:numPr>
      </w:pPr>
      <w:r>
        <w:t>Reject</w:t>
      </w:r>
    </w:p>
    <w:p w14:paraId="3E1309BD" w14:textId="77777777" w:rsidR="00AC6580" w:rsidRDefault="00AC6580" w:rsidP="00AC6580">
      <w:pPr>
        <w:pStyle w:val="ListParagraph"/>
        <w:numPr>
          <w:ilvl w:val="0"/>
          <w:numId w:val="15"/>
        </w:numPr>
      </w:pPr>
      <w:r>
        <w:t>Renounce</w:t>
      </w:r>
    </w:p>
    <w:p w14:paraId="0FA1AFB6" w14:textId="77777777" w:rsidR="00AC6580" w:rsidRDefault="00AC6580" w:rsidP="00AC6580">
      <w:pPr>
        <w:pStyle w:val="ListParagraph"/>
        <w:numPr>
          <w:ilvl w:val="0"/>
          <w:numId w:val="15"/>
        </w:numPr>
      </w:pPr>
      <w:r>
        <w:t>Repudiate</w:t>
      </w:r>
    </w:p>
    <w:p w14:paraId="49EA1BD8" w14:textId="77777777" w:rsidR="00647E9E" w:rsidRDefault="00647E9E" w:rsidP="00647E9E"/>
    <w:p w14:paraId="38A4346E" w14:textId="38FC8059" w:rsidR="00686F06" w:rsidRDefault="00686F06" w:rsidP="00647E9E">
      <w:pPr>
        <w:pStyle w:val="ListParagraph"/>
        <w:numPr>
          <w:ilvl w:val="0"/>
          <w:numId w:val="9"/>
        </w:numPr>
        <w:rPr>
          <w:b/>
        </w:rPr>
      </w:pPr>
      <w:r w:rsidRPr="00647E9E">
        <w:rPr>
          <w:b/>
        </w:rPr>
        <w:t>Verbs for Making Recommendations</w:t>
      </w:r>
    </w:p>
    <w:p w14:paraId="78220B91" w14:textId="7F75C58C" w:rsidR="00647E9E" w:rsidRDefault="00647E9E" w:rsidP="00647E9E">
      <w:pPr>
        <w:pStyle w:val="ListParagraph"/>
        <w:numPr>
          <w:ilvl w:val="0"/>
          <w:numId w:val="18"/>
        </w:numPr>
      </w:pPr>
      <w:r>
        <w:t>Advocate</w:t>
      </w:r>
    </w:p>
    <w:p w14:paraId="23DFCF6E" w14:textId="77777777" w:rsidR="00647E9E" w:rsidRDefault="00647E9E" w:rsidP="00647E9E">
      <w:pPr>
        <w:pStyle w:val="ListParagraph"/>
        <w:numPr>
          <w:ilvl w:val="0"/>
          <w:numId w:val="18"/>
        </w:numPr>
      </w:pPr>
      <w:r>
        <w:t>Call for</w:t>
      </w:r>
    </w:p>
    <w:p w14:paraId="26EF0FA9" w14:textId="77777777" w:rsidR="00647E9E" w:rsidRDefault="00647E9E" w:rsidP="00647E9E">
      <w:pPr>
        <w:pStyle w:val="ListParagraph"/>
        <w:numPr>
          <w:ilvl w:val="0"/>
          <w:numId w:val="18"/>
        </w:numPr>
      </w:pPr>
      <w:r>
        <w:t>Demand</w:t>
      </w:r>
    </w:p>
    <w:p w14:paraId="27CD51B0" w14:textId="77777777" w:rsidR="00647E9E" w:rsidRDefault="00647E9E" w:rsidP="00647E9E">
      <w:pPr>
        <w:pStyle w:val="ListParagraph"/>
        <w:numPr>
          <w:ilvl w:val="0"/>
          <w:numId w:val="18"/>
        </w:numPr>
      </w:pPr>
      <w:r>
        <w:t>Encourage</w:t>
      </w:r>
    </w:p>
    <w:p w14:paraId="285F8B8B" w14:textId="77777777" w:rsidR="00647E9E" w:rsidRDefault="00647E9E" w:rsidP="00647E9E">
      <w:pPr>
        <w:pStyle w:val="ListParagraph"/>
        <w:numPr>
          <w:ilvl w:val="0"/>
          <w:numId w:val="18"/>
        </w:numPr>
      </w:pPr>
      <w:r>
        <w:t>Exhort</w:t>
      </w:r>
    </w:p>
    <w:p w14:paraId="05D345E1" w14:textId="77777777" w:rsidR="00647E9E" w:rsidRDefault="00647E9E" w:rsidP="00647E9E">
      <w:pPr>
        <w:pStyle w:val="ListParagraph"/>
        <w:numPr>
          <w:ilvl w:val="0"/>
          <w:numId w:val="18"/>
        </w:numPr>
      </w:pPr>
      <w:r>
        <w:t>Implore</w:t>
      </w:r>
    </w:p>
    <w:p w14:paraId="43B19D7A" w14:textId="77777777" w:rsidR="00647E9E" w:rsidRDefault="00647E9E" w:rsidP="00647E9E">
      <w:pPr>
        <w:pStyle w:val="ListParagraph"/>
        <w:numPr>
          <w:ilvl w:val="0"/>
          <w:numId w:val="18"/>
        </w:numPr>
      </w:pPr>
      <w:r>
        <w:t>Plead</w:t>
      </w:r>
    </w:p>
    <w:p w14:paraId="3735AC16" w14:textId="77777777" w:rsidR="00647E9E" w:rsidRDefault="00647E9E" w:rsidP="00647E9E">
      <w:pPr>
        <w:pStyle w:val="ListParagraph"/>
        <w:numPr>
          <w:ilvl w:val="0"/>
          <w:numId w:val="18"/>
        </w:numPr>
      </w:pPr>
      <w:r>
        <w:t>Recommend</w:t>
      </w:r>
    </w:p>
    <w:p w14:paraId="2F5C6BEB" w14:textId="77777777" w:rsidR="00647E9E" w:rsidRDefault="00647E9E" w:rsidP="00647E9E">
      <w:pPr>
        <w:pStyle w:val="ListParagraph"/>
        <w:numPr>
          <w:ilvl w:val="0"/>
          <w:numId w:val="18"/>
        </w:numPr>
      </w:pPr>
      <w:r>
        <w:t>Urge</w:t>
      </w:r>
    </w:p>
    <w:p w14:paraId="655BD989" w14:textId="77777777" w:rsidR="00647E9E" w:rsidRDefault="00647E9E" w:rsidP="00647E9E">
      <w:pPr>
        <w:pStyle w:val="ListParagraph"/>
        <w:numPr>
          <w:ilvl w:val="0"/>
          <w:numId w:val="18"/>
        </w:numPr>
      </w:pPr>
      <w:r>
        <w:t>Warn</w:t>
      </w:r>
    </w:p>
    <w:p w14:paraId="19360D3F" w14:textId="77777777" w:rsidR="00647E9E" w:rsidRDefault="00647E9E" w:rsidP="00647E9E">
      <w:pPr>
        <w:pStyle w:val="ListParagraph"/>
        <w:ind w:left="1800"/>
      </w:pPr>
      <w:bookmarkStart w:id="0" w:name="_GoBack"/>
      <w:bookmarkEnd w:id="0"/>
    </w:p>
    <w:p w14:paraId="11CCF54A" w14:textId="3B755478" w:rsidR="00647E9E" w:rsidRPr="00647E9E" w:rsidRDefault="00647E9E" w:rsidP="00647E9E">
      <w:pPr>
        <w:pStyle w:val="ListParagraph"/>
        <w:ind w:left="1800"/>
        <w:rPr>
          <w:b/>
        </w:rPr>
      </w:pPr>
    </w:p>
    <w:p w14:paraId="18522931" w14:textId="44A5CFFF" w:rsidR="00686F06" w:rsidRPr="00686F06" w:rsidRDefault="00686F06" w:rsidP="00686F06">
      <w:pPr>
        <w:pStyle w:val="ListParagraph"/>
        <w:ind w:left="1440"/>
        <w:rPr>
          <w:b/>
        </w:rPr>
      </w:pPr>
    </w:p>
    <w:sectPr w:rsidR="00686F06" w:rsidRPr="00686F0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663CB"/>
    <w:multiLevelType w:val="hybridMultilevel"/>
    <w:tmpl w:val="CD6A1B54"/>
    <w:lvl w:ilvl="0" w:tplc="033C82D0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42041A3"/>
    <w:multiLevelType w:val="hybridMultilevel"/>
    <w:tmpl w:val="B12E9E52"/>
    <w:lvl w:ilvl="0" w:tplc="F7BC9E9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AD215F1"/>
    <w:multiLevelType w:val="hybridMultilevel"/>
    <w:tmpl w:val="324E5C22"/>
    <w:lvl w:ilvl="0" w:tplc="7D92AAE8">
      <w:start w:val="1"/>
      <w:numFmt w:val="upperRoman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367FC6"/>
    <w:multiLevelType w:val="hybridMultilevel"/>
    <w:tmpl w:val="D96C891A"/>
    <w:lvl w:ilvl="0" w:tplc="61F08F8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1B70F10"/>
    <w:multiLevelType w:val="hybridMultilevel"/>
    <w:tmpl w:val="0966EF54"/>
    <w:lvl w:ilvl="0" w:tplc="6F023A5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2223902"/>
    <w:multiLevelType w:val="hybridMultilevel"/>
    <w:tmpl w:val="3DA8C9E4"/>
    <w:lvl w:ilvl="0" w:tplc="7228EAB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271026E"/>
    <w:multiLevelType w:val="hybridMultilevel"/>
    <w:tmpl w:val="EECEF9E8"/>
    <w:lvl w:ilvl="0" w:tplc="30C085AE">
      <w:start w:val="1"/>
      <w:numFmt w:val="upperRoman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2852F3"/>
    <w:multiLevelType w:val="hybridMultilevel"/>
    <w:tmpl w:val="B7163A16"/>
    <w:lvl w:ilvl="0" w:tplc="655A9FF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9387610"/>
    <w:multiLevelType w:val="hybridMultilevel"/>
    <w:tmpl w:val="368E4C44"/>
    <w:lvl w:ilvl="0" w:tplc="8F88EB3E">
      <w:start w:val="4"/>
      <w:numFmt w:val="upperLetter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2236F6"/>
    <w:multiLevelType w:val="hybridMultilevel"/>
    <w:tmpl w:val="CAC8084E"/>
    <w:lvl w:ilvl="0" w:tplc="ECC00F92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41E76DBE"/>
    <w:multiLevelType w:val="hybridMultilevel"/>
    <w:tmpl w:val="756E5D12"/>
    <w:lvl w:ilvl="0" w:tplc="FF5E54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8765AA"/>
    <w:multiLevelType w:val="hybridMultilevel"/>
    <w:tmpl w:val="5B123EAA"/>
    <w:lvl w:ilvl="0" w:tplc="CFD22504">
      <w:start w:val="1"/>
      <w:numFmt w:val="upperRoman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F20068"/>
    <w:multiLevelType w:val="hybridMultilevel"/>
    <w:tmpl w:val="826A8A3A"/>
    <w:lvl w:ilvl="0" w:tplc="C3D8EAE8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B90880"/>
    <w:multiLevelType w:val="hybridMultilevel"/>
    <w:tmpl w:val="DB70FA46"/>
    <w:lvl w:ilvl="0" w:tplc="A29E251A">
      <w:start w:val="1"/>
      <w:numFmt w:val="upperRoman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8E757A"/>
    <w:multiLevelType w:val="hybridMultilevel"/>
    <w:tmpl w:val="C71AC2B2"/>
    <w:lvl w:ilvl="0" w:tplc="06425CD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642702D1"/>
    <w:multiLevelType w:val="hybridMultilevel"/>
    <w:tmpl w:val="090A1EDC"/>
    <w:lvl w:ilvl="0" w:tplc="A9CEC6FA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68526034"/>
    <w:multiLevelType w:val="hybridMultilevel"/>
    <w:tmpl w:val="D794C804"/>
    <w:lvl w:ilvl="0" w:tplc="8BEEAE5E">
      <w:start w:val="1"/>
      <w:numFmt w:val="upperRoman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2821F2"/>
    <w:multiLevelType w:val="hybridMultilevel"/>
    <w:tmpl w:val="DCBCA192"/>
    <w:lvl w:ilvl="0" w:tplc="36B090EA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"/>
  </w:num>
  <w:num w:numId="2">
    <w:abstractNumId w:val="6"/>
  </w:num>
  <w:num w:numId="3">
    <w:abstractNumId w:val="16"/>
  </w:num>
  <w:num w:numId="4">
    <w:abstractNumId w:val="13"/>
  </w:num>
  <w:num w:numId="5">
    <w:abstractNumId w:val="11"/>
  </w:num>
  <w:num w:numId="6">
    <w:abstractNumId w:val="10"/>
  </w:num>
  <w:num w:numId="7">
    <w:abstractNumId w:val="1"/>
  </w:num>
  <w:num w:numId="8">
    <w:abstractNumId w:val="12"/>
  </w:num>
  <w:num w:numId="9">
    <w:abstractNumId w:val="7"/>
  </w:num>
  <w:num w:numId="10">
    <w:abstractNumId w:val="4"/>
  </w:num>
  <w:num w:numId="11">
    <w:abstractNumId w:val="17"/>
  </w:num>
  <w:num w:numId="12">
    <w:abstractNumId w:val="5"/>
  </w:num>
  <w:num w:numId="13">
    <w:abstractNumId w:val="0"/>
  </w:num>
  <w:num w:numId="14">
    <w:abstractNumId w:val="14"/>
  </w:num>
  <w:num w:numId="15">
    <w:abstractNumId w:val="9"/>
  </w:num>
  <w:num w:numId="16">
    <w:abstractNumId w:val="8"/>
  </w:num>
  <w:num w:numId="17">
    <w:abstractNumId w:val="3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AF1"/>
    <w:rsid w:val="0038015A"/>
    <w:rsid w:val="00410E3E"/>
    <w:rsid w:val="00647E9E"/>
    <w:rsid w:val="00686F06"/>
    <w:rsid w:val="00950116"/>
    <w:rsid w:val="00993C25"/>
    <w:rsid w:val="00A901AC"/>
    <w:rsid w:val="00AC6580"/>
    <w:rsid w:val="00C869E6"/>
    <w:rsid w:val="00CF6AF1"/>
    <w:rsid w:val="00D91EFE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AD1CC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1E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5</TotalTime>
  <Pages>2</Pages>
  <Words>172</Words>
  <Characters>984</Characters>
  <Application>Microsoft Macintosh Word</Application>
  <DocSecurity>0</DocSecurity>
  <Lines>8</Lines>
  <Paragraphs>2</Paragraphs>
  <ScaleCrop>false</ScaleCrop>
  <Company>Mark's Text Terminal</Company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2018-01-02T14:11:00Z</dcterms:created>
  <dcterms:modified xsi:type="dcterms:W3CDTF">2018-01-02T14:32:00Z</dcterms:modified>
</cp:coreProperties>
</file>