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225D6C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58669A2D" w14:textId="10D50E46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6C24C6">
        <w:rPr>
          <w:b/>
          <w:i/>
        </w:rPr>
        <w:t>Orthography</w:t>
      </w:r>
      <w:r w:rsidR="00F24EDE">
        <w:rPr>
          <w:b/>
        </w:rPr>
        <w:t xml:space="preserve"> (</w:t>
      </w:r>
      <w:r w:rsidR="006C24C6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58915511" w14:textId="5A794B82" w:rsidR="006C24C6" w:rsidRDefault="006C24C6" w:rsidP="00F24EDE"/>
    <w:p w14:paraId="7A52AE5D" w14:textId="2A4A67B2" w:rsidR="006C24C6" w:rsidRPr="006C24C6" w:rsidRDefault="006C24C6" w:rsidP="006C24C6">
      <w:pPr>
        <w:pStyle w:val="ListParagraph"/>
        <w:numPr>
          <w:ilvl w:val="0"/>
          <w:numId w:val="2"/>
        </w:numPr>
        <w:rPr>
          <w:b/>
        </w:rPr>
      </w:pPr>
      <w:r>
        <w:t xml:space="preserve">Children learn </w:t>
      </w:r>
      <w:r w:rsidRPr="006C24C6">
        <w:rPr>
          <w:i/>
        </w:rPr>
        <w:t xml:space="preserve">orthography </w:t>
      </w:r>
      <w:r>
        <w:t>by practicing spelling in school.</w:t>
      </w:r>
    </w:p>
    <w:p w14:paraId="0378F2B5" w14:textId="0F2B7A99" w:rsidR="006C24C6" w:rsidRPr="006C24C6" w:rsidRDefault="006C24C6" w:rsidP="006C24C6">
      <w:pPr>
        <w:pStyle w:val="ListParagraph"/>
        <w:numPr>
          <w:ilvl w:val="0"/>
          <w:numId w:val="2"/>
        </w:numPr>
        <w:rPr>
          <w:b/>
        </w:rPr>
      </w:pPr>
      <w:r>
        <w:t xml:space="preserve">*** believes proper </w:t>
      </w:r>
      <w:r w:rsidRPr="006C24C6">
        <w:rPr>
          <w:i/>
        </w:rPr>
        <w:t>orthography</w:t>
      </w:r>
      <w:r>
        <w:rPr>
          <w:i/>
        </w:rPr>
        <w:t xml:space="preserve"> </w:t>
      </w:r>
      <w:r>
        <w:t>will help students to write well.</w:t>
      </w:r>
    </w:p>
    <w:p w14:paraId="120AFB27" w14:textId="39858D82" w:rsidR="006C24C6" w:rsidRPr="006C24C6" w:rsidRDefault="006C24C6" w:rsidP="006C24C6">
      <w:pPr>
        <w:pStyle w:val="ListParagraph"/>
        <w:numPr>
          <w:ilvl w:val="0"/>
          <w:numId w:val="2"/>
        </w:numPr>
        <w:rPr>
          <w:b/>
        </w:rPr>
      </w:pPr>
      <w:r>
        <w:t xml:space="preserve">*** is a student of </w:t>
      </w:r>
      <w:r w:rsidRPr="006C24C6">
        <w:rPr>
          <w:i/>
        </w:rPr>
        <w:t>orthography</w:t>
      </w:r>
      <w:r>
        <w:rPr>
          <w:i/>
        </w:rPr>
        <w:t xml:space="preserve">, </w:t>
      </w:r>
      <w:r>
        <w:t>so it’s not surprising that *** spells well and has beautiful handwriting.</w:t>
      </w:r>
    </w:p>
    <w:p w14:paraId="53928A3E" w14:textId="2B322D53" w:rsidR="006C24C6" w:rsidRPr="006C24C6" w:rsidRDefault="006C24C6" w:rsidP="006C24C6">
      <w:pPr>
        <w:pStyle w:val="ListParagraph"/>
        <w:numPr>
          <w:ilvl w:val="0"/>
          <w:numId w:val="2"/>
        </w:numPr>
        <w:rPr>
          <w:b/>
        </w:rPr>
      </w:pPr>
      <w:r>
        <w:t xml:space="preserve">*** struggled when learning Russian </w:t>
      </w:r>
      <w:r w:rsidRPr="006C24C6">
        <w:rPr>
          <w:i/>
        </w:rPr>
        <w:t>orthography</w:t>
      </w:r>
      <w:r>
        <w:rPr>
          <w:i/>
        </w:rPr>
        <w:t xml:space="preserve"> </w:t>
      </w:r>
      <w:r>
        <w:t>because it is in the Cyrillic rather than the Latin alphabet.</w:t>
      </w:r>
    </w:p>
    <w:p w14:paraId="3F019D72" w14:textId="4719A4A8" w:rsidR="006C24C6" w:rsidRPr="006C24C6" w:rsidRDefault="006C24C6" w:rsidP="006C24C6">
      <w:pPr>
        <w:pStyle w:val="ListParagraph"/>
        <w:numPr>
          <w:ilvl w:val="0"/>
          <w:numId w:val="2"/>
        </w:numPr>
        <w:rPr>
          <w:b/>
        </w:rPr>
      </w:pPr>
      <w:r>
        <w:t xml:space="preserve">Chinese </w:t>
      </w:r>
      <w:r w:rsidRPr="006C24C6">
        <w:rPr>
          <w:i/>
        </w:rPr>
        <w:t>orthography</w:t>
      </w:r>
      <w:r>
        <w:rPr>
          <w:i/>
        </w:rPr>
        <w:t xml:space="preserve"> </w:t>
      </w:r>
      <w:r>
        <w:t>uses symbols to represent words and the concepts words represent.</w:t>
      </w:r>
      <w:bookmarkStart w:id="54" w:name="_GoBack"/>
      <w:bookmarkEnd w:id="54"/>
    </w:p>
    <w:p w14:paraId="7335950D" w14:textId="77777777" w:rsidR="00F24EDE" w:rsidRDefault="00F24EDE" w:rsidP="00F24EDE"/>
    <w:p w14:paraId="69A4095C" w14:textId="3B5D9976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6C24C6">
        <w:rPr>
          <w:b/>
          <w:u w:val="single"/>
        </w:rPr>
        <w:t>noun</w:t>
      </w:r>
      <w:r w:rsidRPr="006C24C6">
        <w:rPr>
          <w:b/>
          <w:i/>
          <w:u w:val="single"/>
        </w:rPr>
        <w:t xml:space="preserve"> </w:t>
      </w:r>
      <w:r w:rsidR="006C24C6" w:rsidRPr="006C24C6">
        <w:rPr>
          <w:b/>
          <w:i/>
          <w:u w:val="single"/>
        </w:rPr>
        <w:t>orthography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4BC258E"/>
    <w:multiLevelType w:val="hybridMultilevel"/>
    <w:tmpl w:val="0E18F7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C9A7719"/>
    <w:multiLevelType w:val="hybridMultilevel"/>
    <w:tmpl w:val="0D168A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0DF3"/>
    <w:rsid w:val="001539C9"/>
    <w:rsid w:val="001F20BF"/>
    <w:rsid w:val="002C2733"/>
    <w:rsid w:val="00335A5C"/>
    <w:rsid w:val="00410E3E"/>
    <w:rsid w:val="005A5A20"/>
    <w:rsid w:val="006B45BA"/>
    <w:rsid w:val="006C24C6"/>
    <w:rsid w:val="00AE0DF3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C6E981D"/>
  <w15:chartTrackingRefBased/>
  <w15:docId w15:val="{3A4F75A6-AA8F-6944-9FEC-76375A997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C24C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5</TotalTime>
  <Pages>1</Pages>
  <Words>135</Words>
  <Characters>776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2019-05-09T12:42:00Z</dcterms:created>
  <dcterms:modified xsi:type="dcterms:W3CDTF">2019-05-09T13:49:00Z</dcterms:modified>
</cp:coreProperties>
</file>