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7EA" w:rsidRDefault="00BA79CF" w:rsidP="00BA79CF">
      <w:pPr>
        <w:jc w:val="center"/>
        <w:rPr>
          <w:b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F03E67">
        <w:rPr>
          <w:b/>
          <w:sz w:val="28"/>
          <w:szCs w:val="28"/>
          <w:u w:val="single"/>
        </w:rPr>
        <w:t>Unit, Volume 1</w:t>
      </w:r>
      <w:r>
        <w:rPr>
          <w:b/>
          <w:sz w:val="28"/>
          <w:szCs w:val="28"/>
          <w:u w:val="single"/>
        </w:rPr>
        <w:t xml:space="preserve">, </w:t>
      </w:r>
      <w:r w:rsidR="00DB7735">
        <w:rPr>
          <w:b/>
          <w:sz w:val="28"/>
          <w:szCs w:val="28"/>
          <w:u w:val="single"/>
        </w:rPr>
        <w:t>Lesson 17</w:t>
      </w:r>
      <w:r w:rsidR="00DA4736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Answer Key</w:t>
      </w:r>
      <w:r w:rsidR="001B22C1">
        <w:rPr>
          <w:b/>
          <w:sz w:val="28"/>
          <w:szCs w:val="28"/>
          <w:u w:val="single"/>
        </w:rPr>
        <w:t xml:space="preserve">: Solution to </w:t>
      </w:r>
      <w:r w:rsidR="00DB7735">
        <w:rPr>
          <w:b/>
          <w:i/>
          <w:sz w:val="28"/>
          <w:szCs w:val="28"/>
          <w:u w:val="single"/>
        </w:rPr>
        <w:t>Murder in a Bookstore</w:t>
      </w:r>
      <w:r>
        <w:rPr>
          <w:b/>
          <w:sz w:val="28"/>
          <w:szCs w:val="28"/>
          <w:u w:val="single"/>
        </w:rPr>
        <w:t xml:space="preserve"> </w:t>
      </w:r>
    </w:p>
    <w:p w:rsidR="00BA79CF" w:rsidRDefault="00BA79CF" w:rsidP="00BA79CF">
      <w:pPr>
        <w:jc w:val="center"/>
        <w:rPr>
          <w:b/>
          <w:u w:val="single"/>
        </w:rPr>
      </w:pPr>
    </w:p>
    <w:p w:rsidR="00BA79CF" w:rsidRDefault="00BA79CF" w:rsidP="00BE700F">
      <w:r>
        <w:rPr>
          <w:b/>
        </w:rPr>
        <w:t xml:space="preserve">Adapted from: </w:t>
      </w:r>
      <w:r>
        <w:t xml:space="preserve">Treat, Lawrence. </w:t>
      </w:r>
      <w:r w:rsidR="00F03E67">
        <w:rPr>
          <w:i/>
        </w:rPr>
        <w:t>Crime and Puzzlement (Book 1</w:t>
      </w:r>
      <w:r>
        <w:rPr>
          <w:i/>
        </w:rPr>
        <w:t>)</w:t>
      </w:r>
      <w:r>
        <w:t>. Jaffrey, NH: David R. Godine, 1981.</w:t>
      </w:r>
    </w:p>
    <w:p w:rsidR="000C4DC1" w:rsidRDefault="000C4DC1" w:rsidP="00BE700F"/>
    <w:p w:rsidR="000C4DC1" w:rsidRPr="000C4DC1" w:rsidRDefault="000C4DC1" w:rsidP="000C4DC1">
      <w:pPr>
        <w:pStyle w:val="ListParagraph"/>
        <w:numPr>
          <w:ilvl w:val="0"/>
          <w:numId w:val="1"/>
        </w:numPr>
        <w:rPr>
          <w:b/>
        </w:rPr>
      </w:pPr>
      <w:r>
        <w:t>Now. You can’t strangle yourself with a tourniquet. Don’t try it!</w:t>
      </w:r>
    </w:p>
    <w:p w:rsidR="000C4DC1" w:rsidRPr="000C4DC1" w:rsidRDefault="000C4DC1" w:rsidP="000C4DC1">
      <w:pPr>
        <w:rPr>
          <w:b/>
        </w:rPr>
      </w:pPr>
    </w:p>
    <w:p w:rsidR="000C4DC1" w:rsidRPr="005F79F2" w:rsidRDefault="005F79F2" w:rsidP="000C4DC1">
      <w:pPr>
        <w:pStyle w:val="ListParagraph"/>
        <w:numPr>
          <w:ilvl w:val="0"/>
          <w:numId w:val="1"/>
        </w:numPr>
        <w:rPr>
          <w:b/>
        </w:rPr>
      </w:pPr>
      <w:r>
        <w:t>Yes. December 23</w:t>
      </w:r>
      <w:r w:rsidRPr="005F79F2">
        <w:rPr>
          <w:vertAlign w:val="superscript"/>
        </w:rPr>
        <w:t>rd</w:t>
      </w:r>
      <w:r>
        <w:t xml:space="preserve"> was at the height of the Christmas rush, when bookstores are crowded. Any bookseller can expand on the ordeal. </w:t>
      </w:r>
    </w:p>
    <w:p w:rsidR="005F79F2" w:rsidRPr="005F79F2" w:rsidRDefault="005F79F2" w:rsidP="005F79F2">
      <w:pPr>
        <w:pStyle w:val="ListParagraph"/>
        <w:rPr>
          <w:b/>
        </w:rPr>
      </w:pPr>
    </w:p>
    <w:p w:rsidR="005F79F2" w:rsidRPr="00811F18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 xml:space="preserve">No. This was a non-fiction area frequented by more by bibliophiles than mystery readers, and </w:t>
      </w:r>
      <w:r>
        <w:rPr>
          <w:i/>
        </w:rPr>
        <w:t>Hagiology</w:t>
      </w:r>
      <w:r>
        <w:t>, by Gregory Pope, lay open near the victim’s hand, suggesting that he was reading the book when attacked by the murderer.</w:t>
      </w:r>
    </w:p>
    <w:p w:rsidR="00811F18" w:rsidRPr="00811F18" w:rsidRDefault="00811F18" w:rsidP="00811F18">
      <w:pPr>
        <w:pStyle w:val="ListParagraph"/>
        <w:rPr>
          <w:b/>
        </w:rPr>
      </w:pPr>
    </w:p>
    <w:p w:rsidR="00811F18" w:rsidRPr="00811F18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>Yes. This is obvious from the presence of the tourniquet, the hood, and the gloating little Santa Claus, which are not objects normally taken on trip to the bookstore.</w:t>
      </w:r>
    </w:p>
    <w:p w:rsidR="00811F18" w:rsidRPr="00811F18" w:rsidRDefault="00811F18" w:rsidP="00811F18">
      <w:pPr>
        <w:pStyle w:val="ListParagraph"/>
        <w:rPr>
          <w:b/>
        </w:rPr>
      </w:pPr>
    </w:p>
    <w:p w:rsidR="00811F18" w:rsidRPr="00811F18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>Yes. The opened package next to the body indicates how the murderer brought his equipment here.</w:t>
      </w:r>
    </w:p>
    <w:p w:rsidR="00811F18" w:rsidRPr="00811F18" w:rsidRDefault="00811F18" w:rsidP="00811F18">
      <w:pPr>
        <w:pStyle w:val="ListParagraph"/>
        <w:rPr>
          <w:b/>
        </w:rPr>
      </w:pPr>
    </w:p>
    <w:p w:rsidR="00811F18" w:rsidRPr="00811F18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>No. You don’t kill your customers. This is a rule that all booksellers follow faithfully.</w:t>
      </w:r>
    </w:p>
    <w:p w:rsidR="00811F18" w:rsidRPr="00811F18" w:rsidRDefault="00811F18" w:rsidP="00811F18">
      <w:pPr>
        <w:pStyle w:val="ListParagraph"/>
        <w:rPr>
          <w:b/>
        </w:rPr>
      </w:pPr>
    </w:p>
    <w:p w:rsidR="00811F18" w:rsidRPr="00811F18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>No, for reasons cited in (6).</w:t>
      </w:r>
    </w:p>
    <w:p w:rsidR="00811F18" w:rsidRPr="00811F18" w:rsidRDefault="00811F18" w:rsidP="00811F18">
      <w:pPr>
        <w:pStyle w:val="ListParagraph"/>
        <w:rPr>
          <w:b/>
        </w:rPr>
      </w:pPr>
    </w:p>
    <w:p w:rsidR="00811F18" w:rsidRPr="00811F18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>Yes. This is a non-fiction area, where mystery novels would feel unwanted.</w:t>
      </w:r>
    </w:p>
    <w:p w:rsidR="00811F18" w:rsidRPr="00811F18" w:rsidRDefault="00811F18" w:rsidP="00811F18">
      <w:pPr>
        <w:pStyle w:val="ListParagraph"/>
        <w:rPr>
          <w:b/>
        </w:rPr>
      </w:pPr>
    </w:p>
    <w:p w:rsidR="00811F18" w:rsidRPr="00811F18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>Yes. Otherwise it would have been difficult to throw a hood over him without leaving evidence of a fight.</w:t>
      </w:r>
    </w:p>
    <w:p w:rsidR="00811F18" w:rsidRPr="00811F18" w:rsidRDefault="00811F18" w:rsidP="00811F18">
      <w:pPr>
        <w:pStyle w:val="ListParagraph"/>
        <w:rPr>
          <w:b/>
        </w:rPr>
      </w:pPr>
    </w:p>
    <w:p w:rsidR="00811F18" w:rsidRPr="00811F18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>Yes, publicity for the book.</w:t>
      </w:r>
    </w:p>
    <w:p w:rsidR="00811F18" w:rsidRPr="00811F18" w:rsidRDefault="00811F18" w:rsidP="00811F18">
      <w:pPr>
        <w:pStyle w:val="ListParagraph"/>
        <w:rPr>
          <w:b/>
        </w:rPr>
      </w:pPr>
    </w:p>
    <w:p w:rsidR="00811F18" w:rsidRPr="000C4DC1" w:rsidRDefault="00811F18" w:rsidP="000C4DC1">
      <w:pPr>
        <w:pStyle w:val="ListParagraph"/>
        <w:numPr>
          <w:ilvl w:val="0"/>
          <w:numId w:val="1"/>
        </w:numPr>
        <w:rPr>
          <w:b/>
        </w:rPr>
      </w:pPr>
      <w:r>
        <w:t>Elden Hack, in order to get publicity for his book, which it got. And do did he.</w:t>
      </w:r>
      <w:bookmarkStart w:id="0" w:name="_GoBack"/>
      <w:bookmarkEnd w:id="0"/>
    </w:p>
    <w:sectPr w:rsidR="00811F18" w:rsidRPr="000C4DC1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14406"/>
    <w:multiLevelType w:val="hybridMultilevel"/>
    <w:tmpl w:val="4E6CF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0C4DC1"/>
    <w:rsid w:val="001B22C1"/>
    <w:rsid w:val="0038015A"/>
    <w:rsid w:val="00410E3E"/>
    <w:rsid w:val="00510D2E"/>
    <w:rsid w:val="005F79F2"/>
    <w:rsid w:val="00811F18"/>
    <w:rsid w:val="00993C25"/>
    <w:rsid w:val="00A901AC"/>
    <w:rsid w:val="00BA79CF"/>
    <w:rsid w:val="00BE700F"/>
    <w:rsid w:val="00C869E6"/>
    <w:rsid w:val="00DA4736"/>
    <w:rsid w:val="00DB7735"/>
    <w:rsid w:val="00E16D41"/>
    <w:rsid w:val="00F03E67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ED1AC0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4D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15</TotalTime>
  <Pages>1</Pages>
  <Words>194</Words>
  <Characters>1107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2018-04-23T11:51:00Z</dcterms:created>
  <dcterms:modified xsi:type="dcterms:W3CDTF">2018-05-07T19:44:00Z</dcterms:modified>
</cp:coreProperties>
</file>