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5FFCAEDF" w14:textId="5651860D" w:rsidR="00B577EA" w:rsidRDefault="00107EC7" w:rsidP="00107EC7">
      <w:r>
        <w:rPr>
          <w:b/>
        </w:rPr>
        <w:t xml:space="preserve">Homophone Worksheet: </w:t>
      </w:r>
      <w:r w:rsidR="00624E2D" w:rsidRPr="005C61DB">
        <w:rPr>
          <w:b/>
          <w:i/>
        </w:rPr>
        <w:t>Click</w:t>
      </w:r>
      <w:r w:rsidR="009D5F7B">
        <w:rPr>
          <w:b/>
        </w:rPr>
        <w:t xml:space="preserve"> and</w:t>
      </w:r>
      <w:r w:rsidR="00E34D70">
        <w:rPr>
          <w:b/>
        </w:rPr>
        <w:t xml:space="preserve"> </w:t>
      </w:r>
      <w:r w:rsidR="00624E2D" w:rsidRPr="005C61DB">
        <w:rPr>
          <w:b/>
          <w:i/>
        </w:rPr>
        <w:t>Clique</w:t>
      </w:r>
      <w:r w:rsidR="009D5F7B">
        <w:rPr>
          <w:b/>
          <w:i/>
        </w:rPr>
        <w:t xml:space="preserve">, </w:t>
      </w:r>
      <w:r w:rsidR="004B4AD6">
        <w:rPr>
          <w:b/>
        </w:rPr>
        <w:t>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 w:rsidR="00624E2D">
        <w:rPr>
          <w:i/>
        </w:rPr>
        <w:t xml:space="preserve">click </w:t>
      </w:r>
      <w:r>
        <w:t>and</w:t>
      </w:r>
      <w:r>
        <w:rPr>
          <w:i/>
        </w:rPr>
        <w:t xml:space="preserve"> </w:t>
      </w:r>
      <w:r w:rsidR="00624E2D">
        <w:rPr>
          <w:i/>
        </w:rPr>
        <w:t>clique</w:t>
      </w:r>
      <w:r>
        <w:t xml:space="preserve">. Remember this about these </w:t>
      </w:r>
      <w:r w:rsidR="00624E2D">
        <w:t xml:space="preserve">two </w:t>
      </w:r>
      <w:r>
        <w:t>words:</w:t>
      </w:r>
    </w:p>
    <w:p w14:paraId="21F64509" w14:textId="77777777" w:rsidR="00E327F0" w:rsidRDefault="00E327F0" w:rsidP="00107EC7"/>
    <w:p w14:paraId="098702BC" w14:textId="18540E1D" w:rsidR="00E327F0" w:rsidRDefault="00E327F0" w:rsidP="00E327F0">
      <w:r>
        <w:rPr>
          <w:b/>
          <w:i/>
        </w:rPr>
        <w:t xml:space="preserve">Click </w:t>
      </w:r>
      <w:r>
        <w:t xml:space="preserve">is a word in English that can be used as both a </w:t>
      </w:r>
      <w:r w:rsidRPr="00E327F0">
        <w:rPr>
          <w:b/>
          <w:i/>
        </w:rPr>
        <w:t>noun</w:t>
      </w:r>
      <w:r>
        <w:t xml:space="preserve"> and a </w:t>
      </w:r>
      <w:r w:rsidRPr="00E327F0">
        <w:rPr>
          <w:b/>
          <w:i/>
        </w:rPr>
        <w:t>verb</w:t>
      </w:r>
      <w:r>
        <w:t>; for the purposes of this worksheet, we’ll use it both ways. As a</w:t>
      </w:r>
      <w:r w:rsidRPr="00E327F0">
        <w:rPr>
          <w:b/>
          <w:i/>
        </w:rPr>
        <w:t xml:space="preserve"> verb</w:t>
      </w:r>
      <w:r>
        <w:t xml:space="preserve"> it means </w:t>
      </w:r>
      <w:r w:rsidRPr="00E327F0">
        <w:rPr>
          <w:i/>
        </w:rPr>
        <w:t>to strike, move, or produce with a click</w:t>
      </w:r>
      <w:r>
        <w:t xml:space="preserve">. As a </w:t>
      </w:r>
      <w:r w:rsidRPr="00E327F0">
        <w:rPr>
          <w:b/>
          <w:i/>
        </w:rPr>
        <w:t>noun</w:t>
      </w:r>
      <w:r>
        <w:t xml:space="preserve"> it means a </w:t>
      </w:r>
      <w:r w:rsidRPr="00E327F0">
        <w:rPr>
          <w:i/>
        </w:rPr>
        <w:t>slight sharp noise</w:t>
      </w:r>
      <w:r>
        <w:t>. </w:t>
      </w:r>
    </w:p>
    <w:p w14:paraId="1B809162" w14:textId="77777777" w:rsidR="00E327F0" w:rsidRDefault="00E327F0" w:rsidP="00E327F0"/>
    <w:p w14:paraId="7D8AEA2E" w14:textId="07FC0D5E" w:rsidR="00E327F0" w:rsidRDefault="00E327F0" w:rsidP="00E327F0">
      <w:r>
        <w:rPr>
          <w:b/>
          <w:i/>
        </w:rPr>
        <w:t xml:space="preserve">Clique </w:t>
      </w:r>
      <w:r>
        <w:t xml:space="preserve">is a French </w:t>
      </w:r>
      <w:r w:rsidRPr="00E327F0">
        <w:rPr>
          <w:b/>
          <w:i/>
        </w:rPr>
        <w:t>noun</w:t>
      </w:r>
      <w:r>
        <w:t xml:space="preserve"> that means </w:t>
      </w:r>
      <w:r w:rsidRPr="00E327F0">
        <w:rPr>
          <w:i/>
        </w:rPr>
        <w:t>a narrow exclusive c</w:t>
      </w:r>
      <w:r>
        <w:rPr>
          <w:i/>
        </w:rPr>
        <w:t>ircle or group of persons; especially:</w:t>
      </w:r>
      <w:r w:rsidRPr="00E327F0">
        <w:rPr>
          <w:i/>
        </w:rPr>
        <w:t xml:space="preserve"> one held together by common interests, views, or purposes</w:t>
      </w:r>
      <w:r>
        <w:t>.</w:t>
      </w:r>
    </w:p>
    <w:p w14:paraId="56881A91" w14:textId="77777777" w:rsidR="009D5F7B" w:rsidRDefault="009D5F7B" w:rsidP="00E327F0"/>
    <w:p w14:paraId="3E701CEB" w14:textId="2370F91C" w:rsidR="009D5F7B" w:rsidRPr="004B4AD6" w:rsidRDefault="004B4AD6" w:rsidP="009D5F7B">
      <w:pPr>
        <w:pStyle w:val="ListParagraph"/>
        <w:numPr>
          <w:ilvl w:val="0"/>
          <w:numId w:val="1"/>
        </w:numPr>
        <w:rPr>
          <w:b/>
        </w:rPr>
      </w:pPr>
      <w:r>
        <w:t>*** ____________________ on the print button, then walked over to the printer to pick up *** paper.</w:t>
      </w:r>
    </w:p>
    <w:p w14:paraId="02FF9E85" w14:textId="6A0B9D9C" w:rsidR="004B4AD6" w:rsidRPr="00EA0BEE" w:rsidRDefault="004B4AD6" w:rsidP="009D5F7B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="00EA0BEE">
        <w:t xml:space="preserve"> joined a small _________________ of students at HSE&amp;F who read and discuss the novels of Chester Himes.</w:t>
      </w:r>
    </w:p>
    <w:p w14:paraId="6DEE4CF7" w14:textId="1D195CFC" w:rsidR="00EA0BEE" w:rsidRPr="00EA0BEE" w:rsidRDefault="00EA0BEE" w:rsidP="009D5F7B">
      <w:pPr>
        <w:pStyle w:val="ListParagraph"/>
        <w:numPr>
          <w:ilvl w:val="0"/>
          <w:numId w:val="1"/>
        </w:numPr>
        <w:rPr>
          <w:b/>
        </w:rPr>
      </w:pPr>
      <w:r>
        <w:t>The ____________________ of dumb teachers miseducated a generation of students.</w:t>
      </w:r>
    </w:p>
    <w:p w14:paraId="51D2BFEA" w14:textId="11F4E1D8" w:rsidR="00EA0BEE" w:rsidRPr="00EA0BEE" w:rsidRDefault="00EA0BEE" w:rsidP="009D5F7B">
      <w:pPr>
        <w:pStyle w:val="ListParagraph"/>
        <w:numPr>
          <w:ilvl w:val="0"/>
          <w:numId w:val="1"/>
        </w:numPr>
        <w:rPr>
          <w:b/>
        </w:rPr>
      </w:pPr>
      <w:r>
        <w:t>*** heard a __________________, looked up, and saw **** tapping on *** window.</w:t>
      </w:r>
    </w:p>
    <w:p w14:paraId="1C8F91E0" w14:textId="3765347A" w:rsidR="00EA0BEE" w:rsidRPr="00275714" w:rsidRDefault="0048625A" w:rsidP="009D5F7B">
      <w:pPr>
        <w:pStyle w:val="ListParagraph"/>
        <w:numPr>
          <w:ilvl w:val="0"/>
          <w:numId w:val="1"/>
        </w:numPr>
        <w:rPr>
          <w:b/>
        </w:rPr>
      </w:pPr>
      <w:r>
        <w:t>*** was recording a track for *** new album when ** became annoyed by a click the drum maching was making.</w:t>
      </w:r>
    </w:p>
    <w:p w14:paraId="409AF3F4" w14:textId="3FB36946" w:rsidR="00275714" w:rsidRDefault="00275714" w:rsidP="00275714">
      <w:pPr>
        <w:rPr>
          <w:b/>
        </w:rPr>
      </w:pPr>
    </w:p>
    <w:p w14:paraId="60DA72FA" w14:textId="3779C4C7" w:rsidR="00275714" w:rsidRDefault="00275714" w:rsidP="00275714">
      <w:pPr>
        <w:rPr>
          <w:b/>
        </w:rPr>
      </w:pPr>
    </w:p>
    <w:p w14:paraId="557EC59B" w14:textId="7B6FB7CD" w:rsidR="00275714" w:rsidRDefault="00275714" w:rsidP="00275714">
      <w:pPr>
        <w:rPr>
          <w:b/>
        </w:rPr>
      </w:pPr>
    </w:p>
    <w:p w14:paraId="07EB3447" w14:textId="6541448F" w:rsidR="00275714" w:rsidRDefault="00275714" w:rsidP="00275714">
      <w:pPr>
        <w:rPr>
          <w:b/>
        </w:rPr>
      </w:pPr>
    </w:p>
    <w:p w14:paraId="13F007B4" w14:textId="7A64517D" w:rsidR="00275714" w:rsidRDefault="00275714" w:rsidP="00275714">
      <w:pPr>
        <w:rPr>
          <w:b/>
        </w:rPr>
      </w:pPr>
    </w:p>
    <w:p w14:paraId="75972516" w14:textId="4276C6C9" w:rsidR="00275714" w:rsidRDefault="00275714" w:rsidP="00275714">
      <w:pPr>
        <w:rPr>
          <w:b/>
        </w:rPr>
      </w:pPr>
    </w:p>
    <w:p w14:paraId="61B4E85B" w14:textId="7442D501" w:rsidR="00275714" w:rsidRDefault="00275714" w:rsidP="00275714">
      <w:pPr>
        <w:rPr>
          <w:b/>
        </w:rPr>
      </w:pPr>
    </w:p>
    <w:p w14:paraId="42F2816C" w14:textId="6C5BE206" w:rsidR="00275714" w:rsidRDefault="00275714" w:rsidP="00275714">
      <w:pPr>
        <w:rPr>
          <w:b/>
        </w:rPr>
      </w:pPr>
    </w:p>
    <w:p w14:paraId="1BFAFF8F" w14:textId="072AE2B3" w:rsidR="00275714" w:rsidRDefault="00275714" w:rsidP="00275714">
      <w:pPr>
        <w:rPr>
          <w:b/>
        </w:rPr>
      </w:pPr>
    </w:p>
    <w:p w14:paraId="1347A706" w14:textId="3EDF5B49" w:rsidR="00275714" w:rsidRDefault="00275714" w:rsidP="00275714">
      <w:pPr>
        <w:rPr>
          <w:b/>
        </w:rPr>
      </w:pPr>
    </w:p>
    <w:p w14:paraId="19BDCBA6" w14:textId="213A67C3" w:rsidR="00275714" w:rsidRDefault="00275714" w:rsidP="00275714">
      <w:pPr>
        <w:rPr>
          <w:b/>
        </w:rPr>
      </w:pPr>
    </w:p>
    <w:p w14:paraId="58AB701E" w14:textId="43F9054A" w:rsidR="00275714" w:rsidRDefault="00275714" w:rsidP="00275714">
      <w:pPr>
        <w:rPr>
          <w:b/>
        </w:rPr>
      </w:pPr>
    </w:p>
    <w:p w14:paraId="434CD248" w14:textId="752BEB4C" w:rsidR="00275714" w:rsidRDefault="00275714" w:rsidP="00275714">
      <w:pPr>
        <w:rPr>
          <w:b/>
        </w:rPr>
      </w:pPr>
    </w:p>
    <w:p w14:paraId="30EEA5F7" w14:textId="4E61C92D" w:rsidR="00275714" w:rsidRDefault="00275714" w:rsidP="00275714">
      <w:pPr>
        <w:rPr>
          <w:b/>
        </w:rPr>
      </w:pPr>
    </w:p>
    <w:p w14:paraId="186F9206" w14:textId="0B41BF62" w:rsidR="00275714" w:rsidRDefault="00275714" w:rsidP="00275714">
      <w:pPr>
        <w:rPr>
          <w:b/>
        </w:rPr>
      </w:pPr>
    </w:p>
    <w:p w14:paraId="7457C5DA" w14:textId="664E1F53" w:rsidR="00275714" w:rsidRDefault="00275714" w:rsidP="00275714">
      <w:pPr>
        <w:rPr>
          <w:b/>
        </w:rPr>
      </w:pPr>
    </w:p>
    <w:p w14:paraId="5E1498FA" w14:textId="573DA941" w:rsidR="00275714" w:rsidRDefault="00275714" w:rsidP="00275714">
      <w:pPr>
        <w:rPr>
          <w:b/>
        </w:rPr>
      </w:pPr>
    </w:p>
    <w:p w14:paraId="7392F4CF" w14:textId="67C68D00" w:rsidR="00275714" w:rsidRDefault="00275714" w:rsidP="00275714">
      <w:pPr>
        <w:rPr>
          <w:b/>
        </w:rPr>
      </w:pPr>
    </w:p>
    <w:p w14:paraId="471C371B" w14:textId="207AD530" w:rsidR="00275714" w:rsidRDefault="00275714" w:rsidP="00275714">
      <w:pPr>
        <w:rPr>
          <w:b/>
        </w:rPr>
      </w:pPr>
    </w:p>
    <w:p w14:paraId="235145C4" w14:textId="7FEE33EF" w:rsidR="00275714" w:rsidRDefault="00275714" w:rsidP="00275714">
      <w:pPr>
        <w:rPr>
          <w:b/>
        </w:rPr>
      </w:pPr>
    </w:p>
    <w:p w14:paraId="704B5FD1" w14:textId="16A7C8D8" w:rsidR="00275714" w:rsidRDefault="00275714" w:rsidP="00275714">
      <w:pPr>
        <w:rPr>
          <w:b/>
        </w:rPr>
      </w:pPr>
    </w:p>
    <w:p w14:paraId="3DD0B9F2" w14:textId="0B7A4A97" w:rsidR="00275714" w:rsidRDefault="00275714" w:rsidP="00275714">
      <w:pPr>
        <w:rPr>
          <w:b/>
        </w:rPr>
      </w:pPr>
    </w:p>
    <w:p w14:paraId="6D8C35E1" w14:textId="36FBED54" w:rsidR="00275714" w:rsidRDefault="00275714" w:rsidP="00275714">
      <w:pPr>
        <w:rPr>
          <w:b/>
        </w:rPr>
      </w:pPr>
    </w:p>
    <w:p w14:paraId="79CC7B44" w14:textId="34A1D20B" w:rsidR="00275714" w:rsidRDefault="00275714" w:rsidP="00275714">
      <w:pPr>
        <w:rPr>
          <w:b/>
        </w:rPr>
      </w:pPr>
    </w:p>
    <w:p w14:paraId="3F03D107" w14:textId="1076DC01" w:rsidR="00275714" w:rsidRDefault="00275714" w:rsidP="00275714">
      <w:pPr>
        <w:rPr>
          <w:b/>
        </w:rPr>
      </w:pPr>
    </w:p>
    <w:p w14:paraId="3AE2B967" w14:textId="26EF703F" w:rsidR="00275714" w:rsidRDefault="00275714" w:rsidP="00275714">
      <w:pPr>
        <w:rPr>
          <w:b/>
        </w:rPr>
      </w:pPr>
    </w:p>
    <w:p w14:paraId="4AB1F3D5" w14:textId="27E40F24" w:rsidR="00275714" w:rsidRDefault="00275714" w:rsidP="00275714">
      <w:pPr>
        <w:rPr>
          <w:b/>
        </w:rPr>
      </w:pPr>
    </w:p>
    <w:p w14:paraId="7325ACF8" w14:textId="07699E95" w:rsidR="00275714" w:rsidRDefault="00275714" w:rsidP="00275714">
      <w:pPr>
        <w:rPr>
          <w:b/>
        </w:rPr>
      </w:pPr>
    </w:p>
    <w:p w14:paraId="79F57099" w14:textId="57ED9FCE" w:rsidR="00275714" w:rsidRDefault="00275714" w:rsidP="00275714">
      <w:pPr>
        <w:rPr>
          <w:b/>
        </w:rPr>
      </w:pPr>
    </w:p>
    <w:p w14:paraId="52189659" w14:textId="144CBF7C" w:rsidR="00275714" w:rsidRDefault="00275714" w:rsidP="00275714">
      <w:pPr>
        <w:rPr>
          <w:b/>
        </w:rPr>
      </w:pPr>
    </w:p>
    <w:p w14:paraId="5F5AA1C8" w14:textId="32FD562A" w:rsidR="00275714" w:rsidRDefault="00275714" w:rsidP="00275714">
      <w:pPr>
        <w:rPr>
          <w:b/>
        </w:rPr>
      </w:pPr>
    </w:p>
    <w:p w14:paraId="3BDF614D" w14:textId="03A48ADD" w:rsidR="00275714" w:rsidRDefault="00275714" w:rsidP="00275714">
      <w:pPr>
        <w:rPr>
          <w:b/>
        </w:rPr>
      </w:pPr>
    </w:p>
    <w:p w14:paraId="11692E3A" w14:textId="77777777" w:rsidR="00275714" w:rsidRPr="009E1B18" w:rsidRDefault="00275714" w:rsidP="0027571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B1F1441" w14:textId="77777777" w:rsidR="00275714" w:rsidRDefault="00275714" w:rsidP="00275714">
      <w:r>
        <w:rPr>
          <w:b/>
        </w:rPr>
        <w:t xml:space="preserve">Homophone Worksheet: </w:t>
      </w:r>
      <w:r w:rsidRPr="005C61DB">
        <w:rPr>
          <w:b/>
          <w:i/>
        </w:rPr>
        <w:t>Click</w:t>
      </w:r>
      <w:r>
        <w:rPr>
          <w:b/>
        </w:rPr>
        <w:t xml:space="preserve"> and </w:t>
      </w:r>
      <w:r w:rsidRPr="005C61DB">
        <w:rPr>
          <w:b/>
          <w:i/>
        </w:rPr>
        <w:t>Clique</w:t>
      </w:r>
      <w:r>
        <w:rPr>
          <w:b/>
          <w:i/>
        </w:rPr>
        <w:t xml:space="preserve">, </w:t>
      </w:r>
      <w:r>
        <w:rPr>
          <w:b/>
        </w:rPr>
        <w:t xml:space="preserve">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click </w:t>
      </w:r>
      <w:r>
        <w:t>and</w:t>
      </w:r>
      <w:r>
        <w:rPr>
          <w:i/>
        </w:rPr>
        <w:t xml:space="preserve"> clique</w:t>
      </w:r>
      <w:r>
        <w:t>. Remember this about these two words:</w:t>
      </w:r>
    </w:p>
    <w:p w14:paraId="4258C965" w14:textId="77777777" w:rsidR="00275714" w:rsidRDefault="00275714" w:rsidP="00275714"/>
    <w:p w14:paraId="633301FA" w14:textId="77777777" w:rsidR="00275714" w:rsidRDefault="00275714" w:rsidP="00275714">
      <w:r>
        <w:rPr>
          <w:b/>
          <w:i/>
        </w:rPr>
        <w:t xml:space="preserve">Click </w:t>
      </w:r>
      <w:r>
        <w:t xml:space="preserve">is a word in English that can be used as both a </w:t>
      </w:r>
      <w:r w:rsidRPr="00E327F0">
        <w:rPr>
          <w:b/>
          <w:i/>
        </w:rPr>
        <w:t>noun</w:t>
      </w:r>
      <w:r>
        <w:t xml:space="preserve"> and a </w:t>
      </w:r>
      <w:r w:rsidRPr="00E327F0">
        <w:rPr>
          <w:b/>
          <w:i/>
        </w:rPr>
        <w:t>verb</w:t>
      </w:r>
      <w:r>
        <w:t>; for the purposes of this worksheet, we’ll use it both ways. As a</w:t>
      </w:r>
      <w:r w:rsidRPr="00E327F0">
        <w:rPr>
          <w:b/>
          <w:i/>
        </w:rPr>
        <w:t xml:space="preserve"> verb</w:t>
      </w:r>
      <w:r>
        <w:t xml:space="preserve"> it means </w:t>
      </w:r>
      <w:r w:rsidRPr="00E327F0">
        <w:rPr>
          <w:i/>
        </w:rPr>
        <w:t>to strike, move, or produce with a click</w:t>
      </w:r>
      <w:r>
        <w:t xml:space="preserve">. As a </w:t>
      </w:r>
      <w:r w:rsidRPr="00E327F0">
        <w:rPr>
          <w:b/>
          <w:i/>
        </w:rPr>
        <w:t>noun</w:t>
      </w:r>
      <w:r>
        <w:t xml:space="preserve"> it means a </w:t>
      </w:r>
      <w:r w:rsidRPr="00E327F0">
        <w:rPr>
          <w:i/>
        </w:rPr>
        <w:t>slight sharp noise</w:t>
      </w:r>
      <w:r>
        <w:t>. </w:t>
      </w:r>
    </w:p>
    <w:p w14:paraId="36DFCF4E" w14:textId="77777777" w:rsidR="00275714" w:rsidRDefault="00275714" w:rsidP="00275714"/>
    <w:p w14:paraId="4320A400" w14:textId="77777777" w:rsidR="00275714" w:rsidRDefault="00275714" w:rsidP="00275714">
      <w:r>
        <w:rPr>
          <w:b/>
          <w:i/>
        </w:rPr>
        <w:t xml:space="preserve">Clique </w:t>
      </w:r>
      <w:r>
        <w:t xml:space="preserve">is a French </w:t>
      </w:r>
      <w:r w:rsidRPr="00E327F0">
        <w:rPr>
          <w:b/>
          <w:i/>
        </w:rPr>
        <w:t>noun</w:t>
      </w:r>
      <w:r>
        <w:t xml:space="preserve"> that means </w:t>
      </w:r>
      <w:r w:rsidRPr="00E327F0">
        <w:rPr>
          <w:i/>
        </w:rPr>
        <w:t>a narrow exclusive c</w:t>
      </w:r>
      <w:r>
        <w:rPr>
          <w:i/>
        </w:rPr>
        <w:t>ircle or group of persons; especially:</w:t>
      </w:r>
      <w:r w:rsidRPr="00E327F0">
        <w:rPr>
          <w:i/>
        </w:rPr>
        <w:t xml:space="preserve"> one held together by common interests, views, or purposes</w:t>
      </w:r>
      <w:r>
        <w:t>.</w:t>
      </w:r>
    </w:p>
    <w:p w14:paraId="56406479" w14:textId="77777777" w:rsidR="00275714" w:rsidRDefault="00275714" w:rsidP="00275714"/>
    <w:p w14:paraId="7F5B52F1" w14:textId="77777777" w:rsidR="00275714" w:rsidRPr="009515B3" w:rsidRDefault="00275714" w:rsidP="00275714">
      <w:pPr>
        <w:pStyle w:val="ListParagraph"/>
        <w:numPr>
          <w:ilvl w:val="0"/>
          <w:numId w:val="2"/>
        </w:numPr>
        <w:rPr>
          <w:b/>
        </w:rPr>
      </w:pPr>
      <w:r>
        <w:t>***’s ______________________ played a big role in the recent blood drive at HSE&amp;F.</w:t>
      </w:r>
    </w:p>
    <w:p w14:paraId="6D89D159" w14:textId="77777777" w:rsidR="00275714" w:rsidRPr="009515B3" w:rsidRDefault="00275714" w:rsidP="00275714">
      <w:pPr>
        <w:pStyle w:val="ListParagraph"/>
        <w:numPr>
          <w:ilvl w:val="0"/>
          <w:numId w:val="2"/>
        </w:numPr>
        <w:rPr>
          <w:b/>
        </w:rPr>
      </w:pPr>
      <w:r>
        <w:t>Mr. Feltskog doesn’t like the sound of the __________________ he hears when he writes on the Smart Board.</w:t>
      </w:r>
    </w:p>
    <w:p w14:paraId="5B312F74" w14:textId="77777777" w:rsidR="00275714" w:rsidRPr="009515B3" w:rsidRDefault="00275714" w:rsidP="00275714">
      <w:pPr>
        <w:pStyle w:val="ListParagraph"/>
        <w:numPr>
          <w:ilvl w:val="0"/>
          <w:numId w:val="2"/>
        </w:numPr>
        <w:rPr>
          <w:b/>
        </w:rPr>
      </w:pPr>
      <w:r>
        <w:t>*** joined the library ____________________, so that’s where *** spends all ** time now.</w:t>
      </w:r>
    </w:p>
    <w:p w14:paraId="08F6532E" w14:textId="77777777" w:rsidR="00275714" w:rsidRPr="009515B3" w:rsidRDefault="00275714" w:rsidP="00275714">
      <w:pPr>
        <w:pStyle w:val="ListParagraph"/>
        <w:numPr>
          <w:ilvl w:val="0"/>
          <w:numId w:val="2"/>
        </w:numPr>
        <w:rPr>
          <w:b/>
        </w:rPr>
      </w:pPr>
      <w:r>
        <w:t>Adolf Hitler surrounded himself with a like-minded _________________________ of warmongers, racists, and failures.</w:t>
      </w:r>
    </w:p>
    <w:p w14:paraId="6CE1BD9C" w14:textId="77777777" w:rsidR="00275714" w:rsidRPr="009D5F7B" w:rsidRDefault="00275714" w:rsidP="00275714">
      <w:pPr>
        <w:pStyle w:val="ListParagraph"/>
        <w:numPr>
          <w:ilvl w:val="0"/>
          <w:numId w:val="2"/>
        </w:numPr>
        <w:rPr>
          <w:b/>
        </w:rPr>
      </w:pPr>
      <w:r>
        <w:t>Because **** ____________________ on the wrong link, *** computer downloaded three viruses to *** computer.</w:t>
      </w:r>
    </w:p>
    <w:p w14:paraId="5A6FE320" w14:textId="77777777" w:rsidR="00275714" w:rsidRPr="00275714" w:rsidRDefault="00275714" w:rsidP="00275714">
      <w:pPr>
        <w:rPr>
          <w:b/>
        </w:rPr>
      </w:pPr>
    </w:p>
    <w:p w14:paraId="5546EE1B" w14:textId="3DCF2E6F" w:rsidR="00E327F0" w:rsidRDefault="00E327F0" w:rsidP="00E327F0"/>
    <w:p w14:paraId="50351B76" w14:textId="206B651F" w:rsidR="00AA4DB9" w:rsidRDefault="00AA4DB9" w:rsidP="00E327F0"/>
    <w:p w14:paraId="53131547" w14:textId="1E24156B" w:rsidR="00AA4DB9" w:rsidRDefault="00AA4DB9" w:rsidP="00E327F0"/>
    <w:p w14:paraId="69566E6E" w14:textId="33D75385" w:rsidR="00AA4DB9" w:rsidRDefault="00AA4DB9" w:rsidP="00E327F0"/>
    <w:p w14:paraId="66ABDBD2" w14:textId="6A1D0491" w:rsidR="00AA4DB9" w:rsidRDefault="00AA4DB9" w:rsidP="00E327F0"/>
    <w:p w14:paraId="7645237C" w14:textId="556F5311" w:rsidR="00AA4DB9" w:rsidRDefault="00AA4DB9" w:rsidP="00E327F0"/>
    <w:p w14:paraId="2AD2994E" w14:textId="6C500EEA" w:rsidR="00AA4DB9" w:rsidRDefault="00AA4DB9" w:rsidP="00E327F0"/>
    <w:p w14:paraId="56590F15" w14:textId="31A47E02" w:rsidR="00AA4DB9" w:rsidRDefault="00AA4DB9" w:rsidP="00E327F0"/>
    <w:p w14:paraId="0E82E35A" w14:textId="4E58B841" w:rsidR="00AA4DB9" w:rsidRDefault="00AA4DB9" w:rsidP="00E327F0"/>
    <w:p w14:paraId="3CA1772C" w14:textId="1965997F" w:rsidR="00AA4DB9" w:rsidRDefault="00AA4DB9" w:rsidP="00E327F0"/>
    <w:p w14:paraId="69BE4DB0" w14:textId="44B74DC0" w:rsidR="00AA4DB9" w:rsidRDefault="00AA4DB9" w:rsidP="00E327F0"/>
    <w:p w14:paraId="472E9F68" w14:textId="62A63EC2" w:rsidR="00AA4DB9" w:rsidRDefault="00AA4DB9" w:rsidP="00E327F0"/>
    <w:p w14:paraId="1EC27A7C" w14:textId="25E1B101" w:rsidR="00AA4DB9" w:rsidRDefault="00AA4DB9" w:rsidP="00E327F0"/>
    <w:p w14:paraId="5E50318D" w14:textId="4589E549" w:rsidR="00AA4DB9" w:rsidRDefault="00AA4DB9" w:rsidP="00E327F0"/>
    <w:p w14:paraId="562DED0C" w14:textId="3AEBC2CC" w:rsidR="00AA4DB9" w:rsidRDefault="00AA4DB9" w:rsidP="00E327F0"/>
    <w:p w14:paraId="019CD2FF" w14:textId="78572DAA" w:rsidR="00AA4DB9" w:rsidRDefault="00AA4DB9" w:rsidP="00E327F0"/>
    <w:p w14:paraId="437FD955" w14:textId="1AC15996" w:rsidR="00AA4DB9" w:rsidRDefault="00AA4DB9" w:rsidP="00E327F0"/>
    <w:p w14:paraId="0696A2D1" w14:textId="5BF0DECD" w:rsidR="00AA4DB9" w:rsidRDefault="00AA4DB9" w:rsidP="00E327F0"/>
    <w:p w14:paraId="42A04520" w14:textId="1988B09F" w:rsidR="00AA4DB9" w:rsidRDefault="00AA4DB9" w:rsidP="00E327F0"/>
    <w:p w14:paraId="2BEC8EFE" w14:textId="2D3667D6" w:rsidR="00AA4DB9" w:rsidRDefault="00AA4DB9" w:rsidP="00E327F0"/>
    <w:p w14:paraId="1B3A541C" w14:textId="27B98812" w:rsidR="00AA4DB9" w:rsidRDefault="00AA4DB9" w:rsidP="00E327F0"/>
    <w:p w14:paraId="13A5E279" w14:textId="5DEDFDD1" w:rsidR="00AA4DB9" w:rsidRDefault="00AA4DB9" w:rsidP="00E327F0"/>
    <w:p w14:paraId="0E2F2E2B" w14:textId="430AE909" w:rsidR="00AA4DB9" w:rsidRDefault="00AA4DB9" w:rsidP="00E327F0"/>
    <w:p w14:paraId="149AC7B4" w14:textId="10EBF82B" w:rsidR="00AA4DB9" w:rsidRDefault="00AA4DB9" w:rsidP="00E327F0"/>
    <w:p w14:paraId="479C50CE" w14:textId="52D4B7BE" w:rsidR="00AA4DB9" w:rsidRDefault="00AA4DB9" w:rsidP="00E327F0"/>
    <w:p w14:paraId="4599C3BF" w14:textId="36F75A6B" w:rsidR="00AA4DB9" w:rsidRDefault="00AA4DB9" w:rsidP="00E327F0"/>
    <w:p w14:paraId="4A548127" w14:textId="26EB9D8C" w:rsidR="00AA4DB9" w:rsidRDefault="00AA4DB9" w:rsidP="00E327F0"/>
    <w:p w14:paraId="3807B84F" w14:textId="1B368E3C" w:rsidR="00AA4DB9" w:rsidRDefault="00AA4DB9" w:rsidP="00E327F0"/>
    <w:p w14:paraId="16FB5DFB" w14:textId="445112EA" w:rsidR="00AA4DB9" w:rsidRDefault="00AA4DB9" w:rsidP="00E327F0"/>
    <w:p w14:paraId="754F85B4" w14:textId="06C93D69" w:rsidR="00AA4DB9" w:rsidRDefault="00AA4DB9" w:rsidP="00E327F0"/>
    <w:p w14:paraId="14F46956" w14:textId="77777777" w:rsidR="00AA4DB9" w:rsidRPr="009E1B18" w:rsidRDefault="00AA4DB9" w:rsidP="00AA4DB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F79B6EB" w14:textId="77777777" w:rsidR="00AA4DB9" w:rsidRDefault="00AA4DB9" w:rsidP="00AA4DB9">
      <w:r>
        <w:rPr>
          <w:b/>
        </w:rPr>
        <w:t xml:space="preserve">Homophone Worksheet: </w:t>
      </w:r>
      <w:r w:rsidRPr="005C61DB">
        <w:rPr>
          <w:b/>
          <w:i/>
        </w:rPr>
        <w:t>Click</w:t>
      </w:r>
      <w:r>
        <w:rPr>
          <w:b/>
        </w:rPr>
        <w:t xml:space="preserve"> and </w:t>
      </w:r>
      <w:r w:rsidRPr="005C61DB">
        <w:rPr>
          <w:b/>
          <w:i/>
        </w:rPr>
        <w:t>Clique</w:t>
      </w:r>
      <w:r>
        <w:rPr>
          <w:b/>
          <w:i/>
        </w:rPr>
        <w:t xml:space="preserve">, </w:t>
      </w:r>
      <w:r>
        <w:rPr>
          <w:b/>
        </w:rPr>
        <w:t xml:space="preserve">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click </w:t>
      </w:r>
      <w:r>
        <w:t>and</w:t>
      </w:r>
      <w:r>
        <w:rPr>
          <w:i/>
        </w:rPr>
        <w:t xml:space="preserve"> clique</w:t>
      </w:r>
      <w:r>
        <w:t>. Remember this about these two words:</w:t>
      </w:r>
    </w:p>
    <w:p w14:paraId="7B6B5BCA" w14:textId="77777777" w:rsidR="00AA4DB9" w:rsidRDefault="00AA4DB9" w:rsidP="00AA4DB9"/>
    <w:p w14:paraId="60AD4F7D" w14:textId="77777777" w:rsidR="00AA4DB9" w:rsidRDefault="00AA4DB9" w:rsidP="00AA4DB9">
      <w:r>
        <w:rPr>
          <w:b/>
          <w:i/>
        </w:rPr>
        <w:t xml:space="preserve">Click </w:t>
      </w:r>
      <w:r>
        <w:t xml:space="preserve">is a word in English that can be used as both a </w:t>
      </w:r>
      <w:r w:rsidRPr="00E327F0">
        <w:rPr>
          <w:b/>
          <w:i/>
        </w:rPr>
        <w:t>noun</w:t>
      </w:r>
      <w:r>
        <w:t xml:space="preserve"> and a </w:t>
      </w:r>
      <w:r w:rsidRPr="00E327F0">
        <w:rPr>
          <w:b/>
          <w:i/>
        </w:rPr>
        <w:t>verb</w:t>
      </w:r>
      <w:r>
        <w:t>; for the purposes of this worksheet, we’ll use it both ways. As a</w:t>
      </w:r>
      <w:r w:rsidRPr="00E327F0">
        <w:rPr>
          <w:b/>
          <w:i/>
        </w:rPr>
        <w:t xml:space="preserve"> verb</w:t>
      </w:r>
      <w:r>
        <w:t xml:space="preserve"> it means </w:t>
      </w:r>
      <w:r w:rsidRPr="00E327F0">
        <w:rPr>
          <w:i/>
        </w:rPr>
        <w:t>to strike, move, or produce with a click</w:t>
      </w:r>
      <w:r>
        <w:t xml:space="preserve">. As a </w:t>
      </w:r>
      <w:r w:rsidRPr="00E327F0">
        <w:rPr>
          <w:b/>
          <w:i/>
        </w:rPr>
        <w:t>noun</w:t>
      </w:r>
      <w:r>
        <w:t xml:space="preserve"> it means a </w:t>
      </w:r>
      <w:r w:rsidRPr="00E327F0">
        <w:rPr>
          <w:i/>
        </w:rPr>
        <w:t>slight sharp noise</w:t>
      </w:r>
      <w:r>
        <w:t>. </w:t>
      </w:r>
    </w:p>
    <w:p w14:paraId="73CF5908" w14:textId="77777777" w:rsidR="00AA4DB9" w:rsidRDefault="00AA4DB9" w:rsidP="00AA4DB9"/>
    <w:p w14:paraId="749773F3" w14:textId="77777777" w:rsidR="00AA4DB9" w:rsidRDefault="00AA4DB9" w:rsidP="00AA4DB9">
      <w:r>
        <w:rPr>
          <w:b/>
          <w:i/>
        </w:rPr>
        <w:t xml:space="preserve">Clique </w:t>
      </w:r>
      <w:r>
        <w:t xml:space="preserve">is a French </w:t>
      </w:r>
      <w:r w:rsidRPr="00E327F0">
        <w:rPr>
          <w:b/>
          <w:i/>
        </w:rPr>
        <w:t>noun</w:t>
      </w:r>
      <w:r>
        <w:t xml:space="preserve"> that means </w:t>
      </w:r>
      <w:r w:rsidRPr="00E327F0">
        <w:rPr>
          <w:i/>
        </w:rPr>
        <w:t>a narrow exclusive c</w:t>
      </w:r>
      <w:r>
        <w:rPr>
          <w:i/>
        </w:rPr>
        <w:t>ircle or group of persons; especially:</w:t>
      </w:r>
      <w:r w:rsidRPr="00E327F0">
        <w:rPr>
          <w:i/>
        </w:rPr>
        <w:t xml:space="preserve"> one held together by common interests, views, or purposes</w:t>
      </w:r>
      <w:r>
        <w:t>.</w:t>
      </w:r>
    </w:p>
    <w:p w14:paraId="71482EC8" w14:textId="77777777" w:rsidR="00AA4DB9" w:rsidRDefault="00AA4DB9" w:rsidP="00AA4DB9"/>
    <w:p w14:paraId="79379215" w14:textId="77777777" w:rsidR="00AA4DB9" w:rsidRPr="00407124" w:rsidRDefault="00AA4DB9" w:rsidP="00AA4DB9">
      <w:pPr>
        <w:pStyle w:val="ListParagraph"/>
        <w:numPr>
          <w:ilvl w:val="0"/>
          <w:numId w:val="3"/>
        </w:numPr>
        <w:rPr>
          <w:b/>
        </w:rPr>
      </w:pPr>
      <w:r>
        <w:t>*** ___________________ the TV remote control for an hour looking for something worth watching.</w:t>
      </w:r>
    </w:p>
    <w:p w14:paraId="63EC3154" w14:textId="77777777" w:rsidR="00AA4DB9" w:rsidRPr="00407124" w:rsidRDefault="00AA4DB9" w:rsidP="00AA4DB9">
      <w:pPr>
        <w:pStyle w:val="ListParagraph"/>
        <w:numPr>
          <w:ilvl w:val="0"/>
          <w:numId w:val="3"/>
        </w:numPr>
        <w:rPr>
          <w:b/>
        </w:rPr>
      </w:pPr>
      <w:r>
        <w:t>*** went to a school where many of the students formed __________________, which *** doesn’t like.</w:t>
      </w:r>
    </w:p>
    <w:p w14:paraId="772D4D89" w14:textId="77777777" w:rsidR="00AA4DB9" w:rsidRPr="00407124" w:rsidRDefault="00AA4DB9" w:rsidP="00AA4DB9">
      <w:pPr>
        <w:pStyle w:val="ListParagraph"/>
        <w:numPr>
          <w:ilvl w:val="0"/>
          <w:numId w:val="3"/>
        </w:numPr>
        <w:rPr>
          <w:b/>
        </w:rPr>
      </w:pPr>
      <w:r>
        <w:t>The elevator door ________________ shut before *** could get on.</w:t>
      </w:r>
    </w:p>
    <w:p w14:paraId="200481CC" w14:textId="77777777" w:rsidR="00AA4DB9" w:rsidRPr="00407124" w:rsidRDefault="00AA4DB9" w:rsidP="00AA4DB9">
      <w:pPr>
        <w:pStyle w:val="ListParagraph"/>
        <w:numPr>
          <w:ilvl w:val="0"/>
          <w:numId w:val="3"/>
        </w:numPr>
        <w:rPr>
          <w:b/>
        </w:rPr>
      </w:pPr>
      <w:r>
        <w:t>*** bought a new computer, and the keyboard doesn’t ___________________ when *** types.</w:t>
      </w:r>
    </w:p>
    <w:p w14:paraId="67F440DB" w14:textId="77777777" w:rsidR="00AA4DB9" w:rsidRPr="009D5F7B" w:rsidRDefault="00AA4DB9" w:rsidP="00AA4DB9">
      <w:pPr>
        <w:pStyle w:val="ListParagraph"/>
        <w:numPr>
          <w:ilvl w:val="0"/>
          <w:numId w:val="3"/>
        </w:numPr>
        <w:rPr>
          <w:b/>
        </w:rPr>
      </w:pPr>
      <w:r>
        <w:t>As Mr. Feltskog wrote on the board, the chalk ___________________.</w:t>
      </w:r>
    </w:p>
    <w:p w14:paraId="714591B9" w14:textId="6B8C3155" w:rsidR="00AA4DB9" w:rsidRDefault="00AA4DB9" w:rsidP="00E327F0"/>
    <w:p w14:paraId="7C4D76E5" w14:textId="42D73A7C" w:rsidR="00260B7A" w:rsidRDefault="00260B7A" w:rsidP="00E327F0"/>
    <w:p w14:paraId="55EB744C" w14:textId="44D96BDD" w:rsidR="00260B7A" w:rsidRDefault="00260B7A" w:rsidP="00E327F0"/>
    <w:p w14:paraId="640BD879" w14:textId="357C75F8" w:rsidR="00260B7A" w:rsidRDefault="00260B7A" w:rsidP="00E327F0"/>
    <w:p w14:paraId="02C68709" w14:textId="153712E1" w:rsidR="00260B7A" w:rsidRDefault="00260B7A" w:rsidP="00E327F0"/>
    <w:p w14:paraId="7CDBF477" w14:textId="1D3E68F3" w:rsidR="00260B7A" w:rsidRDefault="00260B7A" w:rsidP="00E327F0"/>
    <w:p w14:paraId="7E4D0585" w14:textId="6BD9B7F3" w:rsidR="00260B7A" w:rsidRDefault="00260B7A" w:rsidP="00E327F0"/>
    <w:p w14:paraId="1A72D034" w14:textId="41AA1629" w:rsidR="00260B7A" w:rsidRDefault="00260B7A" w:rsidP="00E327F0"/>
    <w:p w14:paraId="3520F05F" w14:textId="4BB23F4F" w:rsidR="00260B7A" w:rsidRDefault="00260B7A" w:rsidP="00E327F0"/>
    <w:p w14:paraId="10338887" w14:textId="240959D1" w:rsidR="00260B7A" w:rsidRDefault="00260B7A" w:rsidP="00E327F0"/>
    <w:p w14:paraId="15C7784D" w14:textId="205EDF7E" w:rsidR="00260B7A" w:rsidRDefault="00260B7A" w:rsidP="00E327F0"/>
    <w:p w14:paraId="72B09D1E" w14:textId="7C887883" w:rsidR="00260B7A" w:rsidRDefault="00260B7A" w:rsidP="00E327F0"/>
    <w:p w14:paraId="1A843A18" w14:textId="5DB571F9" w:rsidR="00260B7A" w:rsidRDefault="00260B7A" w:rsidP="00E327F0"/>
    <w:p w14:paraId="14E253B2" w14:textId="49B19F44" w:rsidR="00260B7A" w:rsidRDefault="00260B7A" w:rsidP="00E327F0"/>
    <w:p w14:paraId="3E37D81C" w14:textId="7F6A6CEE" w:rsidR="00260B7A" w:rsidRDefault="00260B7A" w:rsidP="00E327F0"/>
    <w:p w14:paraId="30E1E098" w14:textId="6472040E" w:rsidR="00260B7A" w:rsidRDefault="00260B7A" w:rsidP="00E327F0"/>
    <w:p w14:paraId="051268F4" w14:textId="2E510047" w:rsidR="00260B7A" w:rsidRDefault="00260B7A" w:rsidP="00E327F0"/>
    <w:p w14:paraId="74848100" w14:textId="1A55DBB5" w:rsidR="00260B7A" w:rsidRDefault="00260B7A" w:rsidP="00E327F0"/>
    <w:p w14:paraId="6ADA6839" w14:textId="57DD38C2" w:rsidR="00260B7A" w:rsidRDefault="00260B7A" w:rsidP="00E327F0"/>
    <w:p w14:paraId="5CD75399" w14:textId="4BAF0EB7" w:rsidR="00260B7A" w:rsidRDefault="00260B7A" w:rsidP="00E327F0"/>
    <w:p w14:paraId="15D45F2B" w14:textId="0F53C28D" w:rsidR="00260B7A" w:rsidRDefault="00260B7A" w:rsidP="00E327F0"/>
    <w:p w14:paraId="1B5B4B1B" w14:textId="185D00E9" w:rsidR="00260B7A" w:rsidRDefault="00260B7A" w:rsidP="00E327F0"/>
    <w:p w14:paraId="42F8A3AA" w14:textId="57AB935D" w:rsidR="00260B7A" w:rsidRDefault="00260B7A" w:rsidP="00E327F0"/>
    <w:p w14:paraId="6C41321F" w14:textId="1C2CB936" w:rsidR="00260B7A" w:rsidRDefault="00260B7A" w:rsidP="00E327F0"/>
    <w:p w14:paraId="7ACA2075" w14:textId="374C3286" w:rsidR="00260B7A" w:rsidRDefault="00260B7A" w:rsidP="00E327F0"/>
    <w:p w14:paraId="013B08A3" w14:textId="50C71368" w:rsidR="00260B7A" w:rsidRDefault="00260B7A" w:rsidP="00E327F0"/>
    <w:p w14:paraId="00404D7C" w14:textId="3DE93EAD" w:rsidR="00260B7A" w:rsidRDefault="00260B7A" w:rsidP="00E327F0"/>
    <w:p w14:paraId="38164845" w14:textId="49DF43A0" w:rsidR="00260B7A" w:rsidRDefault="00260B7A" w:rsidP="00E327F0"/>
    <w:p w14:paraId="153232AF" w14:textId="41CF2A15" w:rsidR="00260B7A" w:rsidRDefault="00260B7A" w:rsidP="00E327F0"/>
    <w:p w14:paraId="438E3E8C" w14:textId="43024F4F" w:rsidR="00260B7A" w:rsidRDefault="00260B7A" w:rsidP="00E327F0"/>
    <w:p w14:paraId="4AA96A5B" w14:textId="60620B09" w:rsidR="00260B7A" w:rsidRDefault="00260B7A" w:rsidP="00E327F0"/>
    <w:p w14:paraId="2C4E3A47" w14:textId="501E7FBF" w:rsidR="00260B7A" w:rsidRDefault="00260B7A" w:rsidP="00E327F0"/>
    <w:p w14:paraId="3D17A6F1" w14:textId="4F6C3C3F" w:rsidR="00260B7A" w:rsidRDefault="00260B7A" w:rsidP="00E327F0"/>
    <w:p w14:paraId="06502EC8" w14:textId="4D1F65BA" w:rsidR="00260B7A" w:rsidRDefault="00260B7A" w:rsidP="00E327F0"/>
    <w:p w14:paraId="1D7D8E53" w14:textId="77777777" w:rsidR="00260B7A" w:rsidRPr="009E1B18" w:rsidRDefault="00260B7A" w:rsidP="00260B7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4C9BFFE" w14:textId="77777777" w:rsidR="00260B7A" w:rsidRDefault="00260B7A" w:rsidP="00260B7A">
      <w:r>
        <w:rPr>
          <w:b/>
        </w:rPr>
        <w:t xml:space="preserve">Homophone Worksheet: </w:t>
      </w:r>
      <w:r w:rsidRPr="005C61DB">
        <w:rPr>
          <w:b/>
          <w:i/>
        </w:rPr>
        <w:t>Click</w:t>
      </w:r>
      <w:r>
        <w:rPr>
          <w:b/>
        </w:rPr>
        <w:t xml:space="preserve"> and </w:t>
      </w:r>
      <w:r w:rsidRPr="005C61DB">
        <w:rPr>
          <w:b/>
          <w:i/>
        </w:rPr>
        <w:t>Clique</w:t>
      </w:r>
      <w:r>
        <w:rPr>
          <w:b/>
          <w:i/>
        </w:rPr>
        <w:t xml:space="preserve">, </w:t>
      </w:r>
      <w:r>
        <w:rPr>
          <w:b/>
        </w:rPr>
        <w:t xml:space="preserve">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click </w:t>
      </w:r>
      <w:r>
        <w:t>and</w:t>
      </w:r>
      <w:r>
        <w:rPr>
          <w:i/>
        </w:rPr>
        <w:t xml:space="preserve"> clique</w:t>
      </w:r>
      <w:r>
        <w:t>. Remember this about these two words:</w:t>
      </w:r>
    </w:p>
    <w:p w14:paraId="7AD77C2A" w14:textId="77777777" w:rsidR="00260B7A" w:rsidRDefault="00260B7A" w:rsidP="00260B7A"/>
    <w:p w14:paraId="37C35211" w14:textId="77777777" w:rsidR="00260B7A" w:rsidRDefault="00260B7A" w:rsidP="00260B7A">
      <w:r>
        <w:rPr>
          <w:b/>
          <w:i/>
        </w:rPr>
        <w:t xml:space="preserve">Click </w:t>
      </w:r>
      <w:r>
        <w:t xml:space="preserve">is a word in English that can be used as both a </w:t>
      </w:r>
      <w:r w:rsidRPr="00E327F0">
        <w:rPr>
          <w:b/>
          <w:i/>
        </w:rPr>
        <w:t>noun</w:t>
      </w:r>
      <w:r>
        <w:t xml:space="preserve"> and a </w:t>
      </w:r>
      <w:r w:rsidRPr="00E327F0">
        <w:rPr>
          <w:b/>
          <w:i/>
        </w:rPr>
        <w:t>verb</w:t>
      </w:r>
      <w:r>
        <w:t>; for the purposes of this worksheet, we’ll use it both ways. As a</w:t>
      </w:r>
      <w:r w:rsidRPr="00E327F0">
        <w:rPr>
          <w:b/>
          <w:i/>
        </w:rPr>
        <w:t xml:space="preserve"> verb</w:t>
      </w:r>
      <w:r>
        <w:t xml:space="preserve"> it means </w:t>
      </w:r>
      <w:r w:rsidRPr="00E327F0">
        <w:rPr>
          <w:i/>
        </w:rPr>
        <w:t>to strike, move, or produce with a click</w:t>
      </w:r>
      <w:r>
        <w:t xml:space="preserve">. As a </w:t>
      </w:r>
      <w:r w:rsidRPr="00E327F0">
        <w:rPr>
          <w:b/>
          <w:i/>
        </w:rPr>
        <w:t>noun</w:t>
      </w:r>
      <w:r>
        <w:t xml:space="preserve"> it means a </w:t>
      </w:r>
      <w:r w:rsidRPr="00E327F0">
        <w:rPr>
          <w:i/>
        </w:rPr>
        <w:t>slight sharp noise</w:t>
      </w:r>
      <w:r>
        <w:t>. </w:t>
      </w:r>
    </w:p>
    <w:p w14:paraId="5B3024ED" w14:textId="77777777" w:rsidR="00260B7A" w:rsidRDefault="00260B7A" w:rsidP="00260B7A"/>
    <w:p w14:paraId="61056E43" w14:textId="77777777" w:rsidR="00260B7A" w:rsidRDefault="00260B7A" w:rsidP="00260B7A">
      <w:r>
        <w:rPr>
          <w:b/>
          <w:i/>
        </w:rPr>
        <w:t xml:space="preserve">Clique </w:t>
      </w:r>
      <w:r>
        <w:t xml:space="preserve">is a French </w:t>
      </w:r>
      <w:r w:rsidRPr="00E327F0">
        <w:rPr>
          <w:b/>
          <w:i/>
        </w:rPr>
        <w:t>noun</w:t>
      </w:r>
      <w:r>
        <w:t xml:space="preserve"> that means </w:t>
      </w:r>
      <w:r w:rsidRPr="00E327F0">
        <w:rPr>
          <w:i/>
        </w:rPr>
        <w:t>a narrow exclusive c</w:t>
      </w:r>
      <w:r>
        <w:rPr>
          <w:i/>
        </w:rPr>
        <w:t>ircle or group of persons; especially:</w:t>
      </w:r>
      <w:r w:rsidRPr="00E327F0">
        <w:rPr>
          <w:i/>
        </w:rPr>
        <w:t xml:space="preserve"> one held together by common interests, views, or purposes</w:t>
      </w:r>
      <w:r>
        <w:t>.</w:t>
      </w:r>
    </w:p>
    <w:p w14:paraId="2863FC33" w14:textId="77777777" w:rsidR="00260B7A" w:rsidRDefault="00260B7A" w:rsidP="00260B7A"/>
    <w:p w14:paraId="1ECEEDAC" w14:textId="77777777" w:rsidR="00260B7A" w:rsidRPr="00390D03" w:rsidRDefault="00260B7A" w:rsidP="00260B7A">
      <w:pPr>
        <w:pStyle w:val="ListParagraph"/>
        <w:numPr>
          <w:ilvl w:val="0"/>
          <w:numId w:val="4"/>
        </w:numPr>
        <w:rPr>
          <w:b/>
        </w:rPr>
      </w:pPr>
      <w:r>
        <w:t>A ______________________ of bullies made the younger students’ lives miserable.</w:t>
      </w:r>
    </w:p>
    <w:p w14:paraId="03809B5B" w14:textId="77777777" w:rsidR="00260B7A" w:rsidRPr="00390D03" w:rsidRDefault="00260B7A" w:rsidP="00260B7A">
      <w:pPr>
        <w:pStyle w:val="ListParagraph"/>
        <w:numPr>
          <w:ilvl w:val="0"/>
          <w:numId w:val="4"/>
        </w:numPr>
        <w:rPr>
          <w:b/>
        </w:rPr>
      </w:pPr>
      <w:r>
        <w:t>*** bought some tap shoes that _________________ when *** walks around in them.</w:t>
      </w:r>
    </w:p>
    <w:p w14:paraId="77D4AA8D" w14:textId="77777777" w:rsidR="00260B7A" w:rsidRPr="00390D03" w:rsidRDefault="00260B7A" w:rsidP="00260B7A">
      <w:pPr>
        <w:pStyle w:val="ListParagraph"/>
        <w:numPr>
          <w:ilvl w:val="0"/>
          <w:numId w:val="4"/>
        </w:numPr>
        <w:rPr>
          <w:b/>
        </w:rPr>
      </w:pPr>
      <w:r>
        <w:t>Young men and women often join _________________ in college called, respectively, fraternities and sororities.</w:t>
      </w:r>
    </w:p>
    <w:p w14:paraId="349FE1C7" w14:textId="77777777" w:rsidR="00260B7A" w:rsidRPr="00390D03" w:rsidRDefault="00260B7A" w:rsidP="00260B7A">
      <w:pPr>
        <w:pStyle w:val="ListParagraph"/>
        <w:numPr>
          <w:ilvl w:val="0"/>
          <w:numId w:val="4"/>
        </w:numPr>
        <w:rPr>
          <w:b/>
        </w:rPr>
      </w:pPr>
      <w:r>
        <w:t>The dog’s toenails ____________________ as it walks across the floor.</w:t>
      </w:r>
    </w:p>
    <w:p w14:paraId="74A56130" w14:textId="77777777" w:rsidR="00260B7A" w:rsidRPr="009D5F7B" w:rsidRDefault="00260B7A" w:rsidP="00260B7A">
      <w:pPr>
        <w:pStyle w:val="ListParagraph"/>
        <w:numPr>
          <w:ilvl w:val="0"/>
          <w:numId w:val="4"/>
        </w:numPr>
        <w:rPr>
          <w:b/>
        </w:rPr>
      </w:pPr>
      <w:r>
        <w:t>The group of dogs, all friendly to each other, didn’t realize they had formed a ___________________.</w:t>
      </w:r>
    </w:p>
    <w:p w14:paraId="078E5CBC" w14:textId="77777777" w:rsidR="00260B7A" w:rsidRDefault="00260B7A" w:rsidP="00260B7A"/>
    <w:p w14:paraId="488E7DD1" w14:textId="7AF79E77" w:rsidR="00260B7A" w:rsidRDefault="00260B7A" w:rsidP="00E327F0"/>
    <w:p w14:paraId="0887391D" w14:textId="46A6C701" w:rsidR="00260B7A" w:rsidRDefault="00260B7A" w:rsidP="00E327F0"/>
    <w:p w14:paraId="072D576B" w14:textId="717F667B" w:rsidR="00260B7A" w:rsidRDefault="00260B7A" w:rsidP="00E327F0"/>
    <w:p w14:paraId="3F8B68E1" w14:textId="624364AA" w:rsidR="00260B7A" w:rsidRDefault="00260B7A" w:rsidP="00E327F0"/>
    <w:p w14:paraId="4E79C14C" w14:textId="2FF95DE5" w:rsidR="00260B7A" w:rsidRDefault="00260B7A" w:rsidP="00E327F0"/>
    <w:p w14:paraId="0C93F981" w14:textId="23D77F24" w:rsidR="00260B7A" w:rsidRDefault="00260B7A" w:rsidP="00E327F0"/>
    <w:p w14:paraId="1D35412D" w14:textId="1F121E90" w:rsidR="00260B7A" w:rsidRDefault="00260B7A" w:rsidP="00E327F0"/>
    <w:p w14:paraId="152B2B2B" w14:textId="3423D495" w:rsidR="00260B7A" w:rsidRDefault="00260B7A" w:rsidP="00E327F0"/>
    <w:p w14:paraId="5D9F284D" w14:textId="3DD9F973" w:rsidR="00260B7A" w:rsidRDefault="00260B7A" w:rsidP="00E327F0"/>
    <w:p w14:paraId="6E4384B2" w14:textId="2F468B4A" w:rsidR="00260B7A" w:rsidRDefault="00260B7A" w:rsidP="00E327F0"/>
    <w:p w14:paraId="405A5BA4" w14:textId="657A8089" w:rsidR="00260B7A" w:rsidRDefault="00260B7A" w:rsidP="00E327F0"/>
    <w:p w14:paraId="27A1FF6F" w14:textId="0CD0FBE0" w:rsidR="00260B7A" w:rsidRDefault="00260B7A" w:rsidP="00E327F0"/>
    <w:p w14:paraId="485B7CD8" w14:textId="78D13458" w:rsidR="00260B7A" w:rsidRDefault="00260B7A" w:rsidP="00E327F0"/>
    <w:p w14:paraId="0CD217EC" w14:textId="72EC6743" w:rsidR="00260B7A" w:rsidRDefault="00260B7A" w:rsidP="00E327F0"/>
    <w:p w14:paraId="72426DD2" w14:textId="797C147C" w:rsidR="00260B7A" w:rsidRDefault="00260B7A" w:rsidP="00E327F0"/>
    <w:p w14:paraId="282ADB59" w14:textId="0F2DBA61" w:rsidR="00260B7A" w:rsidRDefault="00260B7A" w:rsidP="00E327F0"/>
    <w:p w14:paraId="6853D4EE" w14:textId="731CA96A" w:rsidR="00260B7A" w:rsidRDefault="00260B7A" w:rsidP="00E327F0"/>
    <w:p w14:paraId="2D9C4A7C" w14:textId="5FE23E01" w:rsidR="00260B7A" w:rsidRDefault="00260B7A" w:rsidP="00E327F0"/>
    <w:p w14:paraId="057186BB" w14:textId="6F4A69A8" w:rsidR="00260B7A" w:rsidRDefault="00260B7A" w:rsidP="00E327F0"/>
    <w:p w14:paraId="14C434F1" w14:textId="462FAC09" w:rsidR="00260B7A" w:rsidRDefault="00260B7A" w:rsidP="00E327F0"/>
    <w:p w14:paraId="2DE7AEBC" w14:textId="2C27377E" w:rsidR="00260B7A" w:rsidRDefault="00260B7A" w:rsidP="00E327F0"/>
    <w:p w14:paraId="7788A467" w14:textId="5017F622" w:rsidR="00260B7A" w:rsidRDefault="00260B7A" w:rsidP="00E327F0"/>
    <w:p w14:paraId="424A53CA" w14:textId="387D3344" w:rsidR="00260B7A" w:rsidRDefault="00260B7A" w:rsidP="00E327F0"/>
    <w:p w14:paraId="36248B19" w14:textId="32F91E4B" w:rsidR="00260B7A" w:rsidRDefault="00260B7A" w:rsidP="00E327F0"/>
    <w:p w14:paraId="1A0BDF6B" w14:textId="5486B9E0" w:rsidR="00260B7A" w:rsidRDefault="00260B7A" w:rsidP="00E327F0"/>
    <w:p w14:paraId="4F95B472" w14:textId="3D384CBC" w:rsidR="00260B7A" w:rsidRDefault="00260B7A" w:rsidP="00E327F0"/>
    <w:p w14:paraId="33E4A18A" w14:textId="6515EB6B" w:rsidR="00260B7A" w:rsidRDefault="00260B7A" w:rsidP="00E327F0"/>
    <w:p w14:paraId="14F5623B" w14:textId="24C63CAA" w:rsidR="00260B7A" w:rsidRDefault="00260B7A" w:rsidP="00E327F0"/>
    <w:p w14:paraId="64120751" w14:textId="22AFAC28" w:rsidR="00260B7A" w:rsidRDefault="00260B7A" w:rsidP="00E327F0"/>
    <w:p w14:paraId="486C4C6D" w14:textId="7DBCDFE3" w:rsidR="00260B7A" w:rsidRDefault="00260B7A" w:rsidP="00E327F0"/>
    <w:p w14:paraId="51E6160D" w14:textId="02E8E40B" w:rsidR="00260B7A" w:rsidRDefault="00260B7A" w:rsidP="00E327F0"/>
    <w:p w14:paraId="3B811C04" w14:textId="631C8AC3" w:rsidR="00260B7A" w:rsidRDefault="00260B7A" w:rsidP="00E327F0"/>
    <w:p w14:paraId="14F22005" w14:textId="77777777" w:rsidR="00260B7A" w:rsidRPr="009E1B18" w:rsidRDefault="00260B7A" w:rsidP="00260B7A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7C314F1" w14:textId="77777777" w:rsidR="00260B7A" w:rsidRDefault="00260B7A" w:rsidP="00260B7A">
      <w:r>
        <w:rPr>
          <w:b/>
        </w:rPr>
        <w:t xml:space="preserve">Homophone Worksheet: </w:t>
      </w:r>
      <w:r w:rsidRPr="005C61DB">
        <w:rPr>
          <w:b/>
          <w:i/>
        </w:rPr>
        <w:t>Click</w:t>
      </w:r>
      <w:r>
        <w:rPr>
          <w:b/>
        </w:rPr>
        <w:t xml:space="preserve"> and </w:t>
      </w:r>
      <w:r w:rsidRPr="005C61DB">
        <w:rPr>
          <w:b/>
          <w:i/>
        </w:rPr>
        <w:t>Clique</w:t>
      </w:r>
      <w:r>
        <w:rPr>
          <w:b/>
          <w:i/>
        </w:rPr>
        <w:t xml:space="preserve">, </w:t>
      </w:r>
      <w:r>
        <w:rPr>
          <w:b/>
        </w:rPr>
        <w:t xml:space="preserve">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i/>
        </w:rPr>
        <w:t xml:space="preserve">click </w:t>
      </w:r>
      <w:r>
        <w:t>and</w:t>
      </w:r>
      <w:r>
        <w:rPr>
          <w:i/>
        </w:rPr>
        <w:t xml:space="preserve"> clique</w:t>
      </w:r>
      <w:r>
        <w:t>. Remember this about these two words:</w:t>
      </w:r>
    </w:p>
    <w:p w14:paraId="02073314" w14:textId="77777777" w:rsidR="00260B7A" w:rsidRDefault="00260B7A" w:rsidP="00260B7A"/>
    <w:p w14:paraId="693F2B5A" w14:textId="77777777" w:rsidR="00260B7A" w:rsidRDefault="00260B7A" w:rsidP="00260B7A">
      <w:r>
        <w:rPr>
          <w:b/>
          <w:i/>
        </w:rPr>
        <w:t xml:space="preserve">Click </w:t>
      </w:r>
      <w:r>
        <w:t xml:space="preserve">is a word in English that can be used as both a </w:t>
      </w:r>
      <w:r w:rsidRPr="00E327F0">
        <w:rPr>
          <w:b/>
          <w:i/>
        </w:rPr>
        <w:t>noun</w:t>
      </w:r>
      <w:r>
        <w:t xml:space="preserve"> and a </w:t>
      </w:r>
      <w:r w:rsidRPr="00E327F0">
        <w:rPr>
          <w:b/>
          <w:i/>
        </w:rPr>
        <w:t>verb</w:t>
      </w:r>
      <w:r>
        <w:t>; for the purposes of this worksheet, we’ll use it both ways. As a</w:t>
      </w:r>
      <w:r w:rsidRPr="00E327F0">
        <w:rPr>
          <w:b/>
          <w:i/>
        </w:rPr>
        <w:t xml:space="preserve"> verb</w:t>
      </w:r>
      <w:r>
        <w:t xml:space="preserve"> it means </w:t>
      </w:r>
      <w:r w:rsidRPr="00E327F0">
        <w:rPr>
          <w:i/>
        </w:rPr>
        <w:t>to strike, move, or produce with a click</w:t>
      </w:r>
      <w:r>
        <w:t xml:space="preserve">. As a </w:t>
      </w:r>
      <w:r w:rsidRPr="00E327F0">
        <w:rPr>
          <w:b/>
          <w:i/>
        </w:rPr>
        <w:t>noun</w:t>
      </w:r>
      <w:r>
        <w:t xml:space="preserve"> it means a </w:t>
      </w:r>
      <w:r w:rsidRPr="00E327F0">
        <w:rPr>
          <w:i/>
        </w:rPr>
        <w:t>slight sharp noise</w:t>
      </w:r>
      <w:r>
        <w:t>. </w:t>
      </w:r>
    </w:p>
    <w:p w14:paraId="376F1887" w14:textId="77777777" w:rsidR="00260B7A" w:rsidRDefault="00260B7A" w:rsidP="00260B7A"/>
    <w:p w14:paraId="3C0CD50D" w14:textId="77777777" w:rsidR="00260B7A" w:rsidRDefault="00260B7A" w:rsidP="00260B7A">
      <w:r>
        <w:rPr>
          <w:b/>
          <w:i/>
        </w:rPr>
        <w:t xml:space="preserve">Clique </w:t>
      </w:r>
      <w:r>
        <w:t xml:space="preserve">is a French </w:t>
      </w:r>
      <w:r w:rsidRPr="00E327F0">
        <w:rPr>
          <w:b/>
          <w:i/>
        </w:rPr>
        <w:t>noun</w:t>
      </w:r>
      <w:r>
        <w:t xml:space="preserve"> that means </w:t>
      </w:r>
      <w:r w:rsidRPr="00E327F0">
        <w:rPr>
          <w:i/>
        </w:rPr>
        <w:t>a narrow exclusive c</w:t>
      </w:r>
      <w:r>
        <w:rPr>
          <w:i/>
        </w:rPr>
        <w:t>ircle or group of persons; especially:</w:t>
      </w:r>
      <w:r w:rsidRPr="00E327F0">
        <w:rPr>
          <w:i/>
        </w:rPr>
        <w:t xml:space="preserve"> one held together by common interests, views, or purposes</w:t>
      </w:r>
      <w:r>
        <w:t>.</w:t>
      </w:r>
    </w:p>
    <w:p w14:paraId="53561DAD" w14:textId="77777777" w:rsidR="00260B7A" w:rsidRDefault="00260B7A" w:rsidP="00260B7A"/>
    <w:p w14:paraId="29BD5A67" w14:textId="77777777" w:rsidR="00260B7A" w:rsidRPr="0033472B" w:rsidRDefault="00260B7A" w:rsidP="00260B7A">
      <w:pPr>
        <w:pStyle w:val="ListParagraph"/>
        <w:numPr>
          <w:ilvl w:val="0"/>
          <w:numId w:val="5"/>
        </w:numPr>
        <w:rPr>
          <w:b/>
        </w:rPr>
      </w:pPr>
      <w:r>
        <w:t>*** ___________________ on an internet link that just wouldn’t open.</w:t>
      </w:r>
    </w:p>
    <w:p w14:paraId="6041F21D" w14:textId="77777777" w:rsidR="00260B7A" w:rsidRPr="0033472B" w:rsidRDefault="00260B7A" w:rsidP="00260B7A">
      <w:pPr>
        <w:pStyle w:val="ListParagraph"/>
        <w:numPr>
          <w:ilvl w:val="0"/>
          <w:numId w:val="5"/>
        </w:numPr>
        <w:rPr>
          <w:b/>
        </w:rPr>
      </w:pPr>
      <w:r>
        <w:t>The ________________ of revolutionaries mobilized the public.</w:t>
      </w:r>
    </w:p>
    <w:p w14:paraId="5CF2346D" w14:textId="77777777" w:rsidR="00260B7A" w:rsidRPr="0033472B" w:rsidRDefault="00260B7A" w:rsidP="00260B7A">
      <w:pPr>
        <w:pStyle w:val="ListParagraph"/>
        <w:numPr>
          <w:ilvl w:val="0"/>
          <w:numId w:val="5"/>
        </w:numPr>
        <w:rPr>
          <w:b/>
        </w:rPr>
      </w:pPr>
      <w:r>
        <w:t>*** joined the secret ____________________ at Yale University known as Skull and Bones.</w:t>
      </w:r>
    </w:p>
    <w:p w14:paraId="52D21708" w14:textId="77777777" w:rsidR="00260B7A" w:rsidRPr="0033472B" w:rsidRDefault="00260B7A" w:rsidP="00260B7A">
      <w:pPr>
        <w:pStyle w:val="ListParagraph"/>
        <w:numPr>
          <w:ilvl w:val="0"/>
          <w:numId w:val="5"/>
        </w:numPr>
        <w:rPr>
          <w:b/>
        </w:rPr>
      </w:pPr>
      <w:r>
        <w:t>*** heard the lock on the door ____________________ when *** turned the key.</w:t>
      </w:r>
    </w:p>
    <w:p w14:paraId="60CA7B26" w14:textId="77777777" w:rsidR="00260B7A" w:rsidRPr="009D5F7B" w:rsidRDefault="00260B7A" w:rsidP="00260B7A">
      <w:pPr>
        <w:pStyle w:val="ListParagraph"/>
        <w:numPr>
          <w:ilvl w:val="0"/>
          <w:numId w:val="5"/>
        </w:numPr>
        <w:rPr>
          <w:b/>
        </w:rPr>
      </w:pPr>
      <w:r>
        <w:t>The television ___________________ when *** turned it off.</w:t>
      </w:r>
    </w:p>
    <w:p w14:paraId="52E35A90" w14:textId="77777777" w:rsidR="00260B7A" w:rsidRDefault="00260B7A" w:rsidP="00260B7A"/>
    <w:p w14:paraId="59044C5B" w14:textId="77777777" w:rsidR="00260B7A" w:rsidRDefault="00260B7A" w:rsidP="00E327F0">
      <w:bookmarkStart w:id="55" w:name="_GoBack"/>
      <w:bookmarkEnd w:id="55"/>
    </w:p>
    <w:sectPr w:rsidR="00260B7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687514"/>
    <w:multiLevelType w:val="hybridMultilevel"/>
    <w:tmpl w:val="F1FCE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239A2"/>
    <w:multiLevelType w:val="hybridMultilevel"/>
    <w:tmpl w:val="F1FCE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1527D0"/>
    <w:multiLevelType w:val="hybridMultilevel"/>
    <w:tmpl w:val="F1FCE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8738F7"/>
    <w:multiLevelType w:val="hybridMultilevel"/>
    <w:tmpl w:val="F1FCE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615CC3"/>
    <w:multiLevelType w:val="hybridMultilevel"/>
    <w:tmpl w:val="F1FCE6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107EC7"/>
    <w:rsid w:val="00260B7A"/>
    <w:rsid w:val="00275714"/>
    <w:rsid w:val="00410E3E"/>
    <w:rsid w:val="0048625A"/>
    <w:rsid w:val="004B4AD6"/>
    <w:rsid w:val="005C61DB"/>
    <w:rsid w:val="00624E2D"/>
    <w:rsid w:val="006B45BA"/>
    <w:rsid w:val="009D5F7B"/>
    <w:rsid w:val="00A006FB"/>
    <w:rsid w:val="00AA4DB9"/>
    <w:rsid w:val="00E327F0"/>
    <w:rsid w:val="00E34D70"/>
    <w:rsid w:val="00EA0BEE"/>
    <w:rsid w:val="00F26D34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F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30</TotalTime>
  <Pages>5</Pages>
  <Words>891</Words>
  <Characters>5083</Characters>
  <Application>Microsoft Office Word</Application>
  <DocSecurity>0</DocSecurity>
  <Lines>42</Lines>
  <Paragraphs>11</Paragraphs>
  <ScaleCrop>false</ScaleCrop>
  <Company>Mark's Text Terminal</Company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2016-05-09T12:34:00Z</dcterms:created>
  <dcterms:modified xsi:type="dcterms:W3CDTF">2019-10-15T11:42:00Z</dcterms:modified>
</cp:coreProperties>
</file>