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4CC8DADA" w:rsidR="00B577EA" w:rsidRDefault="00107EC7" w:rsidP="00107EC7">
      <w:r>
        <w:rPr>
          <w:b/>
        </w:rPr>
        <w:t xml:space="preserve">Homophone Worksheet: </w:t>
      </w:r>
      <w:r w:rsidR="00094E29" w:rsidRPr="00094E29">
        <w:rPr>
          <w:b/>
          <w:i/>
        </w:rPr>
        <w:t>Canvas</w:t>
      </w:r>
      <w:r w:rsidR="00CC194A">
        <w:rPr>
          <w:b/>
          <w:i/>
        </w:rPr>
        <w:t xml:space="preserve"> </w:t>
      </w:r>
      <w:r w:rsidR="00CC194A">
        <w:rPr>
          <w:b/>
        </w:rPr>
        <w:t xml:space="preserve">(noun) and </w:t>
      </w:r>
      <w:r w:rsidR="00094E29" w:rsidRPr="00094E29">
        <w:rPr>
          <w:b/>
          <w:i/>
        </w:rPr>
        <w:t>Canvass</w:t>
      </w:r>
      <w:r w:rsidR="00CC194A">
        <w:rPr>
          <w:b/>
          <w:i/>
        </w:rPr>
        <w:t xml:space="preserve"> </w:t>
      </w:r>
      <w:r w:rsidR="00E35E33">
        <w:rPr>
          <w:b/>
        </w:rPr>
        <w:t>(verb),</w:t>
      </w:r>
      <w:r w:rsidR="004A21DF">
        <w:rPr>
          <w:b/>
        </w:rPr>
        <w:t xml:space="preserve"> Worksheet 1</w:t>
      </w:r>
      <w:r w:rsidR="00D57427">
        <w:rPr>
          <w:b/>
        </w:rPr>
        <w:t>.</w:t>
      </w:r>
      <w:r w:rsidR="00E34D70">
        <w:rPr>
          <w:b/>
        </w:rPr>
        <w:t xml:space="preserve">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 w:rsidR="00094E29">
        <w:rPr>
          <w:i/>
        </w:rPr>
        <w:t>canvas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094E29">
        <w:rPr>
          <w:i/>
        </w:rPr>
        <w:t>canvass</w:t>
      </w:r>
      <w:r>
        <w:t xml:space="preserve">. Remember this about these </w:t>
      </w:r>
      <w:r w:rsidR="00094E29">
        <w:t>two</w:t>
      </w:r>
      <w:r>
        <w:t xml:space="preserve"> words:</w:t>
      </w:r>
    </w:p>
    <w:p w14:paraId="1A22AD30" w14:textId="77777777" w:rsidR="00CC194A" w:rsidRDefault="00CC194A" w:rsidP="00107EC7"/>
    <w:p w14:paraId="071A775B" w14:textId="760543A8" w:rsidR="00CC194A" w:rsidRDefault="00CC194A" w:rsidP="00CC194A">
      <w:pPr>
        <w:rPr>
          <w:i/>
        </w:rPr>
      </w:pPr>
      <w:r>
        <w:rPr>
          <w:b/>
          <w:i/>
        </w:rPr>
        <w:t>Canvas</w:t>
      </w:r>
      <w:r>
        <w:rPr>
          <w:b/>
        </w:rPr>
        <w:t xml:space="preserve">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 w:rsidRPr="00CC194A">
        <w:rPr>
          <w:i/>
        </w:rPr>
        <w:t>a firm closely woven cloth usu</w:t>
      </w:r>
      <w:r>
        <w:rPr>
          <w:i/>
        </w:rPr>
        <w:t>ally</w:t>
      </w:r>
      <w:r w:rsidRPr="00CC194A">
        <w:rPr>
          <w:i/>
        </w:rPr>
        <w:t xml:space="preserve"> of linen, hemp, or cotton used for clothing and formerly much used for tents and sails</w:t>
      </w:r>
      <w:r>
        <w:rPr>
          <w:i/>
        </w:rPr>
        <w:t>.</w:t>
      </w:r>
    </w:p>
    <w:p w14:paraId="5751BE7A" w14:textId="77777777" w:rsidR="00CC194A" w:rsidRDefault="00CC194A" w:rsidP="00CC194A">
      <w:pPr>
        <w:rPr>
          <w:i/>
        </w:rPr>
      </w:pPr>
    </w:p>
    <w:p w14:paraId="6E84982E" w14:textId="79EC94F9" w:rsidR="00CC194A" w:rsidRDefault="00CC194A" w:rsidP="00CC194A">
      <w:pPr>
        <w:rPr>
          <w:i/>
        </w:rPr>
      </w:pPr>
      <w:r>
        <w:rPr>
          <w:b/>
          <w:i/>
        </w:rPr>
        <w:t xml:space="preserve">Canvass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 w:rsidRPr="00CC194A">
        <w:rPr>
          <w:i/>
        </w:rPr>
        <w:t>to go through (a district) or go to (persons) in order to solicit orders or political support or to determine opin</w:t>
      </w:r>
      <w:r>
        <w:rPr>
          <w:i/>
        </w:rPr>
        <w:t>ions or sentiments &lt;</w:t>
      </w:r>
      <w:r w:rsidRPr="00CC194A">
        <w:t>canvass</w:t>
      </w:r>
      <w:r w:rsidRPr="00CC194A">
        <w:rPr>
          <w:i/>
        </w:rPr>
        <w:t xml:space="preserve"> voters&gt;</w:t>
      </w:r>
    </w:p>
    <w:p w14:paraId="5DC4567D" w14:textId="77777777" w:rsidR="00D57427" w:rsidRDefault="00D57427" w:rsidP="00CC194A">
      <w:pPr>
        <w:rPr>
          <w:i/>
        </w:rPr>
      </w:pPr>
    </w:p>
    <w:p w14:paraId="5036E515" w14:textId="54F09B92" w:rsidR="00D57427" w:rsidRPr="004A21DF" w:rsidRDefault="004A21DF" w:rsidP="00D57427">
      <w:pPr>
        <w:pStyle w:val="ListParagraph"/>
        <w:numPr>
          <w:ilvl w:val="0"/>
          <w:numId w:val="1"/>
        </w:numPr>
        <w:rPr>
          <w:b/>
        </w:rPr>
      </w:pPr>
      <w:r>
        <w:t>Some __________________ is soft enough to be made into clothes.</w:t>
      </w:r>
    </w:p>
    <w:p w14:paraId="7AC0E3D0" w14:textId="18C63722" w:rsidR="004A21DF" w:rsidRPr="004A21DF" w:rsidRDefault="004A21DF" w:rsidP="00D57427">
      <w:pPr>
        <w:pStyle w:val="ListParagraph"/>
        <w:numPr>
          <w:ilvl w:val="0"/>
          <w:numId w:val="1"/>
        </w:numPr>
        <w:rPr>
          <w:b/>
        </w:rPr>
      </w:pPr>
      <w:r>
        <w:t>**** _____________________ in *** district to gauge their support for *** run for New York City Council.</w:t>
      </w:r>
    </w:p>
    <w:p w14:paraId="2D8D175E" w14:textId="7D2A54CE" w:rsidR="004A21DF" w:rsidRPr="004A21DF" w:rsidRDefault="004A21DF" w:rsidP="00D57427">
      <w:pPr>
        <w:pStyle w:val="ListParagraph"/>
        <w:numPr>
          <w:ilvl w:val="0"/>
          <w:numId w:val="1"/>
        </w:numPr>
        <w:rPr>
          <w:b/>
        </w:rPr>
      </w:pPr>
      <w:r>
        <w:t>*** wanted to buy a ___________________ tent, but it was too heavy for the backpacking trip *** is planning.</w:t>
      </w:r>
    </w:p>
    <w:p w14:paraId="6BC1997E" w14:textId="2F1ECAF8" w:rsidR="004A21DF" w:rsidRPr="004A21DF" w:rsidRDefault="004A21DF" w:rsidP="00D57427">
      <w:pPr>
        <w:pStyle w:val="ListParagraph"/>
        <w:numPr>
          <w:ilvl w:val="0"/>
          <w:numId w:val="1"/>
        </w:numPr>
        <w:rPr>
          <w:b/>
        </w:rPr>
      </w:pPr>
      <w:r>
        <w:t>*** thinks sails made of __________________ are too heavy, so *** bought nylon sails for *** boat.</w:t>
      </w:r>
    </w:p>
    <w:p w14:paraId="5C04618A" w14:textId="7F969A80" w:rsidR="004A21DF" w:rsidRPr="00D57427" w:rsidRDefault="004A21DF" w:rsidP="00D57427">
      <w:pPr>
        <w:pStyle w:val="ListParagraph"/>
        <w:numPr>
          <w:ilvl w:val="0"/>
          <w:numId w:val="1"/>
        </w:numPr>
        <w:rPr>
          <w:b/>
        </w:rPr>
      </w:pPr>
      <w:r>
        <w:t>If you want to run for office, you’ll need to _______________________ the neighborhoods you seek to represent to see if their residents will support you.</w:t>
      </w:r>
    </w:p>
    <w:p w14:paraId="6FCF169E" w14:textId="77777777" w:rsidR="00CC194A" w:rsidRDefault="00CC194A" w:rsidP="00CC194A"/>
    <w:p w14:paraId="1D618C38" w14:textId="7D8A4C9C" w:rsidR="00CC194A" w:rsidRDefault="00CC194A" w:rsidP="00CC194A"/>
    <w:p w14:paraId="3DA9E9D8" w14:textId="3A7CCFF9" w:rsidR="00E03FA4" w:rsidRDefault="00E03FA4" w:rsidP="00CC194A"/>
    <w:p w14:paraId="61434864" w14:textId="6D3D025C" w:rsidR="00E03FA4" w:rsidRDefault="00E03FA4" w:rsidP="00CC194A"/>
    <w:p w14:paraId="5890820D" w14:textId="3ADA05AA" w:rsidR="00E03FA4" w:rsidRDefault="00E03FA4" w:rsidP="00CC194A"/>
    <w:p w14:paraId="59181589" w14:textId="0BFF0D40" w:rsidR="00E03FA4" w:rsidRDefault="00E03FA4" w:rsidP="00CC194A"/>
    <w:p w14:paraId="52AC19FB" w14:textId="2F6D81D5" w:rsidR="00E03FA4" w:rsidRDefault="00E03FA4" w:rsidP="00CC194A"/>
    <w:p w14:paraId="171AA571" w14:textId="7449AA74" w:rsidR="00E03FA4" w:rsidRDefault="00E03FA4" w:rsidP="00CC194A"/>
    <w:p w14:paraId="491D0C24" w14:textId="7A679F69" w:rsidR="00E03FA4" w:rsidRDefault="00E03FA4" w:rsidP="00CC194A"/>
    <w:p w14:paraId="745B7348" w14:textId="73627FF9" w:rsidR="00E03FA4" w:rsidRDefault="00E03FA4" w:rsidP="00CC194A"/>
    <w:p w14:paraId="24D4662D" w14:textId="0360836D" w:rsidR="00E03FA4" w:rsidRDefault="00E03FA4" w:rsidP="00CC194A"/>
    <w:p w14:paraId="289E8D1E" w14:textId="65988B4B" w:rsidR="00E03FA4" w:rsidRDefault="00E03FA4" w:rsidP="00CC194A"/>
    <w:p w14:paraId="28249C75" w14:textId="1F92F0AC" w:rsidR="00E03FA4" w:rsidRDefault="00E03FA4" w:rsidP="00CC194A"/>
    <w:p w14:paraId="6327CADA" w14:textId="089DFB45" w:rsidR="00E03FA4" w:rsidRDefault="00E03FA4" w:rsidP="00CC194A"/>
    <w:p w14:paraId="2FBD3306" w14:textId="085B466C" w:rsidR="00E03FA4" w:rsidRDefault="00E03FA4" w:rsidP="00CC194A"/>
    <w:p w14:paraId="30A95D86" w14:textId="6C75B1AC" w:rsidR="00E03FA4" w:rsidRDefault="00E03FA4" w:rsidP="00CC194A"/>
    <w:p w14:paraId="7A2E0513" w14:textId="528591D4" w:rsidR="00E03FA4" w:rsidRDefault="00E03FA4" w:rsidP="00CC194A"/>
    <w:p w14:paraId="69384974" w14:textId="2F66E65F" w:rsidR="00E03FA4" w:rsidRDefault="00E03FA4" w:rsidP="00CC194A"/>
    <w:p w14:paraId="19A08E53" w14:textId="3F80C864" w:rsidR="00E03FA4" w:rsidRDefault="00E03FA4" w:rsidP="00CC194A"/>
    <w:p w14:paraId="4A946DAF" w14:textId="3B40A5BF" w:rsidR="00E03FA4" w:rsidRDefault="00E03FA4" w:rsidP="00CC194A"/>
    <w:p w14:paraId="3A235BB1" w14:textId="79815DD4" w:rsidR="00E03FA4" w:rsidRDefault="00E03FA4" w:rsidP="00CC194A"/>
    <w:p w14:paraId="72F9879F" w14:textId="69D4D778" w:rsidR="00E03FA4" w:rsidRDefault="00E03FA4" w:rsidP="00CC194A"/>
    <w:p w14:paraId="255B0869" w14:textId="305E7A9D" w:rsidR="00E03FA4" w:rsidRDefault="00E03FA4" w:rsidP="00CC194A"/>
    <w:p w14:paraId="3392A40A" w14:textId="1BABE6A8" w:rsidR="00E03FA4" w:rsidRDefault="00E03FA4" w:rsidP="00CC194A"/>
    <w:p w14:paraId="2CBC7866" w14:textId="5563B1D4" w:rsidR="00E03FA4" w:rsidRDefault="00E03FA4" w:rsidP="00CC194A"/>
    <w:p w14:paraId="6CA9E482" w14:textId="4CB04EE7" w:rsidR="00E03FA4" w:rsidRDefault="00E03FA4" w:rsidP="00CC194A"/>
    <w:p w14:paraId="22CFE18A" w14:textId="1C0C3B02" w:rsidR="00E03FA4" w:rsidRDefault="00E03FA4" w:rsidP="00CC194A"/>
    <w:p w14:paraId="1C408755" w14:textId="729485EB" w:rsidR="00E03FA4" w:rsidRDefault="00E03FA4" w:rsidP="00CC194A"/>
    <w:p w14:paraId="46E2717F" w14:textId="7828E8FA" w:rsidR="00E03FA4" w:rsidRDefault="00E03FA4" w:rsidP="00CC194A"/>
    <w:p w14:paraId="547EC8D6" w14:textId="1EEBAA10" w:rsidR="00E03FA4" w:rsidRDefault="00E03FA4" w:rsidP="00CC194A"/>
    <w:p w14:paraId="51E7E601" w14:textId="486F8510" w:rsidR="00E03FA4" w:rsidRDefault="00E03FA4" w:rsidP="00CC194A"/>
    <w:p w14:paraId="79508256" w14:textId="20A5210B" w:rsidR="00E03FA4" w:rsidRDefault="00E03FA4" w:rsidP="00CC194A"/>
    <w:p w14:paraId="3D7A9001" w14:textId="77777777" w:rsidR="00E03FA4" w:rsidRPr="009E1B18" w:rsidRDefault="00E03FA4" w:rsidP="00E03FA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1F3529A" w14:textId="77777777" w:rsidR="00E03FA4" w:rsidRDefault="00E03FA4" w:rsidP="00E03FA4">
      <w:r>
        <w:rPr>
          <w:b/>
        </w:rPr>
        <w:t xml:space="preserve">Homophone Worksheet: </w:t>
      </w:r>
      <w:r w:rsidRPr="00094E29">
        <w:rPr>
          <w:b/>
          <w:i/>
        </w:rPr>
        <w:t>Canvas</w:t>
      </w:r>
      <w:r>
        <w:rPr>
          <w:b/>
          <w:i/>
        </w:rPr>
        <w:t xml:space="preserve"> </w:t>
      </w:r>
      <w:r>
        <w:rPr>
          <w:b/>
        </w:rPr>
        <w:t xml:space="preserve">(noun) and </w:t>
      </w:r>
      <w:r w:rsidRPr="00094E29">
        <w:rPr>
          <w:b/>
          <w:i/>
        </w:rPr>
        <w:t>Canvass</w:t>
      </w:r>
      <w:r>
        <w:rPr>
          <w:b/>
          <w:i/>
        </w:rPr>
        <w:t xml:space="preserve"> </w:t>
      </w:r>
      <w:r>
        <w:rPr>
          <w:b/>
        </w:rPr>
        <w:t xml:space="preserve">(verb), 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canvas </w:t>
      </w:r>
      <w:r>
        <w:t>and</w:t>
      </w:r>
      <w:r>
        <w:rPr>
          <w:i/>
        </w:rPr>
        <w:t xml:space="preserve"> canvass</w:t>
      </w:r>
      <w:r>
        <w:t>. Remember this about these two words:</w:t>
      </w:r>
    </w:p>
    <w:p w14:paraId="0EB4A86D" w14:textId="77777777" w:rsidR="00E03FA4" w:rsidRDefault="00E03FA4" w:rsidP="00E03FA4"/>
    <w:p w14:paraId="43AE2634" w14:textId="77777777" w:rsidR="00E03FA4" w:rsidRDefault="00E03FA4" w:rsidP="00E03FA4">
      <w:pPr>
        <w:rPr>
          <w:i/>
        </w:rPr>
      </w:pPr>
      <w:r>
        <w:rPr>
          <w:b/>
          <w:i/>
        </w:rPr>
        <w:t>Canvas</w:t>
      </w:r>
      <w:r>
        <w:rPr>
          <w:b/>
        </w:rPr>
        <w:t xml:space="preserve">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 w:rsidRPr="00CC194A">
        <w:rPr>
          <w:i/>
        </w:rPr>
        <w:t>a firm closely woven cloth usu</w:t>
      </w:r>
      <w:r>
        <w:rPr>
          <w:i/>
        </w:rPr>
        <w:t>ally</w:t>
      </w:r>
      <w:r w:rsidRPr="00CC194A">
        <w:rPr>
          <w:i/>
        </w:rPr>
        <w:t xml:space="preserve"> of linen, hemp, or cotton used for clothing and formerly much used for tents and sails</w:t>
      </w:r>
      <w:r>
        <w:rPr>
          <w:i/>
        </w:rPr>
        <w:t>.</w:t>
      </w:r>
    </w:p>
    <w:p w14:paraId="0AFC731C" w14:textId="77777777" w:rsidR="00E03FA4" w:rsidRDefault="00E03FA4" w:rsidP="00E03FA4">
      <w:pPr>
        <w:rPr>
          <w:i/>
        </w:rPr>
      </w:pPr>
    </w:p>
    <w:p w14:paraId="11D8A0F6" w14:textId="77777777" w:rsidR="00E03FA4" w:rsidRDefault="00E03FA4" w:rsidP="00E03FA4">
      <w:pPr>
        <w:rPr>
          <w:i/>
        </w:rPr>
      </w:pPr>
      <w:r>
        <w:rPr>
          <w:b/>
          <w:i/>
        </w:rPr>
        <w:t xml:space="preserve">Canvass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 w:rsidRPr="00CC194A">
        <w:rPr>
          <w:i/>
        </w:rPr>
        <w:t>to go through (a district) or go to (persons) in order to solicit orders or political support or to determine opin</w:t>
      </w:r>
      <w:r>
        <w:rPr>
          <w:i/>
        </w:rPr>
        <w:t>ions or sentiments &lt;</w:t>
      </w:r>
      <w:r w:rsidRPr="00CC194A">
        <w:t>canvass</w:t>
      </w:r>
      <w:r w:rsidRPr="00CC194A">
        <w:rPr>
          <w:i/>
        </w:rPr>
        <w:t xml:space="preserve"> voters&gt;</w:t>
      </w:r>
    </w:p>
    <w:p w14:paraId="3EA3C227" w14:textId="77777777" w:rsidR="00E03FA4" w:rsidRDefault="00E03FA4" w:rsidP="00E03FA4">
      <w:pPr>
        <w:rPr>
          <w:i/>
        </w:rPr>
      </w:pPr>
    </w:p>
    <w:p w14:paraId="2B5C2245" w14:textId="77777777" w:rsidR="00E03FA4" w:rsidRPr="00524196" w:rsidRDefault="00E03FA4" w:rsidP="00E03FA4">
      <w:pPr>
        <w:pStyle w:val="ListParagraph"/>
        <w:numPr>
          <w:ilvl w:val="0"/>
          <w:numId w:val="2"/>
        </w:numPr>
        <w:rPr>
          <w:b/>
        </w:rPr>
      </w:pPr>
      <w:r>
        <w:t>Carhartt is a company that makes work clothes from various weights of _______________________.</w:t>
      </w:r>
    </w:p>
    <w:p w14:paraId="089B6B37" w14:textId="77777777" w:rsidR="00E03FA4" w:rsidRPr="00524196" w:rsidRDefault="00E03FA4" w:rsidP="00E03FA4">
      <w:pPr>
        <w:pStyle w:val="ListParagraph"/>
        <w:numPr>
          <w:ilvl w:val="0"/>
          <w:numId w:val="2"/>
        </w:numPr>
        <w:rPr>
          <w:b/>
        </w:rPr>
      </w:pPr>
      <w:r>
        <w:t>Some students at HSE&amp;F have book bags that are made of ____________________.</w:t>
      </w:r>
    </w:p>
    <w:p w14:paraId="4D6CCEA8" w14:textId="77777777" w:rsidR="00E03FA4" w:rsidRPr="00524196" w:rsidRDefault="00E03FA4" w:rsidP="00E03FA4">
      <w:pPr>
        <w:pStyle w:val="ListParagraph"/>
        <w:numPr>
          <w:ilvl w:val="0"/>
          <w:numId w:val="2"/>
        </w:numPr>
        <w:rPr>
          <w:b/>
        </w:rPr>
      </w:pPr>
      <w:r>
        <w:t>*** is a police officer whose commanding officer told *** to _______________________ a block to seek witnesses to a crime.</w:t>
      </w:r>
    </w:p>
    <w:p w14:paraId="6240ED47" w14:textId="77777777" w:rsidR="00E03FA4" w:rsidRPr="00524196" w:rsidRDefault="00E03FA4" w:rsidP="00E03FA4">
      <w:pPr>
        <w:pStyle w:val="ListParagraph"/>
        <w:numPr>
          <w:ilvl w:val="0"/>
          <w:numId w:val="2"/>
        </w:numPr>
        <w:rPr>
          <w:b/>
        </w:rPr>
      </w:pPr>
      <w:r>
        <w:t>**** is a neighborhood organizer who ___________________ for political candidates that support **** goals.</w:t>
      </w:r>
    </w:p>
    <w:p w14:paraId="6FDBAC5C" w14:textId="77777777" w:rsidR="00E03FA4" w:rsidRPr="00D57427" w:rsidRDefault="00E03FA4" w:rsidP="00E03FA4">
      <w:pPr>
        <w:pStyle w:val="ListParagraph"/>
        <w:numPr>
          <w:ilvl w:val="0"/>
          <w:numId w:val="2"/>
        </w:numPr>
        <w:rPr>
          <w:b/>
        </w:rPr>
      </w:pPr>
      <w:r>
        <w:t>*** found the ____________________ shirt **** bought very uncomfortable.</w:t>
      </w:r>
    </w:p>
    <w:p w14:paraId="79F169F3" w14:textId="7C5E1124" w:rsidR="00E03FA4" w:rsidRDefault="00E03FA4" w:rsidP="00CC194A"/>
    <w:p w14:paraId="3FC47B0E" w14:textId="6FB18DFE" w:rsidR="002B394B" w:rsidRDefault="002B394B" w:rsidP="00CC194A"/>
    <w:p w14:paraId="09A1352C" w14:textId="0881A20B" w:rsidR="002B394B" w:rsidRDefault="002B394B" w:rsidP="00CC194A"/>
    <w:p w14:paraId="7032374A" w14:textId="51801408" w:rsidR="002B394B" w:rsidRDefault="002B394B" w:rsidP="00CC194A"/>
    <w:p w14:paraId="398D6461" w14:textId="00509F2E" w:rsidR="002B394B" w:rsidRDefault="002B394B" w:rsidP="00CC194A"/>
    <w:p w14:paraId="2FF75532" w14:textId="3E8C1C75" w:rsidR="002B394B" w:rsidRDefault="002B394B" w:rsidP="00CC194A"/>
    <w:p w14:paraId="202C8CB2" w14:textId="681E5A7C" w:rsidR="002B394B" w:rsidRDefault="002B394B" w:rsidP="00CC194A"/>
    <w:p w14:paraId="6F822E5F" w14:textId="7039DEDB" w:rsidR="002B394B" w:rsidRDefault="002B394B" w:rsidP="00CC194A"/>
    <w:p w14:paraId="77276A92" w14:textId="3E305C59" w:rsidR="002B394B" w:rsidRDefault="002B394B" w:rsidP="00CC194A"/>
    <w:p w14:paraId="60539F2B" w14:textId="030E107D" w:rsidR="002B394B" w:rsidRDefault="002B394B" w:rsidP="00CC194A"/>
    <w:p w14:paraId="4D9B330C" w14:textId="56023092" w:rsidR="002B394B" w:rsidRDefault="002B394B" w:rsidP="00CC194A"/>
    <w:p w14:paraId="2D0E4062" w14:textId="16C8C64C" w:rsidR="002B394B" w:rsidRDefault="002B394B" w:rsidP="00CC194A"/>
    <w:p w14:paraId="2F6C0B28" w14:textId="5EF4C430" w:rsidR="002B394B" w:rsidRDefault="002B394B" w:rsidP="00CC194A"/>
    <w:p w14:paraId="6F174A4A" w14:textId="6B89E574" w:rsidR="002B394B" w:rsidRDefault="002B394B" w:rsidP="00CC194A"/>
    <w:p w14:paraId="243474A0" w14:textId="0B6ADDBE" w:rsidR="002B394B" w:rsidRDefault="002B394B" w:rsidP="00CC194A"/>
    <w:p w14:paraId="1DC97DAB" w14:textId="55E6D313" w:rsidR="002B394B" w:rsidRDefault="002B394B" w:rsidP="00CC194A"/>
    <w:p w14:paraId="133C6476" w14:textId="0EE6AD34" w:rsidR="002B394B" w:rsidRDefault="002B394B" w:rsidP="00CC194A"/>
    <w:p w14:paraId="428F6F6B" w14:textId="13B2394F" w:rsidR="002B394B" w:rsidRDefault="002B394B" w:rsidP="00CC194A"/>
    <w:p w14:paraId="374D5295" w14:textId="2C65F187" w:rsidR="002B394B" w:rsidRDefault="002B394B" w:rsidP="00CC194A"/>
    <w:p w14:paraId="5DEF81E3" w14:textId="4856C3FF" w:rsidR="002B394B" w:rsidRDefault="002B394B" w:rsidP="00CC194A"/>
    <w:p w14:paraId="43A9E202" w14:textId="67502E6E" w:rsidR="002B394B" w:rsidRDefault="002B394B" w:rsidP="00CC194A"/>
    <w:p w14:paraId="0A122BA6" w14:textId="7621322E" w:rsidR="002B394B" w:rsidRDefault="002B394B" w:rsidP="00CC194A"/>
    <w:p w14:paraId="728EF55C" w14:textId="7167C4ED" w:rsidR="002B394B" w:rsidRDefault="002B394B" w:rsidP="00CC194A"/>
    <w:p w14:paraId="34FAB7B4" w14:textId="116634C2" w:rsidR="002B394B" w:rsidRDefault="002B394B" w:rsidP="00CC194A"/>
    <w:p w14:paraId="1902AB14" w14:textId="1669E560" w:rsidR="002B394B" w:rsidRDefault="002B394B" w:rsidP="00CC194A"/>
    <w:p w14:paraId="779155CF" w14:textId="1D95E069" w:rsidR="002B394B" w:rsidRDefault="002B394B" w:rsidP="00CC194A"/>
    <w:p w14:paraId="19CED983" w14:textId="2F7B475D" w:rsidR="002B394B" w:rsidRDefault="002B394B" w:rsidP="00CC194A"/>
    <w:p w14:paraId="276D8D48" w14:textId="30D1DC79" w:rsidR="002B394B" w:rsidRDefault="002B394B" w:rsidP="00CC194A"/>
    <w:p w14:paraId="7E03D536" w14:textId="74176EDA" w:rsidR="002B394B" w:rsidRDefault="002B394B" w:rsidP="00CC194A"/>
    <w:p w14:paraId="42049350" w14:textId="4494301D" w:rsidR="002B394B" w:rsidRDefault="002B394B" w:rsidP="00CC194A"/>
    <w:p w14:paraId="0406B064" w14:textId="0FA9965E" w:rsidR="002B394B" w:rsidRDefault="002B394B" w:rsidP="00CC194A"/>
    <w:p w14:paraId="77FA43CD" w14:textId="5707FD64" w:rsidR="002B394B" w:rsidRDefault="002B394B" w:rsidP="00CC194A"/>
    <w:p w14:paraId="6890D126" w14:textId="16B48742" w:rsidR="002B394B" w:rsidRDefault="002B394B" w:rsidP="00CC194A"/>
    <w:p w14:paraId="2256C01B" w14:textId="77777777" w:rsidR="002B394B" w:rsidRPr="009E1B18" w:rsidRDefault="002B394B" w:rsidP="002B394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514965C" w14:textId="77777777" w:rsidR="002B394B" w:rsidRDefault="002B394B" w:rsidP="002B394B">
      <w:r>
        <w:rPr>
          <w:b/>
        </w:rPr>
        <w:t xml:space="preserve">Homophone Worksheet: </w:t>
      </w:r>
      <w:r w:rsidRPr="00094E29">
        <w:rPr>
          <w:b/>
          <w:i/>
        </w:rPr>
        <w:t>Canvas</w:t>
      </w:r>
      <w:r>
        <w:rPr>
          <w:b/>
          <w:i/>
        </w:rPr>
        <w:t xml:space="preserve"> </w:t>
      </w:r>
      <w:r>
        <w:rPr>
          <w:b/>
        </w:rPr>
        <w:t xml:space="preserve">(noun) and </w:t>
      </w:r>
      <w:r w:rsidRPr="00094E29">
        <w:rPr>
          <w:b/>
          <w:i/>
        </w:rPr>
        <w:t>Canvass</w:t>
      </w:r>
      <w:r>
        <w:rPr>
          <w:b/>
          <w:i/>
        </w:rPr>
        <w:t xml:space="preserve"> </w:t>
      </w:r>
      <w:r>
        <w:rPr>
          <w:b/>
        </w:rPr>
        <w:t xml:space="preserve">(verb), 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canvas </w:t>
      </w:r>
      <w:r>
        <w:t>and</w:t>
      </w:r>
      <w:r>
        <w:rPr>
          <w:i/>
        </w:rPr>
        <w:t xml:space="preserve"> canvass</w:t>
      </w:r>
      <w:r>
        <w:t>. Remember this about these two words:</w:t>
      </w:r>
    </w:p>
    <w:p w14:paraId="31D93D5C" w14:textId="77777777" w:rsidR="002B394B" w:rsidRDefault="002B394B" w:rsidP="002B394B"/>
    <w:p w14:paraId="7613C8A9" w14:textId="77777777" w:rsidR="002B394B" w:rsidRDefault="002B394B" w:rsidP="002B394B">
      <w:pPr>
        <w:rPr>
          <w:i/>
        </w:rPr>
      </w:pPr>
      <w:r>
        <w:rPr>
          <w:b/>
          <w:i/>
        </w:rPr>
        <w:t>Canvas</w:t>
      </w:r>
      <w:r>
        <w:rPr>
          <w:b/>
        </w:rPr>
        <w:t xml:space="preserve">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 w:rsidRPr="00CC194A">
        <w:rPr>
          <w:i/>
        </w:rPr>
        <w:t>a firm closely woven cloth usu</w:t>
      </w:r>
      <w:r>
        <w:rPr>
          <w:i/>
        </w:rPr>
        <w:t>ally</w:t>
      </w:r>
      <w:r w:rsidRPr="00CC194A">
        <w:rPr>
          <w:i/>
        </w:rPr>
        <w:t xml:space="preserve"> of linen, hemp, or cotton used for clothing and formerly much used for tents and sails</w:t>
      </w:r>
      <w:r>
        <w:rPr>
          <w:i/>
        </w:rPr>
        <w:t>.</w:t>
      </w:r>
    </w:p>
    <w:p w14:paraId="7005FE37" w14:textId="77777777" w:rsidR="002B394B" w:rsidRDefault="002B394B" w:rsidP="002B394B">
      <w:pPr>
        <w:rPr>
          <w:i/>
        </w:rPr>
      </w:pPr>
    </w:p>
    <w:p w14:paraId="30F689E1" w14:textId="77777777" w:rsidR="002B394B" w:rsidRDefault="002B394B" w:rsidP="002B394B">
      <w:pPr>
        <w:rPr>
          <w:i/>
        </w:rPr>
      </w:pPr>
      <w:r>
        <w:rPr>
          <w:b/>
          <w:i/>
        </w:rPr>
        <w:t xml:space="preserve">Canvass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 w:rsidRPr="00CC194A">
        <w:rPr>
          <w:i/>
        </w:rPr>
        <w:t>to go through (a district) or go to (persons) in order to solicit orders or political support or to determine opin</w:t>
      </w:r>
      <w:r>
        <w:rPr>
          <w:i/>
        </w:rPr>
        <w:t>ions or sentiments &lt;</w:t>
      </w:r>
      <w:r w:rsidRPr="00CC194A">
        <w:t>canvass</w:t>
      </w:r>
      <w:r w:rsidRPr="00CC194A">
        <w:rPr>
          <w:i/>
        </w:rPr>
        <w:t xml:space="preserve"> voters&gt;</w:t>
      </w:r>
    </w:p>
    <w:p w14:paraId="7D1446FD" w14:textId="77777777" w:rsidR="002B394B" w:rsidRDefault="002B394B" w:rsidP="002B394B">
      <w:pPr>
        <w:rPr>
          <w:i/>
        </w:rPr>
      </w:pPr>
    </w:p>
    <w:p w14:paraId="0DF45857" w14:textId="77777777" w:rsidR="002B394B" w:rsidRPr="00003643" w:rsidRDefault="002B394B" w:rsidP="002B394B">
      <w:pPr>
        <w:pStyle w:val="ListParagraph"/>
        <w:numPr>
          <w:ilvl w:val="0"/>
          <w:numId w:val="3"/>
        </w:numPr>
        <w:rPr>
          <w:b/>
        </w:rPr>
      </w:pPr>
      <w:r>
        <w:t>*** supported *** in *** quest to get elected to the New York State Senate, so *** ________________ along Flatbush Avenue for community support.</w:t>
      </w:r>
    </w:p>
    <w:p w14:paraId="71EDC1F7" w14:textId="77777777" w:rsidR="002B394B" w:rsidRPr="00003643" w:rsidRDefault="002B394B" w:rsidP="002B394B">
      <w:pPr>
        <w:pStyle w:val="ListParagraph"/>
        <w:numPr>
          <w:ilvl w:val="0"/>
          <w:numId w:val="3"/>
        </w:numPr>
        <w:rPr>
          <w:b/>
        </w:rPr>
      </w:pPr>
      <w:r>
        <w:t>**** is a painter who mostly works with oil on __________________________.</w:t>
      </w:r>
    </w:p>
    <w:p w14:paraId="4937220E" w14:textId="77777777" w:rsidR="002B394B" w:rsidRPr="00003643" w:rsidRDefault="002B394B" w:rsidP="002B394B">
      <w:pPr>
        <w:pStyle w:val="ListParagraph"/>
        <w:numPr>
          <w:ilvl w:val="0"/>
          <w:numId w:val="3"/>
        </w:numPr>
        <w:rPr>
          <w:b/>
        </w:rPr>
      </w:pPr>
      <w:r>
        <w:t>The basic Converse sneaker—like Chuck Taylor high tops—are made of _______________________.</w:t>
      </w:r>
    </w:p>
    <w:p w14:paraId="632260B4" w14:textId="77777777" w:rsidR="002B394B" w:rsidRPr="00003643" w:rsidRDefault="002B394B" w:rsidP="002B394B">
      <w:pPr>
        <w:pStyle w:val="ListParagraph"/>
        <w:numPr>
          <w:ilvl w:val="0"/>
          <w:numId w:val="3"/>
        </w:numPr>
        <w:rPr>
          <w:b/>
        </w:rPr>
      </w:pPr>
      <w:r>
        <w:t>The detectives __________________________the neighborhood to find witnesses to a crime that occurred there.</w:t>
      </w:r>
    </w:p>
    <w:p w14:paraId="38E4CFA1" w14:textId="77777777" w:rsidR="002B394B" w:rsidRPr="00D57427" w:rsidRDefault="002B394B" w:rsidP="002B394B">
      <w:pPr>
        <w:pStyle w:val="ListParagraph"/>
        <w:numPr>
          <w:ilvl w:val="0"/>
          <w:numId w:val="3"/>
        </w:numPr>
        <w:rPr>
          <w:b/>
        </w:rPr>
      </w:pPr>
      <w:r>
        <w:t>*** covered *** Porsche with __________________ to prevent the sun from damaging it.</w:t>
      </w:r>
    </w:p>
    <w:p w14:paraId="26B5AA66" w14:textId="1F704338" w:rsidR="002B394B" w:rsidRDefault="002B394B" w:rsidP="00CC194A"/>
    <w:p w14:paraId="30CF7BEF" w14:textId="22D24955" w:rsidR="00B70FFD" w:rsidRDefault="00B70FFD" w:rsidP="00CC194A"/>
    <w:p w14:paraId="7853FC9F" w14:textId="490F4930" w:rsidR="00B70FFD" w:rsidRDefault="00B70FFD" w:rsidP="00CC194A"/>
    <w:p w14:paraId="6A777FCA" w14:textId="056E61EC" w:rsidR="00B70FFD" w:rsidRDefault="00B70FFD" w:rsidP="00CC194A"/>
    <w:p w14:paraId="76AF3FAC" w14:textId="3C2A9861" w:rsidR="00B70FFD" w:rsidRDefault="00B70FFD" w:rsidP="00CC194A"/>
    <w:p w14:paraId="4924947C" w14:textId="1B612B52" w:rsidR="00B70FFD" w:rsidRDefault="00B70FFD" w:rsidP="00CC194A"/>
    <w:p w14:paraId="79C7AD32" w14:textId="7C4C5125" w:rsidR="00B70FFD" w:rsidRDefault="00B70FFD" w:rsidP="00CC194A"/>
    <w:p w14:paraId="16D1ED8F" w14:textId="0E9336D5" w:rsidR="00B70FFD" w:rsidRDefault="00B70FFD" w:rsidP="00CC194A"/>
    <w:p w14:paraId="40AB3F7A" w14:textId="04AF0AB5" w:rsidR="00B70FFD" w:rsidRDefault="00B70FFD" w:rsidP="00CC194A"/>
    <w:p w14:paraId="4A3A7DFF" w14:textId="41007AF9" w:rsidR="00B70FFD" w:rsidRDefault="00B70FFD" w:rsidP="00CC194A"/>
    <w:p w14:paraId="4A7A8C68" w14:textId="5A69457A" w:rsidR="00B70FFD" w:rsidRDefault="00B70FFD" w:rsidP="00CC194A"/>
    <w:p w14:paraId="139B2F0B" w14:textId="436864AE" w:rsidR="00B70FFD" w:rsidRDefault="00B70FFD" w:rsidP="00CC194A"/>
    <w:p w14:paraId="16EB3D15" w14:textId="5993083F" w:rsidR="00B70FFD" w:rsidRDefault="00B70FFD" w:rsidP="00CC194A"/>
    <w:p w14:paraId="78B04CDF" w14:textId="1E820E1C" w:rsidR="00B70FFD" w:rsidRDefault="00B70FFD" w:rsidP="00CC194A"/>
    <w:p w14:paraId="7E640ED3" w14:textId="5F99BFDE" w:rsidR="00B70FFD" w:rsidRDefault="00B70FFD" w:rsidP="00CC194A"/>
    <w:p w14:paraId="2862945F" w14:textId="68E2C97D" w:rsidR="00B70FFD" w:rsidRDefault="00B70FFD" w:rsidP="00CC194A"/>
    <w:p w14:paraId="5F58BD77" w14:textId="6A695E23" w:rsidR="00B70FFD" w:rsidRDefault="00B70FFD" w:rsidP="00CC194A"/>
    <w:p w14:paraId="674D51BC" w14:textId="1C457E27" w:rsidR="00B70FFD" w:rsidRDefault="00B70FFD" w:rsidP="00CC194A"/>
    <w:p w14:paraId="31056461" w14:textId="36E89848" w:rsidR="00B70FFD" w:rsidRDefault="00B70FFD" w:rsidP="00CC194A"/>
    <w:p w14:paraId="1426E118" w14:textId="32960E84" w:rsidR="00B70FFD" w:rsidRDefault="00B70FFD" w:rsidP="00CC194A"/>
    <w:p w14:paraId="41B7ABA7" w14:textId="3E410D5F" w:rsidR="00B70FFD" w:rsidRDefault="00B70FFD" w:rsidP="00CC194A"/>
    <w:p w14:paraId="60AAB7F9" w14:textId="1060A9B8" w:rsidR="00B70FFD" w:rsidRDefault="00B70FFD" w:rsidP="00CC194A"/>
    <w:p w14:paraId="675BBEA6" w14:textId="45ADD918" w:rsidR="00B70FFD" w:rsidRDefault="00B70FFD" w:rsidP="00CC194A"/>
    <w:p w14:paraId="396E520C" w14:textId="584E7884" w:rsidR="00B70FFD" w:rsidRDefault="00B70FFD" w:rsidP="00CC194A"/>
    <w:p w14:paraId="557237D8" w14:textId="19D535C8" w:rsidR="00B70FFD" w:rsidRDefault="00B70FFD" w:rsidP="00CC194A"/>
    <w:p w14:paraId="237D0B1B" w14:textId="0F1FCF4C" w:rsidR="00B70FFD" w:rsidRDefault="00B70FFD" w:rsidP="00CC194A"/>
    <w:p w14:paraId="52604AD5" w14:textId="5323BE5F" w:rsidR="00B70FFD" w:rsidRDefault="00B70FFD" w:rsidP="00CC194A"/>
    <w:p w14:paraId="1D4B190E" w14:textId="650D000E" w:rsidR="00B70FFD" w:rsidRDefault="00B70FFD" w:rsidP="00CC194A"/>
    <w:p w14:paraId="3EC80E59" w14:textId="1BDB5070" w:rsidR="00B70FFD" w:rsidRDefault="00B70FFD" w:rsidP="00CC194A"/>
    <w:p w14:paraId="47A9A5F0" w14:textId="524FCC71" w:rsidR="00B70FFD" w:rsidRDefault="00B70FFD" w:rsidP="00CC194A"/>
    <w:p w14:paraId="5A62E63D" w14:textId="1F278E2D" w:rsidR="00B70FFD" w:rsidRDefault="00B70FFD" w:rsidP="00CC194A"/>
    <w:p w14:paraId="4B8609EC" w14:textId="703777B3" w:rsidR="00B70FFD" w:rsidRDefault="00B70FFD" w:rsidP="00CC194A"/>
    <w:p w14:paraId="1AF80D7C" w14:textId="392A0079" w:rsidR="00B70FFD" w:rsidRDefault="00B70FFD" w:rsidP="00CC194A"/>
    <w:p w14:paraId="740FE29D" w14:textId="77777777" w:rsidR="00B70FFD" w:rsidRPr="009E1B18" w:rsidRDefault="00B70FFD" w:rsidP="00B70FF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0759062" w14:textId="77777777" w:rsidR="00B70FFD" w:rsidRDefault="00B70FFD" w:rsidP="00B70FFD">
      <w:r>
        <w:rPr>
          <w:b/>
        </w:rPr>
        <w:t xml:space="preserve">Homophone Worksheet: </w:t>
      </w:r>
      <w:r w:rsidRPr="00094E29">
        <w:rPr>
          <w:b/>
          <w:i/>
        </w:rPr>
        <w:t>Canvas</w:t>
      </w:r>
      <w:r>
        <w:rPr>
          <w:b/>
          <w:i/>
        </w:rPr>
        <w:t xml:space="preserve"> </w:t>
      </w:r>
      <w:r>
        <w:rPr>
          <w:b/>
        </w:rPr>
        <w:t xml:space="preserve">(noun) and </w:t>
      </w:r>
      <w:r w:rsidRPr="00094E29">
        <w:rPr>
          <w:b/>
          <w:i/>
        </w:rPr>
        <w:t>Canvass</w:t>
      </w:r>
      <w:r>
        <w:rPr>
          <w:b/>
          <w:i/>
        </w:rPr>
        <w:t xml:space="preserve"> </w:t>
      </w:r>
      <w:r>
        <w:rPr>
          <w:b/>
        </w:rPr>
        <w:t xml:space="preserve">(verb),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canvas </w:t>
      </w:r>
      <w:r>
        <w:t>and</w:t>
      </w:r>
      <w:r>
        <w:rPr>
          <w:i/>
        </w:rPr>
        <w:t xml:space="preserve"> canvass</w:t>
      </w:r>
      <w:r>
        <w:t>. Remember this about these two words:</w:t>
      </w:r>
    </w:p>
    <w:p w14:paraId="5930B014" w14:textId="77777777" w:rsidR="00B70FFD" w:rsidRDefault="00B70FFD" w:rsidP="00B70FFD"/>
    <w:p w14:paraId="3BDFDD1C" w14:textId="77777777" w:rsidR="00B70FFD" w:rsidRDefault="00B70FFD" w:rsidP="00B70FFD">
      <w:pPr>
        <w:rPr>
          <w:i/>
        </w:rPr>
      </w:pPr>
      <w:r>
        <w:rPr>
          <w:b/>
          <w:i/>
        </w:rPr>
        <w:t>Canvas</w:t>
      </w:r>
      <w:r>
        <w:rPr>
          <w:b/>
        </w:rPr>
        <w:t xml:space="preserve">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 w:rsidRPr="00CC194A">
        <w:rPr>
          <w:i/>
        </w:rPr>
        <w:t>a firm closely woven cloth usu</w:t>
      </w:r>
      <w:r>
        <w:rPr>
          <w:i/>
        </w:rPr>
        <w:t>ally</w:t>
      </w:r>
      <w:r w:rsidRPr="00CC194A">
        <w:rPr>
          <w:i/>
        </w:rPr>
        <w:t xml:space="preserve"> of linen, hemp, or cotton used for clothing and formerly much used for tents and sails</w:t>
      </w:r>
      <w:r>
        <w:rPr>
          <w:i/>
        </w:rPr>
        <w:t>.</w:t>
      </w:r>
    </w:p>
    <w:p w14:paraId="16325FF4" w14:textId="77777777" w:rsidR="00B70FFD" w:rsidRDefault="00B70FFD" w:rsidP="00B70FFD">
      <w:pPr>
        <w:rPr>
          <w:i/>
        </w:rPr>
      </w:pPr>
    </w:p>
    <w:p w14:paraId="2597D2E2" w14:textId="77777777" w:rsidR="00B70FFD" w:rsidRDefault="00B70FFD" w:rsidP="00B70FFD">
      <w:pPr>
        <w:rPr>
          <w:i/>
        </w:rPr>
      </w:pPr>
      <w:r>
        <w:rPr>
          <w:b/>
          <w:i/>
        </w:rPr>
        <w:t xml:space="preserve">Canvass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 w:rsidRPr="00CC194A">
        <w:rPr>
          <w:i/>
        </w:rPr>
        <w:t>to go through (a district) or go to (persons) in order to solicit orders or political support or to determine opin</w:t>
      </w:r>
      <w:r>
        <w:rPr>
          <w:i/>
        </w:rPr>
        <w:t>ions or sentiments &lt;</w:t>
      </w:r>
      <w:r w:rsidRPr="00CC194A">
        <w:t>canvass</w:t>
      </w:r>
      <w:r w:rsidRPr="00CC194A">
        <w:rPr>
          <w:i/>
        </w:rPr>
        <w:t xml:space="preserve"> voters&gt;</w:t>
      </w:r>
    </w:p>
    <w:p w14:paraId="4C81E744" w14:textId="77777777" w:rsidR="00B70FFD" w:rsidRDefault="00B70FFD" w:rsidP="00B70FFD">
      <w:pPr>
        <w:rPr>
          <w:i/>
        </w:rPr>
      </w:pPr>
    </w:p>
    <w:p w14:paraId="2E91FA44" w14:textId="77777777" w:rsidR="00B70FFD" w:rsidRPr="003C6EAC" w:rsidRDefault="00B70FFD" w:rsidP="00B70FFD">
      <w:pPr>
        <w:pStyle w:val="ListParagraph"/>
        <w:numPr>
          <w:ilvl w:val="0"/>
          <w:numId w:val="4"/>
        </w:numPr>
        <w:rPr>
          <w:b/>
        </w:rPr>
      </w:pPr>
      <w:r>
        <w:t>**** held a garden party, but because it rained, *** rented a large ____________________ tent.</w:t>
      </w:r>
    </w:p>
    <w:p w14:paraId="313ABF06" w14:textId="77777777" w:rsidR="00B70FFD" w:rsidRPr="003C6EAC" w:rsidRDefault="00B70FFD" w:rsidP="00B70FFD">
      <w:pPr>
        <w:pStyle w:val="ListParagraph"/>
        <w:numPr>
          <w:ilvl w:val="0"/>
          <w:numId w:val="4"/>
        </w:numPr>
        <w:rPr>
          <w:b/>
        </w:rPr>
      </w:pPr>
      <w:r>
        <w:t xml:space="preserve">**** campaigns for political </w:t>
      </w:r>
      <w:proofErr w:type="gramStart"/>
      <w:r>
        <w:t>candidates ,</w:t>
      </w:r>
      <w:proofErr w:type="gramEnd"/>
      <w:r>
        <w:t xml:space="preserve"> so ** often _______________________ around the Five Boroughs.</w:t>
      </w:r>
    </w:p>
    <w:p w14:paraId="35BF0520" w14:textId="77777777" w:rsidR="00B70FFD" w:rsidRPr="003C6EAC" w:rsidRDefault="00B70FFD" w:rsidP="00B70FFD">
      <w:pPr>
        <w:pStyle w:val="ListParagraph"/>
        <w:numPr>
          <w:ilvl w:val="0"/>
          <w:numId w:val="4"/>
        </w:numPr>
        <w:rPr>
          <w:b/>
        </w:rPr>
      </w:pPr>
      <w:r>
        <w:t>Mr. Feltskog ______________________ his fellow teachers regularly to get teaching tips from them.</w:t>
      </w:r>
    </w:p>
    <w:p w14:paraId="7C345C16" w14:textId="77777777" w:rsidR="00B70FFD" w:rsidRPr="003C6EAC" w:rsidRDefault="00B70FFD" w:rsidP="00B70FFD">
      <w:pPr>
        <w:pStyle w:val="ListParagraph"/>
        <w:numPr>
          <w:ilvl w:val="0"/>
          <w:numId w:val="4"/>
        </w:numPr>
        <w:rPr>
          <w:b/>
        </w:rPr>
      </w:pPr>
      <w:r>
        <w:t>*** made a shirt out of _________________________, then threw it away because it was uncomfortable.</w:t>
      </w:r>
    </w:p>
    <w:p w14:paraId="7FBDB26C" w14:textId="77777777" w:rsidR="00B70FFD" w:rsidRPr="00D57427" w:rsidRDefault="00B70FFD" w:rsidP="00B70FFD">
      <w:pPr>
        <w:pStyle w:val="ListParagraph"/>
        <w:numPr>
          <w:ilvl w:val="0"/>
          <w:numId w:val="4"/>
        </w:numPr>
        <w:rPr>
          <w:b/>
        </w:rPr>
      </w:pPr>
      <w:r>
        <w:t>When the bully in ****’s neighborhood ______________________ the community about their support for his mayoral candidacy, he found his neighbors think he’s a jerk.</w:t>
      </w:r>
    </w:p>
    <w:p w14:paraId="1B61052A" w14:textId="527A990F" w:rsidR="00B70FFD" w:rsidRDefault="00B70FFD" w:rsidP="00CC194A"/>
    <w:p w14:paraId="444EBED9" w14:textId="1BFC61FA" w:rsidR="00B70FFD" w:rsidRDefault="00B70FFD" w:rsidP="00CC194A"/>
    <w:p w14:paraId="3C4770D0" w14:textId="1BBFAFDC" w:rsidR="00B70FFD" w:rsidRDefault="00B70FFD" w:rsidP="00CC194A"/>
    <w:p w14:paraId="23CA4BA9" w14:textId="22C569D7" w:rsidR="00B70FFD" w:rsidRDefault="00B70FFD" w:rsidP="00CC194A"/>
    <w:p w14:paraId="0A7A0F9C" w14:textId="07B5977C" w:rsidR="00B70FFD" w:rsidRDefault="00B70FFD" w:rsidP="00CC194A"/>
    <w:p w14:paraId="5C813248" w14:textId="6372E3DF" w:rsidR="00B70FFD" w:rsidRDefault="00B70FFD" w:rsidP="00CC194A"/>
    <w:p w14:paraId="499CDB8C" w14:textId="219F552A" w:rsidR="00B70FFD" w:rsidRDefault="00B70FFD" w:rsidP="00CC194A"/>
    <w:p w14:paraId="7892F4C9" w14:textId="38C5BCA1" w:rsidR="00B70FFD" w:rsidRDefault="00B70FFD" w:rsidP="00CC194A"/>
    <w:p w14:paraId="14E23ED6" w14:textId="4691631F" w:rsidR="00B70FFD" w:rsidRDefault="00B70FFD" w:rsidP="00CC194A"/>
    <w:p w14:paraId="52946BC3" w14:textId="22F6E6F7" w:rsidR="00B70FFD" w:rsidRDefault="00B70FFD" w:rsidP="00CC194A"/>
    <w:p w14:paraId="75076460" w14:textId="37A29E21" w:rsidR="00B70FFD" w:rsidRDefault="00B70FFD" w:rsidP="00CC194A"/>
    <w:p w14:paraId="74991726" w14:textId="301A11BB" w:rsidR="00B70FFD" w:rsidRDefault="00B70FFD" w:rsidP="00CC194A"/>
    <w:p w14:paraId="7326EF66" w14:textId="37BB0C4C" w:rsidR="00B70FFD" w:rsidRDefault="00B70FFD" w:rsidP="00CC194A"/>
    <w:p w14:paraId="1DD39D59" w14:textId="5A481BB9" w:rsidR="00B70FFD" w:rsidRDefault="00B70FFD" w:rsidP="00CC194A"/>
    <w:p w14:paraId="1B5C717C" w14:textId="447A5D64" w:rsidR="00B70FFD" w:rsidRDefault="00B70FFD" w:rsidP="00CC194A"/>
    <w:p w14:paraId="255D99C6" w14:textId="12E10F9C" w:rsidR="00B70FFD" w:rsidRDefault="00B70FFD" w:rsidP="00CC194A"/>
    <w:p w14:paraId="5F207C82" w14:textId="7C5560D6" w:rsidR="00B70FFD" w:rsidRDefault="00B70FFD" w:rsidP="00CC194A"/>
    <w:p w14:paraId="7270FB3C" w14:textId="7363129F" w:rsidR="00B70FFD" w:rsidRDefault="00B70FFD" w:rsidP="00CC194A"/>
    <w:p w14:paraId="3ACE5845" w14:textId="191D284F" w:rsidR="00B70FFD" w:rsidRDefault="00B70FFD" w:rsidP="00CC194A"/>
    <w:p w14:paraId="0EA01EFE" w14:textId="2FD1A3E8" w:rsidR="00B70FFD" w:rsidRDefault="00B70FFD" w:rsidP="00CC194A"/>
    <w:p w14:paraId="1889C683" w14:textId="78915126" w:rsidR="00B70FFD" w:rsidRDefault="00B70FFD" w:rsidP="00CC194A"/>
    <w:p w14:paraId="79E31C88" w14:textId="18CA85D2" w:rsidR="00B70FFD" w:rsidRDefault="00B70FFD" w:rsidP="00CC194A"/>
    <w:p w14:paraId="2C7C78DF" w14:textId="3E35C39A" w:rsidR="00B70FFD" w:rsidRDefault="00B70FFD" w:rsidP="00CC194A"/>
    <w:p w14:paraId="2F9DB474" w14:textId="502080E2" w:rsidR="00B70FFD" w:rsidRDefault="00B70FFD" w:rsidP="00CC194A"/>
    <w:p w14:paraId="09FD4787" w14:textId="54ADCF52" w:rsidR="00B70FFD" w:rsidRDefault="00B70FFD" w:rsidP="00CC194A"/>
    <w:p w14:paraId="2AF76F5B" w14:textId="7177C57B" w:rsidR="00B70FFD" w:rsidRDefault="00B70FFD" w:rsidP="00CC194A"/>
    <w:p w14:paraId="1ADFEE35" w14:textId="1BC217BC" w:rsidR="00B70FFD" w:rsidRDefault="00B70FFD" w:rsidP="00CC194A"/>
    <w:p w14:paraId="00154EC8" w14:textId="4C7C0D12" w:rsidR="00B70FFD" w:rsidRDefault="00B70FFD" w:rsidP="00CC194A"/>
    <w:p w14:paraId="4E0E5125" w14:textId="164BC53F" w:rsidR="00B70FFD" w:rsidRDefault="00B70FFD" w:rsidP="00CC194A"/>
    <w:p w14:paraId="73DABC54" w14:textId="2977D66E" w:rsidR="00B70FFD" w:rsidRDefault="00B70FFD" w:rsidP="00CC194A"/>
    <w:p w14:paraId="756A13CC" w14:textId="01867126" w:rsidR="00B70FFD" w:rsidRDefault="00B70FFD" w:rsidP="00CC194A"/>
    <w:p w14:paraId="1DAF71FC" w14:textId="6EB48658" w:rsidR="00B70FFD" w:rsidRDefault="00B70FFD" w:rsidP="00CC194A"/>
    <w:p w14:paraId="01C2B276" w14:textId="77777777" w:rsidR="00B70FFD" w:rsidRPr="009E1B18" w:rsidRDefault="00B70FFD" w:rsidP="00B70FF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450407" w14:textId="77777777" w:rsidR="00B70FFD" w:rsidRDefault="00B70FFD" w:rsidP="00B70FFD">
      <w:r>
        <w:rPr>
          <w:b/>
        </w:rPr>
        <w:t xml:space="preserve">Homophone Worksheet: </w:t>
      </w:r>
      <w:r w:rsidRPr="00094E29">
        <w:rPr>
          <w:b/>
          <w:i/>
        </w:rPr>
        <w:t>Canvas</w:t>
      </w:r>
      <w:r>
        <w:rPr>
          <w:b/>
          <w:i/>
        </w:rPr>
        <w:t xml:space="preserve"> </w:t>
      </w:r>
      <w:r>
        <w:rPr>
          <w:b/>
        </w:rPr>
        <w:t xml:space="preserve">(noun) and </w:t>
      </w:r>
      <w:r w:rsidRPr="00094E29">
        <w:rPr>
          <w:b/>
          <w:i/>
        </w:rPr>
        <w:t>Canvass</w:t>
      </w:r>
      <w:r>
        <w:rPr>
          <w:b/>
          <w:i/>
        </w:rPr>
        <w:t xml:space="preserve"> </w:t>
      </w:r>
      <w:r>
        <w:rPr>
          <w:b/>
        </w:rPr>
        <w:t xml:space="preserve">(verb), 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canvas </w:t>
      </w:r>
      <w:r>
        <w:t>and</w:t>
      </w:r>
      <w:r>
        <w:rPr>
          <w:i/>
        </w:rPr>
        <w:t xml:space="preserve"> canvass</w:t>
      </w:r>
      <w:r>
        <w:t>. Remember this about these two words:</w:t>
      </w:r>
    </w:p>
    <w:p w14:paraId="63B84BFF" w14:textId="77777777" w:rsidR="00B70FFD" w:rsidRDefault="00B70FFD" w:rsidP="00B70FFD"/>
    <w:p w14:paraId="3048631C" w14:textId="77777777" w:rsidR="00B70FFD" w:rsidRDefault="00B70FFD" w:rsidP="00B70FFD">
      <w:pPr>
        <w:rPr>
          <w:i/>
        </w:rPr>
      </w:pPr>
      <w:r>
        <w:rPr>
          <w:b/>
          <w:i/>
        </w:rPr>
        <w:t>Canvas</w:t>
      </w:r>
      <w:r>
        <w:rPr>
          <w:b/>
        </w:rPr>
        <w:t xml:space="preserve">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 w:rsidRPr="00CC194A">
        <w:rPr>
          <w:i/>
        </w:rPr>
        <w:t>a firm closely woven cloth usu</w:t>
      </w:r>
      <w:r>
        <w:rPr>
          <w:i/>
        </w:rPr>
        <w:t>ally</w:t>
      </w:r>
      <w:r w:rsidRPr="00CC194A">
        <w:rPr>
          <w:i/>
        </w:rPr>
        <w:t xml:space="preserve"> of linen, hemp, or cotton used for clothing and formerly much used for tents and sails</w:t>
      </w:r>
      <w:r>
        <w:rPr>
          <w:i/>
        </w:rPr>
        <w:t>.</w:t>
      </w:r>
    </w:p>
    <w:p w14:paraId="640EEB1B" w14:textId="77777777" w:rsidR="00B70FFD" w:rsidRDefault="00B70FFD" w:rsidP="00B70FFD">
      <w:pPr>
        <w:rPr>
          <w:i/>
        </w:rPr>
      </w:pPr>
    </w:p>
    <w:p w14:paraId="2B5E6505" w14:textId="77777777" w:rsidR="00B70FFD" w:rsidRDefault="00B70FFD" w:rsidP="00B70FFD">
      <w:pPr>
        <w:rPr>
          <w:i/>
        </w:rPr>
      </w:pPr>
      <w:r>
        <w:rPr>
          <w:b/>
          <w:i/>
        </w:rPr>
        <w:t xml:space="preserve">Canvass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 w:rsidRPr="00CC194A">
        <w:rPr>
          <w:i/>
        </w:rPr>
        <w:t>to go through (a district) or go to (persons) in order to solicit orders or political support or to determine opin</w:t>
      </w:r>
      <w:r>
        <w:rPr>
          <w:i/>
        </w:rPr>
        <w:t>ions or sentiments &lt;</w:t>
      </w:r>
      <w:r w:rsidRPr="00CC194A">
        <w:t>canvass</w:t>
      </w:r>
      <w:r w:rsidRPr="00CC194A">
        <w:rPr>
          <w:i/>
        </w:rPr>
        <w:t xml:space="preserve"> voters&gt;</w:t>
      </w:r>
    </w:p>
    <w:p w14:paraId="5F562E1B" w14:textId="77777777" w:rsidR="00B70FFD" w:rsidRDefault="00B70FFD" w:rsidP="00B70FFD">
      <w:pPr>
        <w:rPr>
          <w:i/>
        </w:rPr>
      </w:pPr>
    </w:p>
    <w:p w14:paraId="0833B1FB" w14:textId="77777777" w:rsidR="00B70FFD" w:rsidRPr="00822D3B" w:rsidRDefault="00B70FFD" w:rsidP="00B70FFD">
      <w:pPr>
        <w:pStyle w:val="ListParagraph"/>
        <w:numPr>
          <w:ilvl w:val="0"/>
          <w:numId w:val="5"/>
        </w:numPr>
        <w:rPr>
          <w:b/>
        </w:rPr>
      </w:pPr>
      <w:r>
        <w:t>**** struggled to hoist the sails on the boat because they are made from heavy ___________________.</w:t>
      </w:r>
    </w:p>
    <w:p w14:paraId="423F9A70" w14:textId="77777777" w:rsidR="00B70FFD" w:rsidRPr="00822D3B" w:rsidRDefault="00B70FFD" w:rsidP="00B70FFD">
      <w:pPr>
        <w:pStyle w:val="ListParagraph"/>
        <w:numPr>
          <w:ilvl w:val="0"/>
          <w:numId w:val="5"/>
        </w:numPr>
        <w:rPr>
          <w:b/>
        </w:rPr>
      </w:pPr>
      <w:r>
        <w:t>*** _________________________ *** fellow students to see if they would support *** candidacy for Student Government President.</w:t>
      </w:r>
    </w:p>
    <w:p w14:paraId="1D1493A1" w14:textId="77777777" w:rsidR="00B70FFD" w:rsidRPr="00822D3B" w:rsidRDefault="00B70FFD" w:rsidP="00B70FFD">
      <w:pPr>
        <w:pStyle w:val="ListParagraph"/>
        <w:numPr>
          <w:ilvl w:val="0"/>
          <w:numId w:val="5"/>
        </w:numPr>
        <w:rPr>
          <w:b/>
        </w:rPr>
      </w:pPr>
      <w:r>
        <w:t>***’s _________________________ briefcase is not waterproof.</w:t>
      </w:r>
    </w:p>
    <w:p w14:paraId="39705244" w14:textId="77777777" w:rsidR="00B70FFD" w:rsidRPr="00822D3B" w:rsidRDefault="00B70FFD" w:rsidP="00B70FFD">
      <w:pPr>
        <w:pStyle w:val="ListParagraph"/>
        <w:numPr>
          <w:ilvl w:val="0"/>
          <w:numId w:val="5"/>
        </w:numPr>
        <w:rPr>
          <w:b/>
        </w:rPr>
      </w:pPr>
      <w:r>
        <w:t>*** ran out of snacks at *** birthday party, so *** ______________________ *** guests to see what kind of food *** should order.</w:t>
      </w:r>
    </w:p>
    <w:p w14:paraId="2510DF2F" w14:textId="77777777" w:rsidR="00B70FFD" w:rsidRPr="00D57427" w:rsidRDefault="00B70FFD" w:rsidP="00B70FFD">
      <w:pPr>
        <w:pStyle w:val="ListParagraph"/>
        <w:numPr>
          <w:ilvl w:val="0"/>
          <w:numId w:val="5"/>
        </w:numPr>
        <w:rPr>
          <w:b/>
        </w:rPr>
      </w:pPr>
      <w:r>
        <w:t>*** threw a _______________________ tarp over *** motorcycle to keep it out of the rain.</w:t>
      </w:r>
    </w:p>
    <w:p w14:paraId="1E92D359" w14:textId="77777777" w:rsidR="00B70FFD" w:rsidRDefault="00B70FFD" w:rsidP="00CC194A">
      <w:bookmarkStart w:id="55" w:name="_GoBack"/>
      <w:bookmarkEnd w:id="55"/>
    </w:p>
    <w:sectPr w:rsidR="00B70FFD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E23A9"/>
    <w:multiLevelType w:val="hybridMultilevel"/>
    <w:tmpl w:val="E0F0F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E52B9"/>
    <w:multiLevelType w:val="hybridMultilevel"/>
    <w:tmpl w:val="E0F0F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26EEC"/>
    <w:multiLevelType w:val="hybridMultilevel"/>
    <w:tmpl w:val="E0F0F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FD7BFA"/>
    <w:multiLevelType w:val="hybridMultilevel"/>
    <w:tmpl w:val="E0F0F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FB5D9D"/>
    <w:multiLevelType w:val="hybridMultilevel"/>
    <w:tmpl w:val="E0F0F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094E29"/>
    <w:rsid w:val="00107EC7"/>
    <w:rsid w:val="002B394B"/>
    <w:rsid w:val="00410E3E"/>
    <w:rsid w:val="004A21DF"/>
    <w:rsid w:val="006B45BA"/>
    <w:rsid w:val="00A006FB"/>
    <w:rsid w:val="00B70FFD"/>
    <w:rsid w:val="00C45644"/>
    <w:rsid w:val="00CC194A"/>
    <w:rsid w:val="00D57427"/>
    <w:rsid w:val="00E03FA4"/>
    <w:rsid w:val="00E34D70"/>
    <w:rsid w:val="00E35E33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10</TotalTime>
  <Pages>5</Pages>
  <Words>920</Words>
  <Characters>5249</Characters>
  <Application>Microsoft Office Word</Application>
  <DocSecurity>0</DocSecurity>
  <Lines>43</Lines>
  <Paragraphs>12</Paragraphs>
  <ScaleCrop>false</ScaleCrop>
  <Company>Mark's Text Terminal</Company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2016-05-09T12:34:00Z</dcterms:created>
  <dcterms:modified xsi:type="dcterms:W3CDTF">2019-10-08T15:53:00Z</dcterms:modified>
</cp:coreProperties>
</file>