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9CCEB" w14:textId="23AB536B" w:rsidR="0002796E" w:rsidRDefault="0002796E" w:rsidP="0002796E">
      <w:pPr>
        <w:jc w:val="center"/>
        <w:rPr>
          <w:b/>
          <w:bCs/>
          <w:i/>
          <w:iCs/>
          <w:u w:val="single"/>
        </w:rPr>
      </w:pPr>
      <w:r w:rsidRPr="00110AE6">
        <w:rPr>
          <w:b/>
          <w:bCs/>
          <w:i/>
          <w:iCs/>
          <w:u w:val="single"/>
        </w:rPr>
        <w:t xml:space="preserve">The Writing Revolution: </w:t>
      </w:r>
      <w:r w:rsidR="000D26D8" w:rsidRPr="00110AE6">
        <w:rPr>
          <w:b/>
          <w:bCs/>
          <w:i/>
          <w:iCs/>
          <w:u w:val="single"/>
        </w:rPr>
        <w:t xml:space="preserve">Abbreviations and Symbols </w:t>
      </w:r>
      <w:r w:rsidR="000D26D8" w:rsidRPr="00110AE6">
        <w:rPr>
          <w:b/>
          <w:bCs/>
          <w:u w:val="single"/>
        </w:rPr>
        <w:t>Learning Support</w:t>
      </w:r>
      <w:r w:rsidR="00110AE6" w:rsidRPr="00110AE6">
        <w:rPr>
          <w:b/>
          <w:bCs/>
          <w:u w:val="single"/>
        </w:rPr>
        <w:t xml:space="preserve"> Part I: </w:t>
      </w:r>
      <w:r w:rsidR="00110AE6" w:rsidRPr="00110AE6">
        <w:rPr>
          <w:b/>
          <w:bCs/>
          <w:i/>
          <w:iCs/>
          <w:u w:val="single"/>
        </w:rPr>
        <w:t>Abbreviations</w:t>
      </w:r>
    </w:p>
    <w:p w14:paraId="7EAC0775" w14:textId="28A720AC" w:rsidR="008D2598" w:rsidRDefault="008D2598" w:rsidP="0002796E">
      <w:pPr>
        <w:jc w:val="center"/>
        <w:rPr>
          <w:b/>
          <w:bCs/>
          <w:i/>
          <w:iCs/>
          <w:u w:val="single"/>
        </w:rPr>
      </w:pPr>
    </w:p>
    <w:p w14:paraId="5D303612" w14:textId="77777777" w:rsidR="008D2598" w:rsidRDefault="008D2598" w:rsidP="008D2598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616C5658" w14:textId="143954B3" w:rsidR="00110AE6" w:rsidRDefault="00110AE6" w:rsidP="008D2598">
      <w:pPr>
        <w:rPr>
          <w:b/>
          <w:bCs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10AE6" w14:paraId="278BA64E" w14:textId="77777777" w:rsidTr="00110AE6">
        <w:tc>
          <w:tcPr>
            <w:tcW w:w="5395" w:type="dxa"/>
          </w:tcPr>
          <w:p w14:paraId="6C6FCB08" w14:textId="21ADE0B9" w:rsidR="00110AE6" w:rsidRPr="00110AE6" w:rsidRDefault="00110AE6" w:rsidP="000279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Abbreviation</w:t>
            </w:r>
          </w:p>
        </w:tc>
        <w:tc>
          <w:tcPr>
            <w:tcW w:w="5395" w:type="dxa"/>
          </w:tcPr>
          <w:p w14:paraId="17CCD171" w14:textId="537BD3AD" w:rsidR="00110AE6" w:rsidRPr="00110AE6" w:rsidRDefault="00110AE6" w:rsidP="000279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Meaning</w:t>
            </w:r>
          </w:p>
        </w:tc>
      </w:tr>
      <w:tr w:rsidR="00110AE6" w14:paraId="2EECBEE1" w14:textId="77777777" w:rsidTr="00110AE6">
        <w:tc>
          <w:tcPr>
            <w:tcW w:w="5395" w:type="dxa"/>
          </w:tcPr>
          <w:p w14:paraId="3377D867" w14:textId="1207EF0E" w:rsidR="00110AE6" w:rsidRPr="008D2598" w:rsidRDefault="008D2598" w:rsidP="008D2598">
            <w:pPr>
              <w:jc w:val="center"/>
            </w:pPr>
            <w:r w:rsidRPr="008D2598">
              <w:rPr>
                <w:i/>
                <w:iCs/>
              </w:rPr>
              <w:t>am</w:t>
            </w:r>
            <w:r>
              <w:t xml:space="preserve"> or </w:t>
            </w:r>
            <w:r w:rsidRPr="008D2598">
              <w:rPr>
                <w:i/>
                <w:iCs/>
              </w:rPr>
              <w:t>pm</w:t>
            </w:r>
          </w:p>
        </w:tc>
        <w:tc>
          <w:tcPr>
            <w:tcW w:w="5395" w:type="dxa"/>
          </w:tcPr>
          <w:p w14:paraId="17B5A7A2" w14:textId="62CCE0AF" w:rsidR="00110AE6" w:rsidRPr="008D2598" w:rsidRDefault="008D2598" w:rsidP="0002796E">
            <w:pPr>
              <w:jc w:val="center"/>
            </w:pPr>
            <w:r>
              <w:t>before or after noon</w:t>
            </w:r>
          </w:p>
        </w:tc>
      </w:tr>
      <w:tr w:rsidR="00110AE6" w14:paraId="3AD8EB62" w14:textId="77777777" w:rsidTr="00110AE6">
        <w:tc>
          <w:tcPr>
            <w:tcW w:w="5395" w:type="dxa"/>
          </w:tcPr>
          <w:p w14:paraId="4B638D16" w14:textId="4F5D1124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amt</w:t>
            </w:r>
          </w:p>
        </w:tc>
        <w:tc>
          <w:tcPr>
            <w:tcW w:w="5395" w:type="dxa"/>
          </w:tcPr>
          <w:p w14:paraId="45286C8B" w14:textId="133EE90C" w:rsidR="00110AE6" w:rsidRPr="008D2598" w:rsidRDefault="008D2598" w:rsidP="0002796E">
            <w:pPr>
              <w:jc w:val="center"/>
            </w:pPr>
            <w:r>
              <w:t>amount</w:t>
            </w:r>
          </w:p>
        </w:tc>
      </w:tr>
      <w:tr w:rsidR="00110AE6" w14:paraId="4E8B621E" w14:textId="77777777" w:rsidTr="00110AE6">
        <w:tc>
          <w:tcPr>
            <w:tcW w:w="5395" w:type="dxa"/>
          </w:tcPr>
          <w:p w14:paraId="2ECAF51B" w14:textId="4C9605E6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asap</w:t>
            </w:r>
          </w:p>
        </w:tc>
        <w:tc>
          <w:tcPr>
            <w:tcW w:w="5395" w:type="dxa"/>
          </w:tcPr>
          <w:p w14:paraId="3B29D2DE" w14:textId="7BBE806D" w:rsidR="00110AE6" w:rsidRPr="008D2598" w:rsidRDefault="008D2598" w:rsidP="0002796E">
            <w:pPr>
              <w:jc w:val="center"/>
            </w:pPr>
            <w:r>
              <w:t>as soon as possible</w:t>
            </w:r>
          </w:p>
        </w:tc>
      </w:tr>
      <w:tr w:rsidR="00110AE6" w14:paraId="2B384CCF" w14:textId="77777777" w:rsidTr="00110AE6">
        <w:tc>
          <w:tcPr>
            <w:tcW w:w="5395" w:type="dxa"/>
          </w:tcPr>
          <w:p w14:paraId="54400013" w14:textId="2BC6937F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b/4</w:t>
            </w:r>
          </w:p>
        </w:tc>
        <w:tc>
          <w:tcPr>
            <w:tcW w:w="5395" w:type="dxa"/>
          </w:tcPr>
          <w:p w14:paraId="364FB750" w14:textId="050EBFB9" w:rsidR="00110AE6" w:rsidRPr="008D2598" w:rsidRDefault="008D2598" w:rsidP="0002796E">
            <w:pPr>
              <w:jc w:val="center"/>
            </w:pPr>
            <w:r>
              <w:t>before</w:t>
            </w:r>
          </w:p>
        </w:tc>
      </w:tr>
      <w:tr w:rsidR="008D2598" w14:paraId="0CF3267D" w14:textId="77777777" w:rsidTr="00110AE6">
        <w:tc>
          <w:tcPr>
            <w:tcW w:w="5395" w:type="dxa"/>
          </w:tcPr>
          <w:p w14:paraId="555AD109" w14:textId="242AC252" w:rsid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b/c</w:t>
            </w:r>
          </w:p>
        </w:tc>
        <w:tc>
          <w:tcPr>
            <w:tcW w:w="5395" w:type="dxa"/>
          </w:tcPr>
          <w:p w14:paraId="1812311F" w14:textId="0469A66C" w:rsidR="008D2598" w:rsidRDefault="008D2598" w:rsidP="0002796E">
            <w:pPr>
              <w:jc w:val="center"/>
            </w:pPr>
            <w:r>
              <w:t>because</w:t>
            </w:r>
          </w:p>
        </w:tc>
      </w:tr>
      <w:tr w:rsidR="00110AE6" w14:paraId="2362FF53" w14:textId="77777777" w:rsidTr="00110AE6">
        <w:tc>
          <w:tcPr>
            <w:tcW w:w="5395" w:type="dxa"/>
          </w:tcPr>
          <w:p w14:paraId="29E76563" w14:textId="0E6D81C2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C.S.</w:t>
            </w:r>
          </w:p>
        </w:tc>
        <w:tc>
          <w:tcPr>
            <w:tcW w:w="5395" w:type="dxa"/>
          </w:tcPr>
          <w:p w14:paraId="2D2945AE" w14:textId="579E8FA3" w:rsidR="00110AE6" w:rsidRPr="008D2598" w:rsidRDefault="008D2598" w:rsidP="0002796E">
            <w:pPr>
              <w:jc w:val="center"/>
            </w:pPr>
            <w:r>
              <w:t>concluding sentence</w:t>
            </w:r>
          </w:p>
        </w:tc>
      </w:tr>
      <w:tr w:rsidR="00110AE6" w14:paraId="165EAD4E" w14:textId="77777777" w:rsidTr="00110AE6">
        <w:tc>
          <w:tcPr>
            <w:tcW w:w="5395" w:type="dxa"/>
          </w:tcPr>
          <w:p w14:paraId="27E9E833" w14:textId="769FBA70" w:rsidR="00110AE6" w:rsidRPr="008D2598" w:rsidRDefault="008D2598" w:rsidP="0002796E">
            <w:pPr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ch</w:t>
            </w:r>
            <w:proofErr w:type="spellEnd"/>
          </w:p>
        </w:tc>
        <w:tc>
          <w:tcPr>
            <w:tcW w:w="5395" w:type="dxa"/>
          </w:tcPr>
          <w:p w14:paraId="537DA639" w14:textId="27FE3C0E" w:rsidR="00110AE6" w:rsidRPr="008D2598" w:rsidRDefault="008D2598" w:rsidP="0002796E">
            <w:pPr>
              <w:jc w:val="center"/>
            </w:pPr>
            <w:r>
              <w:t>chapter</w:t>
            </w:r>
          </w:p>
        </w:tc>
      </w:tr>
      <w:tr w:rsidR="00110AE6" w14:paraId="140A2A25" w14:textId="77777777" w:rsidTr="00110AE6">
        <w:tc>
          <w:tcPr>
            <w:tcW w:w="5395" w:type="dxa"/>
          </w:tcPr>
          <w:p w14:paraId="492B3F95" w14:textId="3B33DC6E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cont’d</w:t>
            </w:r>
          </w:p>
        </w:tc>
        <w:tc>
          <w:tcPr>
            <w:tcW w:w="5395" w:type="dxa"/>
          </w:tcPr>
          <w:p w14:paraId="1B332474" w14:textId="01A03C8C" w:rsidR="00110AE6" w:rsidRPr="008D2598" w:rsidRDefault="008D2598" w:rsidP="0002796E">
            <w:pPr>
              <w:jc w:val="center"/>
            </w:pPr>
            <w:r>
              <w:t>continued</w:t>
            </w:r>
          </w:p>
        </w:tc>
      </w:tr>
      <w:tr w:rsidR="00110AE6" w14:paraId="7733AD1A" w14:textId="77777777" w:rsidTr="00110AE6">
        <w:tc>
          <w:tcPr>
            <w:tcW w:w="5395" w:type="dxa"/>
          </w:tcPr>
          <w:p w14:paraId="64FF832A" w14:textId="650E743C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e.g. or ex.</w:t>
            </w:r>
          </w:p>
        </w:tc>
        <w:tc>
          <w:tcPr>
            <w:tcW w:w="5395" w:type="dxa"/>
          </w:tcPr>
          <w:p w14:paraId="3957C52A" w14:textId="14F63974" w:rsidR="00110AE6" w:rsidRPr="008D2598" w:rsidRDefault="008D2598" w:rsidP="0002796E">
            <w:pPr>
              <w:jc w:val="center"/>
            </w:pPr>
            <w:r>
              <w:t xml:space="preserve">for </w:t>
            </w:r>
            <w:proofErr w:type="gramStart"/>
            <w:r>
              <w:t>example</w:t>
            </w:r>
            <w:proofErr w:type="gramEnd"/>
          </w:p>
        </w:tc>
      </w:tr>
      <w:tr w:rsidR="00110AE6" w14:paraId="474E797F" w14:textId="77777777" w:rsidTr="00110AE6">
        <w:tc>
          <w:tcPr>
            <w:tcW w:w="5395" w:type="dxa"/>
          </w:tcPr>
          <w:p w14:paraId="1484BE47" w14:textId="7BE97F1D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esp.</w:t>
            </w:r>
          </w:p>
        </w:tc>
        <w:tc>
          <w:tcPr>
            <w:tcW w:w="5395" w:type="dxa"/>
          </w:tcPr>
          <w:p w14:paraId="438458C6" w14:textId="25673710" w:rsidR="00110AE6" w:rsidRPr="008D2598" w:rsidRDefault="008D2598" w:rsidP="0002796E">
            <w:pPr>
              <w:jc w:val="center"/>
            </w:pPr>
            <w:r>
              <w:t>especially</w:t>
            </w:r>
          </w:p>
        </w:tc>
      </w:tr>
      <w:tr w:rsidR="00110AE6" w14:paraId="3658BCE4" w14:textId="77777777" w:rsidTr="00110AE6">
        <w:tc>
          <w:tcPr>
            <w:tcW w:w="5395" w:type="dxa"/>
          </w:tcPr>
          <w:p w14:paraId="2897E79D" w14:textId="21EAB9D7" w:rsidR="00110AE6" w:rsidRPr="008D2598" w:rsidRDefault="008D2598" w:rsidP="0002796E">
            <w:pPr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etc</w:t>
            </w:r>
            <w:proofErr w:type="spellEnd"/>
          </w:p>
        </w:tc>
        <w:tc>
          <w:tcPr>
            <w:tcW w:w="5395" w:type="dxa"/>
          </w:tcPr>
          <w:p w14:paraId="669D29C8" w14:textId="71A1E9E9" w:rsidR="00110AE6" w:rsidRPr="008D2598" w:rsidRDefault="008D2598" w:rsidP="0002796E">
            <w:pPr>
              <w:jc w:val="center"/>
            </w:pPr>
            <w:r>
              <w:t>et cetera: and so forth</w:t>
            </w:r>
          </w:p>
        </w:tc>
      </w:tr>
      <w:tr w:rsidR="00110AE6" w14:paraId="546797AE" w14:textId="77777777" w:rsidTr="00110AE6">
        <w:tc>
          <w:tcPr>
            <w:tcW w:w="5395" w:type="dxa"/>
          </w:tcPr>
          <w:p w14:paraId="05534B80" w14:textId="44E82D2B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G</w:t>
            </w:r>
          </w:p>
        </w:tc>
        <w:tc>
          <w:tcPr>
            <w:tcW w:w="5395" w:type="dxa"/>
          </w:tcPr>
          <w:p w14:paraId="67842AB7" w14:textId="4A5B08FD" w:rsidR="00110AE6" w:rsidRPr="00BA4CCE" w:rsidRDefault="00BA4CCE" w:rsidP="0002796E">
            <w:pPr>
              <w:jc w:val="center"/>
            </w:pPr>
            <w:r>
              <w:t>general statement</w:t>
            </w:r>
          </w:p>
        </w:tc>
      </w:tr>
      <w:tr w:rsidR="00110AE6" w14:paraId="36652EC5" w14:textId="77777777" w:rsidTr="00110AE6">
        <w:tc>
          <w:tcPr>
            <w:tcW w:w="5395" w:type="dxa"/>
          </w:tcPr>
          <w:p w14:paraId="2532C8F3" w14:textId="3BCFCB68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gov’t</w:t>
            </w:r>
          </w:p>
        </w:tc>
        <w:tc>
          <w:tcPr>
            <w:tcW w:w="5395" w:type="dxa"/>
          </w:tcPr>
          <w:p w14:paraId="2853EAD8" w14:textId="4C272ADA" w:rsidR="00110AE6" w:rsidRPr="00BA4CCE" w:rsidRDefault="00BA4CCE" w:rsidP="0002796E">
            <w:pPr>
              <w:jc w:val="center"/>
            </w:pPr>
            <w:r>
              <w:t>government</w:t>
            </w:r>
          </w:p>
        </w:tc>
      </w:tr>
      <w:tr w:rsidR="00110AE6" w14:paraId="42E9D7EB" w14:textId="77777777" w:rsidTr="00110AE6">
        <w:tc>
          <w:tcPr>
            <w:tcW w:w="5395" w:type="dxa"/>
          </w:tcPr>
          <w:p w14:paraId="62C00E49" w14:textId="4C88C473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i.e.</w:t>
            </w:r>
          </w:p>
        </w:tc>
        <w:tc>
          <w:tcPr>
            <w:tcW w:w="5395" w:type="dxa"/>
          </w:tcPr>
          <w:p w14:paraId="7CF0F4BC" w14:textId="4252A752" w:rsidR="00110AE6" w:rsidRPr="00BA4CCE" w:rsidRDefault="00BA4CCE" w:rsidP="0002796E">
            <w:pPr>
              <w:jc w:val="center"/>
            </w:pPr>
            <w:r>
              <w:t xml:space="preserve">In other </w:t>
            </w:r>
            <w:proofErr w:type="gramStart"/>
            <w:r>
              <w:t>words</w:t>
            </w:r>
            <w:proofErr w:type="gramEnd"/>
          </w:p>
        </w:tc>
      </w:tr>
      <w:tr w:rsidR="00110AE6" w14:paraId="4C3225F4" w14:textId="77777777" w:rsidTr="00110AE6">
        <w:tc>
          <w:tcPr>
            <w:tcW w:w="5395" w:type="dxa"/>
          </w:tcPr>
          <w:p w14:paraId="200D2385" w14:textId="374BEF53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lg</w:t>
            </w:r>
          </w:p>
        </w:tc>
        <w:tc>
          <w:tcPr>
            <w:tcW w:w="5395" w:type="dxa"/>
          </w:tcPr>
          <w:p w14:paraId="3318744B" w14:textId="0A704D7F" w:rsidR="00110AE6" w:rsidRPr="00BA4CCE" w:rsidRDefault="00BA4CCE" w:rsidP="0002796E">
            <w:pPr>
              <w:jc w:val="center"/>
            </w:pPr>
            <w:r>
              <w:t>large</w:t>
            </w:r>
          </w:p>
        </w:tc>
      </w:tr>
      <w:tr w:rsidR="00110AE6" w14:paraId="2A6339DA" w14:textId="77777777" w:rsidTr="00110AE6">
        <w:tc>
          <w:tcPr>
            <w:tcW w:w="5395" w:type="dxa"/>
          </w:tcPr>
          <w:p w14:paraId="3AE6F122" w14:textId="733AC9A9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max</w:t>
            </w:r>
          </w:p>
        </w:tc>
        <w:tc>
          <w:tcPr>
            <w:tcW w:w="5395" w:type="dxa"/>
          </w:tcPr>
          <w:p w14:paraId="48BD89FB" w14:textId="54C30AA2" w:rsidR="00110AE6" w:rsidRPr="00BA4CCE" w:rsidRDefault="00BA4CCE" w:rsidP="0002796E">
            <w:pPr>
              <w:jc w:val="center"/>
            </w:pPr>
            <w:r>
              <w:t>maximum</w:t>
            </w:r>
          </w:p>
        </w:tc>
      </w:tr>
      <w:tr w:rsidR="00110AE6" w14:paraId="124F01D7" w14:textId="77777777" w:rsidTr="00110AE6">
        <w:tc>
          <w:tcPr>
            <w:tcW w:w="5395" w:type="dxa"/>
          </w:tcPr>
          <w:p w14:paraId="3BAF279A" w14:textId="13B8CF06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min</w:t>
            </w:r>
          </w:p>
        </w:tc>
        <w:tc>
          <w:tcPr>
            <w:tcW w:w="5395" w:type="dxa"/>
          </w:tcPr>
          <w:p w14:paraId="498F1CC1" w14:textId="07B80484" w:rsidR="00110AE6" w:rsidRPr="00BA4CCE" w:rsidRDefault="00BA4CCE" w:rsidP="0002796E">
            <w:pPr>
              <w:jc w:val="center"/>
            </w:pPr>
            <w:r>
              <w:t>minimum</w:t>
            </w:r>
          </w:p>
        </w:tc>
      </w:tr>
      <w:tr w:rsidR="00110AE6" w14:paraId="760D006D" w14:textId="77777777" w:rsidTr="00110AE6">
        <w:tc>
          <w:tcPr>
            <w:tcW w:w="5395" w:type="dxa"/>
          </w:tcPr>
          <w:p w14:paraId="7C0653E4" w14:textId="73F38BE3" w:rsidR="00110AE6" w:rsidRPr="008D2598" w:rsidRDefault="008D2598" w:rsidP="0002796E">
            <w:pPr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nat’l</w:t>
            </w:r>
            <w:proofErr w:type="spellEnd"/>
          </w:p>
        </w:tc>
        <w:tc>
          <w:tcPr>
            <w:tcW w:w="5395" w:type="dxa"/>
          </w:tcPr>
          <w:p w14:paraId="19CD5A46" w14:textId="19DB8996" w:rsidR="00110AE6" w:rsidRPr="00BA4CCE" w:rsidRDefault="00BA4CCE" w:rsidP="0002796E">
            <w:pPr>
              <w:jc w:val="center"/>
            </w:pPr>
            <w:r>
              <w:t>national</w:t>
            </w:r>
          </w:p>
        </w:tc>
      </w:tr>
      <w:tr w:rsidR="00110AE6" w14:paraId="2E5E5A19" w14:textId="77777777" w:rsidTr="00110AE6">
        <w:tc>
          <w:tcPr>
            <w:tcW w:w="5395" w:type="dxa"/>
          </w:tcPr>
          <w:p w14:paraId="6BD63CFF" w14:textId="7DC61EB1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p., pp.</w:t>
            </w:r>
          </w:p>
        </w:tc>
        <w:tc>
          <w:tcPr>
            <w:tcW w:w="5395" w:type="dxa"/>
          </w:tcPr>
          <w:p w14:paraId="14EEF5F4" w14:textId="5B9BA275" w:rsidR="00110AE6" w:rsidRPr="00BA4CCE" w:rsidRDefault="00BA4CCE" w:rsidP="0002796E">
            <w:pPr>
              <w:jc w:val="center"/>
            </w:pPr>
            <w:r>
              <w:t>page, pages</w:t>
            </w:r>
          </w:p>
        </w:tc>
      </w:tr>
      <w:tr w:rsidR="00110AE6" w14:paraId="5F35BE09" w14:textId="77777777" w:rsidTr="00110AE6">
        <w:tc>
          <w:tcPr>
            <w:tcW w:w="5395" w:type="dxa"/>
          </w:tcPr>
          <w:p w14:paraId="74B33D5B" w14:textId="573908C8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re:</w:t>
            </w:r>
          </w:p>
        </w:tc>
        <w:tc>
          <w:tcPr>
            <w:tcW w:w="5395" w:type="dxa"/>
          </w:tcPr>
          <w:p w14:paraId="1B45C8D1" w14:textId="0B77724C" w:rsidR="00110AE6" w:rsidRPr="00BA4CCE" w:rsidRDefault="00BA4CCE" w:rsidP="0002796E">
            <w:pPr>
              <w:jc w:val="center"/>
            </w:pPr>
            <w:r>
              <w:t>regarding</w:t>
            </w:r>
          </w:p>
        </w:tc>
      </w:tr>
      <w:tr w:rsidR="00110AE6" w14:paraId="3DC4A3A0" w14:textId="77777777" w:rsidTr="00110AE6">
        <w:tc>
          <w:tcPr>
            <w:tcW w:w="5395" w:type="dxa"/>
          </w:tcPr>
          <w:p w14:paraId="2BC83D62" w14:textId="4212C523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</w:p>
        </w:tc>
        <w:tc>
          <w:tcPr>
            <w:tcW w:w="5395" w:type="dxa"/>
          </w:tcPr>
          <w:p w14:paraId="3BE79179" w14:textId="4EE4F969" w:rsidR="00110AE6" w:rsidRPr="00BA4CCE" w:rsidRDefault="00BA4CCE" w:rsidP="0002796E">
            <w:pPr>
              <w:jc w:val="center"/>
            </w:pPr>
            <w:r>
              <w:t>specific</w:t>
            </w:r>
          </w:p>
        </w:tc>
      </w:tr>
      <w:tr w:rsidR="00110AE6" w14:paraId="7B764997" w14:textId="77777777" w:rsidTr="00110AE6">
        <w:tc>
          <w:tcPr>
            <w:tcW w:w="5395" w:type="dxa"/>
          </w:tcPr>
          <w:p w14:paraId="3BC614B5" w14:textId="55087A10" w:rsidR="00110AE6" w:rsidRPr="008D2598" w:rsidRDefault="008D2598" w:rsidP="0002796E">
            <w:pPr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sm</w:t>
            </w:r>
            <w:proofErr w:type="spellEnd"/>
          </w:p>
        </w:tc>
        <w:tc>
          <w:tcPr>
            <w:tcW w:w="5395" w:type="dxa"/>
          </w:tcPr>
          <w:p w14:paraId="39152697" w14:textId="68C30B7A" w:rsidR="00110AE6" w:rsidRPr="00BA4CCE" w:rsidRDefault="00BA4CCE" w:rsidP="0002796E">
            <w:pPr>
              <w:jc w:val="center"/>
            </w:pPr>
            <w:r>
              <w:t>small</w:t>
            </w:r>
          </w:p>
        </w:tc>
      </w:tr>
      <w:tr w:rsidR="00110AE6" w14:paraId="12973941" w14:textId="77777777" w:rsidTr="00110AE6">
        <w:tc>
          <w:tcPr>
            <w:tcW w:w="5395" w:type="dxa"/>
          </w:tcPr>
          <w:p w14:paraId="03F224CA" w14:textId="413F94E0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T</w:t>
            </w:r>
          </w:p>
        </w:tc>
        <w:tc>
          <w:tcPr>
            <w:tcW w:w="5395" w:type="dxa"/>
          </w:tcPr>
          <w:p w14:paraId="7B7A0177" w14:textId="79A57F02" w:rsidR="00110AE6" w:rsidRPr="00BA4CCE" w:rsidRDefault="00BA4CCE" w:rsidP="0002796E">
            <w:pPr>
              <w:jc w:val="center"/>
            </w:pPr>
            <w:r>
              <w:t>thesis statement</w:t>
            </w:r>
          </w:p>
        </w:tc>
      </w:tr>
      <w:tr w:rsidR="00110AE6" w14:paraId="20B24601" w14:textId="77777777" w:rsidTr="00110AE6">
        <w:tc>
          <w:tcPr>
            <w:tcW w:w="5395" w:type="dxa"/>
          </w:tcPr>
          <w:p w14:paraId="4E7C3260" w14:textId="463895FB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T.S.</w:t>
            </w:r>
          </w:p>
        </w:tc>
        <w:tc>
          <w:tcPr>
            <w:tcW w:w="5395" w:type="dxa"/>
          </w:tcPr>
          <w:p w14:paraId="0DA57CD2" w14:textId="4A6366E6" w:rsidR="00110AE6" w:rsidRPr="00BA4CCE" w:rsidRDefault="00BA4CCE" w:rsidP="0002796E">
            <w:pPr>
              <w:jc w:val="center"/>
            </w:pPr>
            <w:r>
              <w:t>topic sentence</w:t>
            </w:r>
          </w:p>
        </w:tc>
      </w:tr>
      <w:tr w:rsidR="00110AE6" w14:paraId="4E68F907" w14:textId="77777777" w:rsidTr="00110AE6">
        <w:tc>
          <w:tcPr>
            <w:tcW w:w="5395" w:type="dxa"/>
          </w:tcPr>
          <w:p w14:paraId="7234534D" w14:textId="0BE5A217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vs</w:t>
            </w:r>
          </w:p>
        </w:tc>
        <w:tc>
          <w:tcPr>
            <w:tcW w:w="5395" w:type="dxa"/>
          </w:tcPr>
          <w:p w14:paraId="5C6CA0FD" w14:textId="3893175A" w:rsidR="00110AE6" w:rsidRPr="00BA4CCE" w:rsidRDefault="00BA4CCE" w:rsidP="0002796E">
            <w:pPr>
              <w:jc w:val="center"/>
            </w:pPr>
            <w:r>
              <w:t>versus</w:t>
            </w:r>
          </w:p>
        </w:tc>
      </w:tr>
      <w:tr w:rsidR="00110AE6" w14:paraId="3010A7F0" w14:textId="77777777" w:rsidTr="00110AE6">
        <w:tc>
          <w:tcPr>
            <w:tcW w:w="5395" w:type="dxa"/>
          </w:tcPr>
          <w:p w14:paraId="2C2669B2" w14:textId="1434B721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w/</w:t>
            </w:r>
          </w:p>
        </w:tc>
        <w:tc>
          <w:tcPr>
            <w:tcW w:w="5395" w:type="dxa"/>
          </w:tcPr>
          <w:p w14:paraId="58B19792" w14:textId="3E839096" w:rsidR="00110AE6" w:rsidRPr="00BA4CCE" w:rsidRDefault="00BA4CCE" w:rsidP="0002796E">
            <w:pPr>
              <w:jc w:val="center"/>
            </w:pPr>
            <w:r>
              <w:t>with</w:t>
            </w:r>
          </w:p>
        </w:tc>
      </w:tr>
      <w:tr w:rsidR="00110AE6" w14:paraId="6AE271DC" w14:textId="77777777" w:rsidTr="00110AE6">
        <w:tc>
          <w:tcPr>
            <w:tcW w:w="5395" w:type="dxa"/>
          </w:tcPr>
          <w:p w14:paraId="0A076B3F" w14:textId="2344DE9B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w/in</w:t>
            </w:r>
          </w:p>
        </w:tc>
        <w:tc>
          <w:tcPr>
            <w:tcW w:w="5395" w:type="dxa"/>
          </w:tcPr>
          <w:p w14:paraId="59AA072F" w14:textId="19C42709" w:rsidR="00110AE6" w:rsidRPr="00BA4CCE" w:rsidRDefault="00BA4CCE" w:rsidP="0002796E">
            <w:pPr>
              <w:jc w:val="center"/>
            </w:pPr>
            <w:r>
              <w:t>within</w:t>
            </w:r>
          </w:p>
        </w:tc>
      </w:tr>
      <w:tr w:rsidR="00110AE6" w14:paraId="5FA66071" w14:textId="77777777" w:rsidTr="00110AE6">
        <w:tc>
          <w:tcPr>
            <w:tcW w:w="5395" w:type="dxa"/>
          </w:tcPr>
          <w:p w14:paraId="0C36F252" w14:textId="69460E6E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w/o</w:t>
            </w:r>
          </w:p>
        </w:tc>
        <w:tc>
          <w:tcPr>
            <w:tcW w:w="5395" w:type="dxa"/>
          </w:tcPr>
          <w:p w14:paraId="32FAEEC2" w14:textId="6ADC4D74" w:rsidR="00110AE6" w:rsidRPr="00BA4CCE" w:rsidRDefault="00BA4CCE" w:rsidP="0002796E">
            <w:pPr>
              <w:jc w:val="center"/>
            </w:pPr>
            <w:r>
              <w:t>without</w:t>
            </w:r>
          </w:p>
        </w:tc>
      </w:tr>
      <w:tr w:rsidR="00110AE6" w14:paraId="338B9A1D" w14:textId="77777777" w:rsidTr="00110AE6">
        <w:tc>
          <w:tcPr>
            <w:tcW w:w="5395" w:type="dxa"/>
          </w:tcPr>
          <w:p w14:paraId="0CCEB256" w14:textId="4556174C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addresses</w:t>
            </w:r>
          </w:p>
        </w:tc>
        <w:tc>
          <w:tcPr>
            <w:tcW w:w="5395" w:type="dxa"/>
          </w:tcPr>
          <w:p w14:paraId="709C3434" w14:textId="0D527CD8" w:rsidR="00110AE6" w:rsidRPr="00BA4CCE" w:rsidRDefault="00BA4CCE" w:rsidP="0002796E">
            <w:pPr>
              <w:jc w:val="center"/>
            </w:pPr>
            <w:r>
              <w:t>Ave., St.</w:t>
            </w:r>
          </w:p>
        </w:tc>
      </w:tr>
      <w:tr w:rsidR="00110AE6" w14:paraId="3C49182F" w14:textId="77777777" w:rsidTr="00110AE6">
        <w:tc>
          <w:tcPr>
            <w:tcW w:w="5395" w:type="dxa"/>
          </w:tcPr>
          <w:p w14:paraId="0DA421AE" w14:textId="545FB3E9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days</w:t>
            </w:r>
          </w:p>
        </w:tc>
        <w:tc>
          <w:tcPr>
            <w:tcW w:w="5395" w:type="dxa"/>
          </w:tcPr>
          <w:p w14:paraId="6CACCD33" w14:textId="2CA76375" w:rsidR="00110AE6" w:rsidRPr="00BA4CCE" w:rsidRDefault="00BA4CCE" w:rsidP="0002796E">
            <w:pPr>
              <w:jc w:val="center"/>
            </w:pPr>
            <w:r>
              <w:t>Mon., Tue., Wed., etc.</w:t>
            </w:r>
          </w:p>
        </w:tc>
      </w:tr>
      <w:tr w:rsidR="00110AE6" w14:paraId="622D2323" w14:textId="77777777" w:rsidTr="00110AE6">
        <w:tc>
          <w:tcPr>
            <w:tcW w:w="5395" w:type="dxa"/>
          </w:tcPr>
          <w:p w14:paraId="5B31AA40" w14:textId="084A44C0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measurements</w:t>
            </w:r>
          </w:p>
        </w:tc>
        <w:tc>
          <w:tcPr>
            <w:tcW w:w="5395" w:type="dxa"/>
          </w:tcPr>
          <w:p w14:paraId="1B5D37AA" w14:textId="6E2BBC12" w:rsidR="00110AE6" w:rsidRPr="00BA4CCE" w:rsidRDefault="00BA4CCE" w:rsidP="0002796E">
            <w:pPr>
              <w:jc w:val="center"/>
            </w:pPr>
            <w:r>
              <w:t>qt., ft., lb., tsp.</w:t>
            </w:r>
          </w:p>
        </w:tc>
      </w:tr>
      <w:tr w:rsidR="00110AE6" w14:paraId="21AC9710" w14:textId="77777777" w:rsidTr="00110AE6">
        <w:tc>
          <w:tcPr>
            <w:tcW w:w="5395" w:type="dxa"/>
          </w:tcPr>
          <w:p w14:paraId="78A9E042" w14:textId="6C173744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months</w:t>
            </w:r>
          </w:p>
        </w:tc>
        <w:tc>
          <w:tcPr>
            <w:tcW w:w="5395" w:type="dxa"/>
          </w:tcPr>
          <w:p w14:paraId="280D4F6B" w14:textId="33CE8160" w:rsidR="00110AE6" w:rsidRPr="00BA4CCE" w:rsidRDefault="00BA4CCE" w:rsidP="0002796E">
            <w:pPr>
              <w:jc w:val="center"/>
            </w:pPr>
            <w:r>
              <w:t>Jan., Feb., Mar., etc.</w:t>
            </w:r>
          </w:p>
        </w:tc>
      </w:tr>
      <w:tr w:rsidR="00110AE6" w14:paraId="7BE1FBE0" w14:textId="77777777" w:rsidTr="00110AE6">
        <w:tc>
          <w:tcPr>
            <w:tcW w:w="5395" w:type="dxa"/>
          </w:tcPr>
          <w:p w14:paraId="752BF675" w14:textId="298E49B5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numbers</w:t>
            </w:r>
          </w:p>
        </w:tc>
        <w:tc>
          <w:tcPr>
            <w:tcW w:w="5395" w:type="dxa"/>
          </w:tcPr>
          <w:p w14:paraId="329AE8CE" w14:textId="3E8122D1" w:rsidR="00110AE6" w:rsidRPr="0063418A" w:rsidRDefault="0063418A" w:rsidP="0002796E">
            <w:pPr>
              <w:jc w:val="center"/>
            </w:pPr>
            <w:r>
              <w:t>four =4</w:t>
            </w:r>
          </w:p>
        </w:tc>
      </w:tr>
      <w:tr w:rsidR="00110AE6" w14:paraId="29A719BF" w14:textId="77777777" w:rsidTr="00110AE6">
        <w:tc>
          <w:tcPr>
            <w:tcW w:w="5395" w:type="dxa"/>
          </w:tcPr>
          <w:p w14:paraId="2788C6CC" w14:textId="39D3F9F7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states or countries</w:t>
            </w:r>
          </w:p>
        </w:tc>
        <w:tc>
          <w:tcPr>
            <w:tcW w:w="5395" w:type="dxa"/>
          </w:tcPr>
          <w:p w14:paraId="453F54DA" w14:textId="023BEC1A" w:rsidR="00110AE6" w:rsidRPr="0063418A" w:rsidRDefault="0063418A" w:rsidP="0002796E">
            <w:pPr>
              <w:jc w:val="center"/>
            </w:pPr>
            <w:r>
              <w:t>NY, US</w:t>
            </w:r>
          </w:p>
        </w:tc>
      </w:tr>
      <w:tr w:rsidR="00110AE6" w14:paraId="63644DFE" w14:textId="77777777" w:rsidTr="00110AE6">
        <w:tc>
          <w:tcPr>
            <w:tcW w:w="5395" w:type="dxa"/>
          </w:tcPr>
          <w:p w14:paraId="0A93731B" w14:textId="716B3D6E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titles</w:t>
            </w:r>
          </w:p>
        </w:tc>
        <w:tc>
          <w:tcPr>
            <w:tcW w:w="5395" w:type="dxa"/>
          </w:tcPr>
          <w:p w14:paraId="55B3878F" w14:textId="71249C27" w:rsidR="00110AE6" w:rsidRPr="0063418A" w:rsidRDefault="0063418A" w:rsidP="0002796E">
            <w:pPr>
              <w:jc w:val="center"/>
            </w:pPr>
            <w:r>
              <w:t>Ms., Mrs., Mr., Dr.</w:t>
            </w:r>
          </w:p>
        </w:tc>
      </w:tr>
    </w:tbl>
    <w:p w14:paraId="76730BA0" w14:textId="77777777" w:rsidR="00110AE6" w:rsidRPr="00110AE6" w:rsidRDefault="00110AE6" w:rsidP="0002796E">
      <w:pPr>
        <w:jc w:val="center"/>
        <w:rPr>
          <w:b/>
          <w:bCs/>
          <w:u w:val="single"/>
        </w:rPr>
      </w:pPr>
      <w:bookmarkStart w:id="0" w:name="_GoBack"/>
      <w:bookmarkEnd w:id="0"/>
    </w:p>
    <w:p w14:paraId="6EF0C57B" w14:textId="25D4F686" w:rsidR="00110AE6" w:rsidRDefault="00110AE6" w:rsidP="0002796E">
      <w:pPr>
        <w:jc w:val="center"/>
        <w:rPr>
          <w:b/>
          <w:bCs/>
          <w:u w:val="single"/>
        </w:rPr>
      </w:pPr>
    </w:p>
    <w:p w14:paraId="76022973" w14:textId="77777777" w:rsidR="00110AE6" w:rsidRPr="00110AE6" w:rsidRDefault="00110AE6" w:rsidP="00110AE6">
      <w:pPr>
        <w:rPr>
          <w:b/>
          <w:bCs/>
          <w:u w:val="single"/>
        </w:rPr>
      </w:pPr>
    </w:p>
    <w:p w14:paraId="02A680CD" w14:textId="77777777" w:rsidR="00110AE6" w:rsidRPr="000D26D8" w:rsidRDefault="00110AE6" w:rsidP="0002796E">
      <w:pPr>
        <w:jc w:val="center"/>
        <w:rPr>
          <w:b/>
          <w:bCs/>
          <w:sz w:val="28"/>
          <w:szCs w:val="28"/>
          <w:u w:val="single"/>
        </w:rPr>
      </w:pPr>
    </w:p>
    <w:p w14:paraId="49A74B55" w14:textId="77777777" w:rsidR="0002796E" w:rsidRDefault="0002796E" w:rsidP="0002796E"/>
    <w:p w14:paraId="0A543253" w14:textId="77777777" w:rsidR="00B577EA" w:rsidRPr="00C869E6" w:rsidRDefault="0063418A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0D26D8"/>
    <w:rsid w:val="00110AE6"/>
    <w:rsid w:val="0038015A"/>
    <w:rsid w:val="00410E3E"/>
    <w:rsid w:val="0063418A"/>
    <w:rsid w:val="008D2598"/>
    <w:rsid w:val="00993C25"/>
    <w:rsid w:val="00A901AC"/>
    <w:rsid w:val="00BA4CCE"/>
    <w:rsid w:val="00C869E6"/>
    <w:rsid w:val="00D8758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53241F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0AE6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49</TotalTime>
  <Pages>1</Pages>
  <Words>145</Words>
  <Characters>828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2019-09-18T11:12:00Z</dcterms:created>
  <dcterms:modified xsi:type="dcterms:W3CDTF">2019-10-24T14:26:00Z</dcterms:modified>
</cp:coreProperties>
</file>