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CE6E41">
        <w:rPr>
          <w:b/>
          <w:i/>
        </w:rPr>
        <w:t>Aggregate</w:t>
      </w:r>
      <w:r w:rsidR="00F24EDE">
        <w:rPr>
          <w:b/>
        </w:rPr>
        <w:t xml:space="preserve"> </w:t>
      </w:r>
      <w:r w:rsidR="00CE6E41">
        <w:rPr>
          <w:b/>
        </w:rPr>
        <w:t>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256100" w:rsidRDefault="00256100" w:rsidP="00F24EDE"/>
    <w:p w:rsidR="00256100" w:rsidRPr="00256100" w:rsidRDefault="00256100" w:rsidP="0025610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Concrete is an </w:t>
      </w:r>
      <w:r w:rsidRPr="00256100">
        <w:rPr>
          <w:i/>
          <w:iCs/>
        </w:rPr>
        <w:t>aggregate</w:t>
      </w:r>
      <w:r>
        <w:t xml:space="preserve"> if rock, sand, gravel, and cement.</w:t>
      </w:r>
    </w:p>
    <w:p w:rsidR="00256100" w:rsidRPr="00256100" w:rsidRDefault="00256100" w:rsidP="0025610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256100">
        <w:rPr>
          <w:i/>
          <w:iCs/>
        </w:rPr>
        <w:t>aggregate</w:t>
      </w:r>
      <w:r>
        <w:t xml:space="preserve"> cost of ***’s groceries </w:t>
      </w:r>
      <w:proofErr w:type="gramStart"/>
      <w:r>
        <w:t>was</w:t>
      </w:r>
      <w:proofErr w:type="gramEnd"/>
      <w:r>
        <w:t xml:space="preserve"> $51.49.</w:t>
      </w:r>
    </w:p>
    <w:p w:rsidR="00256100" w:rsidRPr="00256100" w:rsidRDefault="00256100" w:rsidP="0025610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butter and an </w:t>
      </w:r>
      <w:r w:rsidRPr="00256100">
        <w:rPr>
          <w:i/>
          <w:iCs/>
        </w:rPr>
        <w:t>aggregate</w:t>
      </w:r>
      <w:r>
        <w:t xml:space="preserve"> of cinnamon and sugar on *** toast.</w:t>
      </w:r>
    </w:p>
    <w:p w:rsidR="00256100" w:rsidRPr="00256100" w:rsidRDefault="00256100" w:rsidP="0025610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 large </w:t>
      </w:r>
      <w:r w:rsidRPr="00256100">
        <w:rPr>
          <w:i/>
          <w:iCs/>
        </w:rPr>
        <w:t>aggregate</w:t>
      </w:r>
      <w:r>
        <w:t xml:space="preserve"> of shops and stores is generally called a mall.</w:t>
      </w:r>
    </w:p>
    <w:p w:rsidR="00256100" w:rsidRPr="00256100" w:rsidRDefault="00256100" w:rsidP="0025610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value of the </w:t>
      </w:r>
      <w:bookmarkStart w:id="54" w:name="_GoBack"/>
      <w:r w:rsidRPr="00256100">
        <w:rPr>
          <w:i/>
          <w:iCs/>
        </w:rPr>
        <w:t>aggregate</w:t>
      </w:r>
      <w:r>
        <w:t xml:space="preserve"> </w:t>
      </w:r>
      <w:bookmarkEnd w:id="54"/>
      <w:r>
        <w:t>of ***’s carpentry tools is a surprising $15,000.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56100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256100">
        <w:rPr>
          <w:b/>
          <w:i/>
          <w:u w:val="single"/>
        </w:rPr>
        <w:t>aggregate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A02BA"/>
    <w:multiLevelType w:val="hybridMultilevel"/>
    <w:tmpl w:val="227EB5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E41"/>
    <w:rsid w:val="001539C9"/>
    <w:rsid w:val="001F20BF"/>
    <w:rsid w:val="00256100"/>
    <w:rsid w:val="002C2733"/>
    <w:rsid w:val="00335A5C"/>
    <w:rsid w:val="00410E3E"/>
    <w:rsid w:val="005A5A20"/>
    <w:rsid w:val="006B45BA"/>
    <w:rsid w:val="00C32881"/>
    <w:rsid w:val="00CA4835"/>
    <w:rsid w:val="00CE6E41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7C848358-24AF-8942-A65A-27C0003C5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61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119</Words>
  <Characters>681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2019-08-11T12:54:00Z</dcterms:created>
  <dcterms:modified xsi:type="dcterms:W3CDTF">2019-08-11T13:07:00Z</dcterms:modified>
</cp:coreProperties>
</file>