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F158BF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6E66DC8" w14:textId="60CEDEDC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2744B">
        <w:rPr>
          <w:b/>
          <w:i/>
        </w:rPr>
        <w:t>Apposite</w:t>
      </w:r>
      <w:r w:rsidR="00F24EDE">
        <w:rPr>
          <w:b/>
        </w:rPr>
        <w:t xml:space="preserve"> (</w:t>
      </w:r>
      <w:r w:rsidR="0022744B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B487848" w14:textId="263B649C" w:rsidR="00FF442F" w:rsidRDefault="00FF442F" w:rsidP="00F24EDE"/>
    <w:p w14:paraId="4F8F714A" w14:textId="1745C4CB" w:rsidR="00FF442F" w:rsidRPr="00FF442F" w:rsidRDefault="00FF442F" w:rsidP="00FF442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joined Black Lives Matter and wrote an article for the organization’s newsletter with some </w:t>
      </w:r>
      <w:r w:rsidRPr="00FF442F">
        <w:rPr>
          <w:i/>
          <w:iCs/>
        </w:rPr>
        <w:t>apposite</w:t>
      </w:r>
      <w:r>
        <w:t xml:space="preserve"> statistics on racist violence.</w:t>
      </w:r>
    </w:p>
    <w:p w14:paraId="5172CEC3" w14:textId="3ED5B3E5" w:rsidR="00FF442F" w:rsidRPr="00FF442F" w:rsidRDefault="00FF442F" w:rsidP="00FF442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teacher gave *** an A+ on *** essay because of the </w:t>
      </w:r>
      <w:r w:rsidRPr="00FF442F">
        <w:rPr>
          <w:i/>
          <w:iCs/>
        </w:rPr>
        <w:t>apposite</w:t>
      </w:r>
      <w:r>
        <w:t xml:space="preserve"> evidence *** included to argue *** case.</w:t>
      </w:r>
    </w:p>
    <w:p w14:paraId="27632C56" w14:textId="6B330DF5" w:rsidR="00FF442F" w:rsidRPr="00FF442F" w:rsidRDefault="00FF442F" w:rsidP="00FF442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encouraged *** not to leave out </w:t>
      </w:r>
      <w:r w:rsidRPr="00FF442F">
        <w:rPr>
          <w:i/>
          <w:iCs/>
        </w:rPr>
        <w:t>apposite</w:t>
      </w:r>
      <w:r>
        <w:t xml:space="preserve"> information of *** article for the school newspaper.</w:t>
      </w:r>
    </w:p>
    <w:p w14:paraId="20AB7348" w14:textId="0460C1A8" w:rsidR="00FF442F" w:rsidRPr="00FF442F" w:rsidRDefault="00FF442F" w:rsidP="00FF442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teacher couldn’t see how talking about video games was </w:t>
      </w:r>
      <w:r w:rsidRPr="00FF442F">
        <w:rPr>
          <w:i/>
          <w:iCs/>
        </w:rPr>
        <w:t>apposite</w:t>
      </w:r>
      <w:r>
        <w:t xml:space="preserve"> in math class,</w:t>
      </w:r>
    </w:p>
    <w:p w14:paraId="0EF1F7F7" w14:textId="766C97AE" w:rsidR="00FF442F" w:rsidRPr="00FF442F" w:rsidRDefault="00FF442F" w:rsidP="00FF442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made some highly </w:t>
      </w:r>
      <w:bookmarkStart w:id="54" w:name="_GoBack"/>
      <w:r w:rsidRPr="00FF442F">
        <w:rPr>
          <w:i/>
          <w:iCs/>
        </w:rPr>
        <w:t>apposite</w:t>
      </w:r>
      <w:bookmarkEnd w:id="54"/>
      <w:r>
        <w:t xml:space="preserve"> comments about racism in a class discussion about the Civil War.</w:t>
      </w:r>
    </w:p>
    <w:p w14:paraId="410E55B1" w14:textId="77777777" w:rsidR="00F24EDE" w:rsidRDefault="00F24EDE" w:rsidP="00F24EDE"/>
    <w:p w14:paraId="5DFA3E71" w14:textId="74CAAC6E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2744B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22744B">
        <w:rPr>
          <w:b/>
          <w:i/>
          <w:iCs/>
          <w:u w:val="single"/>
        </w:rPr>
        <w:t>apposite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2A0114"/>
    <w:multiLevelType w:val="hybridMultilevel"/>
    <w:tmpl w:val="9FB69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2744B"/>
    <w:rsid w:val="002C2733"/>
    <w:rsid w:val="00335A5C"/>
    <w:rsid w:val="00410E3E"/>
    <w:rsid w:val="005A5A20"/>
    <w:rsid w:val="006B45BA"/>
    <w:rsid w:val="00AE0DF3"/>
    <w:rsid w:val="00C32881"/>
    <w:rsid w:val="00CA4835"/>
    <w:rsid w:val="00E11225"/>
    <w:rsid w:val="00EC6ED9"/>
    <w:rsid w:val="00F24EDE"/>
    <w:rsid w:val="00FD6F2B"/>
    <w:rsid w:val="00FF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5E6214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4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149</Words>
  <Characters>855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2019-05-09T12:42:00Z</dcterms:created>
  <dcterms:modified xsi:type="dcterms:W3CDTF">2019-05-29T20:45:00Z</dcterms:modified>
</cp:coreProperties>
</file>