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5F7EF9"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3B96DA1E" w14:textId="77777777" w:rsidR="00D17C7E" w:rsidRDefault="00F61548">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253A8B90" w14:textId="77777777" w:rsidR="00D17C7E" w:rsidRDefault="00CF0D0D"/>
    <w:p w14:paraId="5208E4E9"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A429111" w14:textId="77777777" w:rsidR="00D17C7E" w:rsidRDefault="00CF0D0D"/>
    <w:p w14:paraId="26C40B86" w14:textId="77777777" w:rsidR="00D17C7E" w:rsidRPr="001561C4" w:rsidRDefault="00F61548" w:rsidP="00D17C7E">
      <w:r w:rsidRPr="00A4727A">
        <w:rPr>
          <w:b/>
        </w:rPr>
        <w:t>Adapted from</w:t>
      </w:r>
      <w:r w:rsidR="00A4727A">
        <w:t>:</w:t>
      </w:r>
      <w:r>
        <w:t xml:space="preserve"> Crutchfield, Roger S. </w:t>
      </w:r>
      <w:r>
        <w:rPr>
          <w:u w:val="single"/>
        </w:rPr>
        <w:t>English Vocabulary Quick Reference: A Comprehensive Dictionary Arranged by Word Roots</w:t>
      </w:r>
      <w:r>
        <w:t>. Leesburg, VA: Lexadyne Publishing, 2009.</w:t>
      </w:r>
    </w:p>
    <w:p w14:paraId="49FADF0F" w14:textId="77777777" w:rsidR="00D17C7E" w:rsidRPr="001561C4" w:rsidRDefault="00CF0D0D" w:rsidP="00D17C7E"/>
    <w:p w14:paraId="384C11F3" w14:textId="613DEFD0" w:rsidR="00D17C7E" w:rsidRPr="006E0D77" w:rsidRDefault="00F61548" w:rsidP="00D17C7E">
      <w:pPr>
        <w:numPr>
          <w:ilvl w:val="0"/>
          <w:numId w:val="1"/>
        </w:numPr>
      </w:pPr>
      <w:r w:rsidRPr="006E0D77">
        <w:t>Word Root:</w:t>
      </w:r>
      <w:r w:rsidR="00CF0D0D">
        <w:t xml:space="preserve"> </w:t>
      </w:r>
      <w:r w:rsidR="00CF0D0D">
        <w:rPr>
          <w:b/>
        </w:rPr>
        <w:t>mega-, megal/o, -megaly</w:t>
      </w:r>
      <w:r w:rsidRPr="006E0D77">
        <w:t xml:space="preserve"> </w:t>
      </w:r>
      <w:r w:rsidR="00E1553A">
        <w:rPr>
          <w:b/>
        </w:rPr>
        <w:t>(Greek)</w:t>
      </w:r>
    </w:p>
    <w:p w14:paraId="59596667" w14:textId="77777777" w:rsidR="00D17C7E" w:rsidRPr="006E0D77" w:rsidRDefault="00CF0D0D" w:rsidP="00D17C7E">
      <w:pPr>
        <w:rPr>
          <w:b/>
        </w:rPr>
      </w:pPr>
    </w:p>
    <w:p w14:paraId="55BA5010" w14:textId="4921D1AE" w:rsidR="00D17C7E" w:rsidRPr="00CF0D0D" w:rsidRDefault="00C77A1A" w:rsidP="00D17C7E">
      <w:pPr>
        <w:numPr>
          <w:ilvl w:val="0"/>
          <w:numId w:val="1"/>
        </w:numPr>
        <w:rPr>
          <w:b/>
        </w:rPr>
      </w:pPr>
      <w:r>
        <w:t>Words that grow from this r</w:t>
      </w:r>
      <w:r w:rsidR="00F61548" w:rsidRPr="006E0D77">
        <w:t xml:space="preserve">oot; </w:t>
      </w:r>
      <w:r w:rsidR="00C73829">
        <w:t>using a collegiate dictionary, p</w:t>
      </w:r>
      <w:r w:rsidR="00F96B15">
        <w:t>lease define them:</w:t>
      </w:r>
    </w:p>
    <w:p w14:paraId="691EB151" w14:textId="0444D3A9" w:rsidR="00CF0D0D" w:rsidRDefault="00CF0D0D" w:rsidP="00CF0D0D">
      <w:pPr>
        <w:rPr>
          <w:b/>
        </w:rPr>
      </w:pPr>
    </w:p>
    <w:p w14:paraId="11D81414" w14:textId="650258DF" w:rsidR="00CF0D0D" w:rsidRPr="00CF0D0D" w:rsidRDefault="00CF0D0D" w:rsidP="00CF0D0D">
      <w:pPr>
        <w:pStyle w:val="ListParagraph"/>
        <w:numPr>
          <w:ilvl w:val="1"/>
          <w:numId w:val="1"/>
        </w:numPr>
        <w:rPr>
          <w:b/>
        </w:rPr>
      </w:pPr>
      <w:r>
        <w:rPr>
          <w:b/>
        </w:rPr>
        <w:t xml:space="preserve">Megabyte </w:t>
      </w:r>
      <w:r>
        <w:t xml:space="preserve">(noun): </w:t>
      </w:r>
    </w:p>
    <w:p w14:paraId="26185458" w14:textId="77777777" w:rsidR="00CF0D0D" w:rsidRDefault="00CF0D0D" w:rsidP="00CF0D0D">
      <w:pPr>
        <w:rPr>
          <w:b/>
        </w:rPr>
      </w:pPr>
    </w:p>
    <w:p w14:paraId="49008B69" w14:textId="77777777" w:rsidR="00CF0D0D" w:rsidRDefault="00CF0D0D" w:rsidP="00CF0D0D">
      <w:pPr>
        <w:rPr>
          <w:b/>
        </w:rPr>
      </w:pPr>
    </w:p>
    <w:p w14:paraId="34F114C3" w14:textId="77777777" w:rsidR="00CF0D0D" w:rsidRDefault="00CF0D0D" w:rsidP="00CF0D0D">
      <w:pPr>
        <w:rPr>
          <w:b/>
        </w:rPr>
      </w:pPr>
    </w:p>
    <w:p w14:paraId="1FB6399C" w14:textId="77777777" w:rsidR="00CF0D0D" w:rsidRPr="00CF0D0D" w:rsidRDefault="00CF0D0D" w:rsidP="00CF0D0D">
      <w:pPr>
        <w:rPr>
          <w:b/>
        </w:rPr>
      </w:pPr>
    </w:p>
    <w:p w14:paraId="18F75EF3" w14:textId="02354E54" w:rsidR="00CF0D0D" w:rsidRPr="00CF0D0D" w:rsidRDefault="00CF0D0D" w:rsidP="00CF0D0D">
      <w:pPr>
        <w:pStyle w:val="ListParagraph"/>
        <w:numPr>
          <w:ilvl w:val="1"/>
          <w:numId w:val="1"/>
        </w:numPr>
        <w:rPr>
          <w:b/>
        </w:rPr>
      </w:pPr>
      <w:r>
        <w:rPr>
          <w:b/>
        </w:rPr>
        <w:t xml:space="preserve">Megacycle </w:t>
      </w:r>
      <w:r>
        <w:t>(noun):</w:t>
      </w:r>
    </w:p>
    <w:p w14:paraId="520AA995" w14:textId="77777777" w:rsidR="00CF0D0D" w:rsidRDefault="00CF0D0D" w:rsidP="00CF0D0D">
      <w:pPr>
        <w:rPr>
          <w:b/>
        </w:rPr>
      </w:pPr>
    </w:p>
    <w:p w14:paraId="386EAE30" w14:textId="77777777" w:rsidR="00CF0D0D" w:rsidRDefault="00CF0D0D" w:rsidP="00CF0D0D">
      <w:pPr>
        <w:rPr>
          <w:b/>
        </w:rPr>
      </w:pPr>
    </w:p>
    <w:p w14:paraId="5513621A" w14:textId="77777777" w:rsidR="00CF0D0D" w:rsidRDefault="00CF0D0D" w:rsidP="00CF0D0D">
      <w:pPr>
        <w:rPr>
          <w:b/>
        </w:rPr>
      </w:pPr>
    </w:p>
    <w:p w14:paraId="63A761AD" w14:textId="77777777" w:rsidR="00CF0D0D" w:rsidRPr="00CF0D0D" w:rsidRDefault="00CF0D0D" w:rsidP="00CF0D0D">
      <w:pPr>
        <w:rPr>
          <w:b/>
        </w:rPr>
      </w:pPr>
    </w:p>
    <w:p w14:paraId="491693EA" w14:textId="3932152C" w:rsidR="00CF0D0D" w:rsidRPr="00CF0D0D" w:rsidRDefault="00CF0D0D" w:rsidP="00CF0D0D">
      <w:pPr>
        <w:pStyle w:val="ListParagraph"/>
        <w:numPr>
          <w:ilvl w:val="1"/>
          <w:numId w:val="1"/>
        </w:numPr>
        <w:rPr>
          <w:b/>
        </w:rPr>
      </w:pPr>
      <w:r>
        <w:rPr>
          <w:b/>
        </w:rPr>
        <w:t xml:space="preserve">Megahertz </w:t>
      </w:r>
      <w:r>
        <w:t>(noun):</w:t>
      </w:r>
    </w:p>
    <w:p w14:paraId="5162F9F2" w14:textId="77777777" w:rsidR="00CF0D0D" w:rsidRDefault="00CF0D0D" w:rsidP="00CF0D0D">
      <w:pPr>
        <w:rPr>
          <w:b/>
        </w:rPr>
      </w:pPr>
    </w:p>
    <w:p w14:paraId="091D4B05" w14:textId="77777777" w:rsidR="00CF0D0D" w:rsidRDefault="00CF0D0D" w:rsidP="00CF0D0D">
      <w:pPr>
        <w:rPr>
          <w:b/>
        </w:rPr>
      </w:pPr>
    </w:p>
    <w:p w14:paraId="6A83FB71" w14:textId="77777777" w:rsidR="00CF0D0D" w:rsidRDefault="00CF0D0D" w:rsidP="00CF0D0D">
      <w:pPr>
        <w:rPr>
          <w:b/>
        </w:rPr>
      </w:pPr>
    </w:p>
    <w:p w14:paraId="6451FD48" w14:textId="77777777" w:rsidR="00CF0D0D" w:rsidRPr="00CF0D0D" w:rsidRDefault="00CF0D0D" w:rsidP="00CF0D0D">
      <w:pPr>
        <w:rPr>
          <w:b/>
        </w:rPr>
      </w:pPr>
    </w:p>
    <w:p w14:paraId="6DDC583D" w14:textId="2D04B459" w:rsidR="00CF0D0D" w:rsidRPr="00CF0D0D" w:rsidRDefault="00CF0D0D" w:rsidP="00CF0D0D">
      <w:pPr>
        <w:pStyle w:val="ListParagraph"/>
        <w:numPr>
          <w:ilvl w:val="1"/>
          <w:numId w:val="1"/>
        </w:numPr>
        <w:rPr>
          <w:b/>
        </w:rPr>
      </w:pPr>
      <w:r>
        <w:rPr>
          <w:b/>
        </w:rPr>
        <w:t xml:space="preserve">Megalomania </w:t>
      </w:r>
      <w:r>
        <w:t>(noun):</w:t>
      </w:r>
    </w:p>
    <w:p w14:paraId="288788A2" w14:textId="77777777" w:rsidR="00CF0D0D" w:rsidRDefault="00CF0D0D" w:rsidP="00CF0D0D">
      <w:pPr>
        <w:rPr>
          <w:b/>
        </w:rPr>
      </w:pPr>
    </w:p>
    <w:p w14:paraId="4D20F8F6" w14:textId="77777777" w:rsidR="00CF0D0D" w:rsidRDefault="00CF0D0D" w:rsidP="00CF0D0D">
      <w:pPr>
        <w:rPr>
          <w:b/>
        </w:rPr>
      </w:pPr>
    </w:p>
    <w:p w14:paraId="04FBD13C" w14:textId="77777777" w:rsidR="00CF0D0D" w:rsidRDefault="00CF0D0D" w:rsidP="00CF0D0D">
      <w:pPr>
        <w:rPr>
          <w:b/>
        </w:rPr>
      </w:pPr>
    </w:p>
    <w:p w14:paraId="4B96926F" w14:textId="77777777" w:rsidR="00CF0D0D" w:rsidRPr="00CF0D0D" w:rsidRDefault="00CF0D0D" w:rsidP="00CF0D0D">
      <w:pPr>
        <w:rPr>
          <w:b/>
        </w:rPr>
      </w:pPr>
    </w:p>
    <w:p w14:paraId="2DB8FE68" w14:textId="2E5D82EE" w:rsidR="00CF0D0D" w:rsidRPr="00CF0D0D" w:rsidRDefault="00CF0D0D" w:rsidP="00CF0D0D">
      <w:pPr>
        <w:pStyle w:val="ListParagraph"/>
        <w:numPr>
          <w:ilvl w:val="1"/>
          <w:numId w:val="1"/>
        </w:numPr>
        <w:rPr>
          <w:b/>
        </w:rPr>
      </w:pPr>
      <w:r>
        <w:rPr>
          <w:b/>
        </w:rPr>
        <w:t xml:space="preserve">Megalopolis </w:t>
      </w:r>
      <w:r>
        <w:t>(noun):</w:t>
      </w:r>
    </w:p>
    <w:p w14:paraId="5474C38B" w14:textId="77777777" w:rsidR="00CF0D0D" w:rsidRDefault="00CF0D0D" w:rsidP="00CF0D0D">
      <w:pPr>
        <w:rPr>
          <w:b/>
        </w:rPr>
      </w:pPr>
    </w:p>
    <w:p w14:paraId="04128C5D" w14:textId="77777777" w:rsidR="00CF0D0D" w:rsidRDefault="00CF0D0D" w:rsidP="00CF0D0D">
      <w:pPr>
        <w:rPr>
          <w:b/>
        </w:rPr>
      </w:pPr>
    </w:p>
    <w:p w14:paraId="569F75D2" w14:textId="77777777" w:rsidR="00CF0D0D" w:rsidRDefault="00CF0D0D" w:rsidP="00CF0D0D">
      <w:pPr>
        <w:rPr>
          <w:b/>
        </w:rPr>
      </w:pPr>
    </w:p>
    <w:p w14:paraId="3E77CF4F" w14:textId="77777777" w:rsidR="00CF0D0D" w:rsidRPr="00CF0D0D" w:rsidRDefault="00CF0D0D" w:rsidP="00CF0D0D">
      <w:pPr>
        <w:rPr>
          <w:b/>
        </w:rPr>
      </w:pPr>
    </w:p>
    <w:p w14:paraId="46B5251C" w14:textId="137528E8" w:rsidR="00CF0D0D" w:rsidRPr="00CF0D0D" w:rsidRDefault="00CF0D0D" w:rsidP="00CF0D0D">
      <w:pPr>
        <w:pStyle w:val="ListParagraph"/>
        <w:numPr>
          <w:ilvl w:val="1"/>
          <w:numId w:val="1"/>
        </w:numPr>
        <w:rPr>
          <w:b/>
        </w:rPr>
      </w:pPr>
      <w:r>
        <w:rPr>
          <w:b/>
        </w:rPr>
        <w:t xml:space="preserve">Megaphone </w:t>
      </w:r>
      <w:r>
        <w:t>(noun):</w:t>
      </w:r>
    </w:p>
    <w:p w14:paraId="10AF0BD3" w14:textId="77777777" w:rsidR="00CF0D0D" w:rsidRDefault="00CF0D0D" w:rsidP="00CF0D0D">
      <w:pPr>
        <w:rPr>
          <w:b/>
        </w:rPr>
      </w:pPr>
    </w:p>
    <w:p w14:paraId="5C8E7B0F" w14:textId="77777777" w:rsidR="00CF0D0D" w:rsidRDefault="00CF0D0D" w:rsidP="00CF0D0D">
      <w:pPr>
        <w:rPr>
          <w:b/>
        </w:rPr>
      </w:pPr>
    </w:p>
    <w:p w14:paraId="6113C716" w14:textId="77777777" w:rsidR="00CF0D0D" w:rsidRDefault="00CF0D0D" w:rsidP="00CF0D0D">
      <w:pPr>
        <w:rPr>
          <w:b/>
        </w:rPr>
      </w:pPr>
    </w:p>
    <w:p w14:paraId="4EC992A0" w14:textId="77777777" w:rsidR="00CF0D0D" w:rsidRPr="00CF0D0D" w:rsidRDefault="00CF0D0D" w:rsidP="00CF0D0D">
      <w:pPr>
        <w:rPr>
          <w:b/>
        </w:rPr>
      </w:pPr>
    </w:p>
    <w:p w14:paraId="0B60965D" w14:textId="0B432336" w:rsidR="00CF0D0D" w:rsidRPr="00CF0D0D" w:rsidRDefault="00CF0D0D" w:rsidP="00CF0D0D">
      <w:pPr>
        <w:pStyle w:val="ListParagraph"/>
        <w:numPr>
          <w:ilvl w:val="1"/>
          <w:numId w:val="1"/>
        </w:numPr>
        <w:rPr>
          <w:b/>
        </w:rPr>
      </w:pPr>
      <w:r>
        <w:rPr>
          <w:b/>
        </w:rPr>
        <w:t xml:space="preserve">Megaton </w:t>
      </w:r>
      <w:r>
        <w:t>(noun):</w:t>
      </w:r>
    </w:p>
    <w:p w14:paraId="29AA8B03" w14:textId="77777777" w:rsidR="00CF0D0D" w:rsidRDefault="00CF0D0D" w:rsidP="00CF0D0D">
      <w:pPr>
        <w:rPr>
          <w:b/>
        </w:rPr>
      </w:pPr>
    </w:p>
    <w:p w14:paraId="344A8EF9" w14:textId="77777777" w:rsidR="00CF0D0D" w:rsidRDefault="00CF0D0D" w:rsidP="00CF0D0D">
      <w:pPr>
        <w:rPr>
          <w:b/>
        </w:rPr>
      </w:pPr>
    </w:p>
    <w:p w14:paraId="2B5BA33A" w14:textId="77777777" w:rsidR="00CF0D0D" w:rsidRPr="00CF0D0D" w:rsidRDefault="00CF0D0D" w:rsidP="00CF0D0D">
      <w:pPr>
        <w:rPr>
          <w:b/>
        </w:rPr>
      </w:pPr>
    </w:p>
    <w:p w14:paraId="0842F1CE" w14:textId="6C2DCE7C" w:rsidR="00CF0D0D" w:rsidRPr="00CF0D0D" w:rsidRDefault="00CF0D0D" w:rsidP="00CF0D0D">
      <w:pPr>
        <w:pStyle w:val="ListParagraph"/>
        <w:numPr>
          <w:ilvl w:val="1"/>
          <w:numId w:val="1"/>
        </w:numPr>
        <w:rPr>
          <w:b/>
        </w:rPr>
      </w:pPr>
      <w:r>
        <w:rPr>
          <w:b/>
        </w:rPr>
        <w:lastRenderedPageBreak/>
        <w:t xml:space="preserve">Megawatt </w:t>
      </w:r>
      <w:r>
        <w:t>(noun):</w:t>
      </w:r>
    </w:p>
    <w:p w14:paraId="6FD226F7" w14:textId="77777777" w:rsidR="00CF0D0D" w:rsidRDefault="00CF0D0D" w:rsidP="00CF0D0D">
      <w:pPr>
        <w:rPr>
          <w:b/>
        </w:rPr>
      </w:pPr>
    </w:p>
    <w:p w14:paraId="2D564BC2" w14:textId="77777777" w:rsidR="00CF0D0D" w:rsidRPr="00CF0D0D" w:rsidRDefault="00CF0D0D" w:rsidP="00CF0D0D">
      <w:pPr>
        <w:rPr>
          <w:b/>
        </w:rPr>
      </w:pPr>
      <w:bookmarkStart w:id="0" w:name="_GoBack"/>
      <w:bookmarkEnd w:id="0"/>
    </w:p>
    <w:p w14:paraId="679E5D10" w14:textId="77777777" w:rsidR="00D17C7E" w:rsidRPr="006E0D77" w:rsidRDefault="00CF0D0D" w:rsidP="00D17C7E">
      <w:pPr>
        <w:rPr>
          <w:b/>
        </w:rPr>
      </w:pPr>
    </w:p>
    <w:p w14:paraId="41651431" w14:textId="77777777" w:rsidR="00D17C7E" w:rsidRPr="006E0D77" w:rsidRDefault="00CF0D0D" w:rsidP="00D17C7E">
      <w:pPr>
        <w:rPr>
          <w:b/>
        </w:rPr>
      </w:pPr>
    </w:p>
    <w:p w14:paraId="5DC46C6C" w14:textId="77777777" w:rsidR="00D17C7E" w:rsidRPr="006E0D77" w:rsidRDefault="00CF0D0D" w:rsidP="00D17C7E">
      <w:pPr>
        <w:ind w:left="360"/>
        <w:rPr>
          <w:b/>
        </w:rPr>
      </w:pPr>
    </w:p>
    <w:p w14:paraId="53805628" w14:textId="6EDB2B72" w:rsidR="00DA1D10" w:rsidRPr="00F96B15" w:rsidRDefault="00DA1D10" w:rsidP="00DA1D10">
      <w:pPr>
        <w:pStyle w:val="ListParagraph"/>
        <w:numPr>
          <w:ilvl w:val="0"/>
          <w:numId w:val="1"/>
        </w:numPr>
      </w:pPr>
      <w:r>
        <w:t xml:space="preserve">The </w:t>
      </w:r>
      <w:r w:rsidR="00E1553A">
        <w:t>Greek</w:t>
      </w:r>
      <w:r w:rsidR="00F76502">
        <w:t xml:space="preserve"> </w:t>
      </w:r>
      <w:r>
        <w:t>word root</w:t>
      </w:r>
      <w:r w:rsidR="00CF0D0D">
        <w:t>s</w:t>
      </w:r>
      <w:r>
        <w:t xml:space="preserve"> </w:t>
      </w:r>
      <w:r w:rsidR="00CF0D0D">
        <w:rPr>
          <w:b/>
        </w:rPr>
        <w:t>mega-, megal/o, -megaly</w:t>
      </w:r>
      <w:r w:rsidRPr="00DA1D10">
        <w:rPr>
          <w:b/>
        </w:rPr>
        <w:t xml:space="preserve"> </w:t>
      </w:r>
      <w:r w:rsidR="00CF0D0D">
        <w:t>mean</w:t>
      </w:r>
      <w:r w:rsidRPr="00F96B15">
        <w:t>:</w:t>
      </w:r>
    </w:p>
    <w:p w14:paraId="7D761E16" w14:textId="77777777" w:rsidR="00DA1D10" w:rsidRDefault="00DA1D10" w:rsidP="00DA1D10"/>
    <w:p w14:paraId="376D1EDD" w14:textId="77777777" w:rsidR="00DA1D10" w:rsidRDefault="00DA1D10" w:rsidP="00DA1D10"/>
    <w:p w14:paraId="7045DB46" w14:textId="77777777" w:rsidR="00DA1D10" w:rsidRDefault="00DA1D10" w:rsidP="00DA1D10"/>
    <w:p w14:paraId="42FA0836" w14:textId="370DFFE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r w:rsidR="00567A1B">
        <w:t>:</w:t>
      </w:r>
    </w:p>
    <w:p w14:paraId="0D19DC28" w14:textId="77777777" w:rsidR="00D17C7E" w:rsidRPr="001561C4" w:rsidRDefault="00CF0D0D" w:rsidP="00D17C7E"/>
    <w:p w14:paraId="341FAA85" w14:textId="77777777" w:rsidR="00D17C7E" w:rsidRPr="001561C4" w:rsidRDefault="00CF0D0D" w:rsidP="00D17C7E"/>
    <w:p w14:paraId="3DDD8ECD" w14:textId="77777777" w:rsidR="00D17C7E" w:rsidRPr="001561C4" w:rsidRDefault="00CF0D0D" w:rsidP="00D17C7E"/>
    <w:p w14:paraId="77BC2A2F" w14:textId="77777777" w:rsidR="00D17C7E" w:rsidRPr="001561C4" w:rsidRDefault="00CF0D0D" w:rsidP="00D17C7E"/>
    <w:p w14:paraId="08AB3381" w14:textId="77777777" w:rsidR="00D17C7E" w:rsidRPr="001561C4" w:rsidRDefault="00CF0D0D" w:rsidP="00D17C7E"/>
    <w:p w14:paraId="2AE39B08" w14:textId="77777777" w:rsidR="00D17C7E" w:rsidRPr="001561C4" w:rsidRDefault="00CF0D0D" w:rsidP="00D17C7E"/>
    <w:p w14:paraId="78BF3A19" w14:textId="77777777" w:rsidR="00D17C7E" w:rsidRPr="001561C4" w:rsidRDefault="00CF0D0D" w:rsidP="00D17C7E"/>
    <w:p w14:paraId="5B24DA20" w14:textId="77777777" w:rsidR="00D17C7E" w:rsidRPr="001561C4" w:rsidRDefault="00CF0D0D" w:rsidP="00D17C7E"/>
    <w:p w14:paraId="2FD0E002" w14:textId="77777777" w:rsidR="00D17C7E" w:rsidRPr="001561C4" w:rsidRDefault="00CF0D0D" w:rsidP="00D17C7E"/>
    <w:p w14:paraId="7B2E7328" w14:textId="77777777" w:rsidR="00D17C7E" w:rsidRPr="001561C4" w:rsidRDefault="00CF0D0D" w:rsidP="00D17C7E"/>
    <w:p w14:paraId="4004BBD8" w14:textId="77777777" w:rsidR="00D17C7E" w:rsidRPr="001561C4" w:rsidRDefault="00CF0D0D" w:rsidP="00D17C7E"/>
    <w:p w14:paraId="10A7201E" w14:textId="77777777" w:rsidR="00D17C7E" w:rsidRPr="001561C4" w:rsidRDefault="00CF0D0D" w:rsidP="00D17C7E"/>
    <w:p w14:paraId="7687DFC9" w14:textId="77777777" w:rsidR="00D17C7E" w:rsidRPr="001561C4" w:rsidRDefault="00CF0D0D" w:rsidP="00D17C7E"/>
    <w:p w14:paraId="55A10766" w14:textId="77777777" w:rsidR="00D17C7E" w:rsidRPr="001561C4" w:rsidRDefault="00CF0D0D" w:rsidP="00D17C7E"/>
    <w:p w14:paraId="1DA5A4C1" w14:textId="77777777" w:rsidR="00D17C7E" w:rsidRPr="001561C4" w:rsidRDefault="00CF0D0D" w:rsidP="00D17C7E"/>
    <w:p w14:paraId="76AE4BA3" w14:textId="77777777" w:rsidR="00D17C7E" w:rsidRPr="001561C4" w:rsidRDefault="00CF0D0D" w:rsidP="00D17C7E"/>
    <w:p w14:paraId="1798B004" w14:textId="77777777" w:rsidR="00D17C7E" w:rsidRPr="001561C4" w:rsidRDefault="00CF0D0D" w:rsidP="00D17C7E"/>
    <w:p w14:paraId="57A55069" w14:textId="77777777" w:rsidR="00D17C7E" w:rsidRPr="001561C4" w:rsidRDefault="00CF0D0D" w:rsidP="00D17C7E"/>
    <w:p w14:paraId="7C0AA681" w14:textId="77777777" w:rsidR="00D17C7E" w:rsidRPr="001561C4" w:rsidRDefault="00CF0D0D" w:rsidP="00D17C7E"/>
    <w:p w14:paraId="3FA2A550" w14:textId="77777777" w:rsidR="00D17C7E" w:rsidRPr="001561C4" w:rsidRDefault="00CF0D0D" w:rsidP="00D17C7E"/>
    <w:p w14:paraId="5DACD10B" w14:textId="77777777" w:rsidR="00D17C7E" w:rsidRPr="001561C4" w:rsidRDefault="00CF0D0D" w:rsidP="00D17C7E"/>
    <w:p w14:paraId="49DC6AD0" w14:textId="77777777" w:rsidR="00D17C7E" w:rsidRPr="001561C4" w:rsidRDefault="00CF0D0D" w:rsidP="00D17C7E"/>
    <w:p w14:paraId="27FA82E8" w14:textId="77777777" w:rsidR="00D17C7E" w:rsidRPr="001561C4" w:rsidRDefault="00CF0D0D" w:rsidP="00D17C7E"/>
    <w:p w14:paraId="507CD3D9" w14:textId="77777777" w:rsidR="00D17C7E" w:rsidRPr="001561C4" w:rsidRDefault="00CF0D0D" w:rsidP="00D17C7E"/>
    <w:p w14:paraId="5FD8164E" w14:textId="77777777" w:rsidR="00D17C7E" w:rsidRPr="001561C4" w:rsidRDefault="00CF0D0D" w:rsidP="00D17C7E"/>
    <w:p w14:paraId="7FDC8C71" w14:textId="77777777" w:rsidR="00D17C7E" w:rsidRPr="001561C4" w:rsidRDefault="00CF0D0D" w:rsidP="00D17C7E"/>
    <w:p w14:paraId="4B04D0A6" w14:textId="77777777" w:rsidR="00D17C7E" w:rsidRDefault="00CF0D0D"/>
    <w:p w14:paraId="12C5450D" w14:textId="77777777" w:rsidR="00D17C7E" w:rsidRDefault="00CF0D0D"/>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5F7731E1"/>
    <w:multiLevelType w:val="hybridMultilevel"/>
    <w:tmpl w:val="63342624"/>
    <w:lvl w:ilvl="0" w:tplc="02CCB73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attachedTemplate r:id="rId1"/>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2E5"/>
    <w:rsid w:val="000F6304"/>
    <w:rsid w:val="00254511"/>
    <w:rsid w:val="00491290"/>
    <w:rsid w:val="00567A1B"/>
    <w:rsid w:val="009012E5"/>
    <w:rsid w:val="00904FAB"/>
    <w:rsid w:val="00955468"/>
    <w:rsid w:val="00A4727A"/>
    <w:rsid w:val="00BA387A"/>
    <w:rsid w:val="00C73829"/>
    <w:rsid w:val="00C77A1A"/>
    <w:rsid w:val="00CF0D0D"/>
    <w:rsid w:val="00DA1D10"/>
    <w:rsid w:val="00E1553A"/>
    <w:rsid w:val="00F61548"/>
    <w:rsid w:val="00F76502"/>
    <w:rsid w:val="00F96B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5FF4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10</TotalTime>
  <Pages>2</Pages>
  <Words>223</Words>
  <Characters>1274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4</cp:revision>
  <dcterms:created xsi:type="dcterms:W3CDTF">2016-06-22T15:24:00Z</dcterms:created>
  <dcterms:modified xsi:type="dcterms:W3CDTF">2016-06-22T18:30:00Z</dcterms:modified>
</cp:coreProperties>
</file>