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EC2DBA" w14:textId="73B7AE17" w:rsidR="00B577EA" w:rsidRDefault="009664BF" w:rsidP="009664BF">
      <w:pPr>
        <w:jc w:val="center"/>
        <w:rPr>
          <w:rFonts w:ascii="Times New Roman" w:hAnsi="Times New Roman" w:cs="Times New Roman"/>
          <w:b/>
        </w:rPr>
      </w:pPr>
      <w:r w:rsidRPr="009664BF">
        <w:rPr>
          <w:rFonts w:ascii="Times New Roman" w:hAnsi="Times New Roman" w:cs="Times New Roman"/>
          <w:b/>
          <w:sz w:val="28"/>
          <w:szCs w:val="28"/>
        </w:rPr>
        <w:t>Super Multiplication Table</w:t>
      </w:r>
      <w:r w:rsidR="006228C7">
        <w:rPr>
          <w:rFonts w:ascii="Times New Roman" w:hAnsi="Times New Roman" w:cs="Times New Roman"/>
          <w:b/>
          <w:sz w:val="28"/>
          <w:szCs w:val="28"/>
        </w:rPr>
        <w:t xml:space="preserve"> with Square Numbers in Bold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3"/>
        <w:gridCol w:w="573"/>
        <w:gridCol w:w="572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</w:tblGrid>
      <w:tr w:rsidR="009664BF" w14:paraId="461755E7" w14:textId="77777777" w:rsidTr="00B2116A">
        <w:tc>
          <w:tcPr>
            <w:tcW w:w="574" w:type="dxa"/>
          </w:tcPr>
          <w:p w14:paraId="00A33149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574" w:type="dxa"/>
          </w:tcPr>
          <w:p w14:paraId="0FA6629D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573" w:type="dxa"/>
          </w:tcPr>
          <w:p w14:paraId="7D21D123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573" w:type="dxa"/>
          </w:tcPr>
          <w:p w14:paraId="15612896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576" w:type="dxa"/>
          </w:tcPr>
          <w:p w14:paraId="4B5EBDE9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576" w:type="dxa"/>
          </w:tcPr>
          <w:p w14:paraId="0CA86F0F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576" w:type="dxa"/>
          </w:tcPr>
          <w:p w14:paraId="34B95D01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576" w:type="dxa"/>
          </w:tcPr>
          <w:p w14:paraId="4631BEF0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576" w:type="dxa"/>
          </w:tcPr>
          <w:p w14:paraId="7D76D347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576" w:type="dxa"/>
          </w:tcPr>
          <w:p w14:paraId="52943FAE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576" w:type="dxa"/>
          </w:tcPr>
          <w:p w14:paraId="1C5BDDD7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576" w:type="dxa"/>
          </w:tcPr>
          <w:p w14:paraId="0B5A3C9A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576" w:type="dxa"/>
          </w:tcPr>
          <w:p w14:paraId="1FD39BF7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576" w:type="dxa"/>
          </w:tcPr>
          <w:p w14:paraId="1413192B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576" w:type="dxa"/>
          </w:tcPr>
          <w:p w14:paraId="3BB93035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576" w:type="dxa"/>
          </w:tcPr>
          <w:p w14:paraId="4A7B33D3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576" w:type="dxa"/>
          </w:tcPr>
          <w:p w14:paraId="738005EF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576" w:type="dxa"/>
          </w:tcPr>
          <w:p w14:paraId="11708B54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576" w:type="dxa"/>
          </w:tcPr>
          <w:p w14:paraId="259DBF67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576" w:type="dxa"/>
          </w:tcPr>
          <w:p w14:paraId="2FC49A80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576" w:type="dxa"/>
          </w:tcPr>
          <w:p w14:paraId="2467F04D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</w:t>
            </w:r>
          </w:p>
        </w:tc>
        <w:tc>
          <w:tcPr>
            <w:tcW w:w="576" w:type="dxa"/>
          </w:tcPr>
          <w:p w14:paraId="427A7E9B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</w:t>
            </w:r>
          </w:p>
        </w:tc>
        <w:tc>
          <w:tcPr>
            <w:tcW w:w="576" w:type="dxa"/>
          </w:tcPr>
          <w:p w14:paraId="7057E8D5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576" w:type="dxa"/>
          </w:tcPr>
          <w:p w14:paraId="778C1C20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</w:t>
            </w:r>
          </w:p>
        </w:tc>
        <w:tc>
          <w:tcPr>
            <w:tcW w:w="576" w:type="dxa"/>
          </w:tcPr>
          <w:p w14:paraId="551FF56E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25</w:t>
            </w:r>
          </w:p>
        </w:tc>
      </w:tr>
      <w:tr w:rsidR="009664BF" w14:paraId="519F05E6" w14:textId="77777777" w:rsidTr="00B2116A">
        <w:tc>
          <w:tcPr>
            <w:tcW w:w="574" w:type="dxa"/>
          </w:tcPr>
          <w:p w14:paraId="084749B3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574" w:type="dxa"/>
          </w:tcPr>
          <w:p w14:paraId="31E31625" w14:textId="2DF78FD5" w:rsidR="009664BF" w:rsidRPr="006228C7" w:rsidRDefault="006228C7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28C7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573" w:type="dxa"/>
          </w:tcPr>
          <w:p w14:paraId="6FD5532B" w14:textId="77777777" w:rsidR="009664BF" w:rsidRPr="009664BF" w:rsidRDefault="009664BF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73" w:type="dxa"/>
          </w:tcPr>
          <w:p w14:paraId="65E48EA2" w14:textId="77777777" w:rsidR="009664BF" w:rsidRPr="009664BF" w:rsidRDefault="009664BF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76" w:type="dxa"/>
          </w:tcPr>
          <w:p w14:paraId="0C40B9FE" w14:textId="77777777" w:rsidR="009664BF" w:rsidRPr="009664BF" w:rsidRDefault="009664BF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76" w:type="dxa"/>
          </w:tcPr>
          <w:p w14:paraId="2A2BF049" w14:textId="77777777" w:rsidR="009664BF" w:rsidRPr="009664BF" w:rsidRDefault="009664BF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76" w:type="dxa"/>
          </w:tcPr>
          <w:p w14:paraId="72ADDE08" w14:textId="77777777" w:rsidR="009664BF" w:rsidRPr="009664BF" w:rsidRDefault="009664BF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576" w:type="dxa"/>
          </w:tcPr>
          <w:p w14:paraId="132BDDFB" w14:textId="77777777" w:rsidR="009664BF" w:rsidRPr="009664BF" w:rsidRDefault="009664BF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576" w:type="dxa"/>
          </w:tcPr>
          <w:p w14:paraId="14EFB071" w14:textId="77777777" w:rsidR="009664BF" w:rsidRPr="009664BF" w:rsidRDefault="009664BF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576" w:type="dxa"/>
          </w:tcPr>
          <w:p w14:paraId="4A5092C0" w14:textId="77777777" w:rsidR="009664BF" w:rsidRPr="009664BF" w:rsidRDefault="009664BF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76" w:type="dxa"/>
          </w:tcPr>
          <w:p w14:paraId="101AB655" w14:textId="77777777" w:rsidR="009664BF" w:rsidRPr="009664BF" w:rsidRDefault="009664BF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576" w:type="dxa"/>
          </w:tcPr>
          <w:p w14:paraId="6BD1818A" w14:textId="77777777" w:rsidR="009664BF" w:rsidRPr="009664BF" w:rsidRDefault="009664BF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576" w:type="dxa"/>
          </w:tcPr>
          <w:p w14:paraId="5F6380D8" w14:textId="77777777" w:rsidR="009664BF" w:rsidRPr="009664BF" w:rsidRDefault="009664BF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576" w:type="dxa"/>
          </w:tcPr>
          <w:p w14:paraId="0752C619" w14:textId="77777777" w:rsidR="009664BF" w:rsidRPr="009664BF" w:rsidRDefault="009664BF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576" w:type="dxa"/>
          </w:tcPr>
          <w:p w14:paraId="0D866894" w14:textId="77777777" w:rsidR="009664BF" w:rsidRPr="009664BF" w:rsidRDefault="009664BF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576" w:type="dxa"/>
          </w:tcPr>
          <w:p w14:paraId="7866B1C8" w14:textId="77777777" w:rsidR="009664BF" w:rsidRPr="009664BF" w:rsidRDefault="009664BF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576" w:type="dxa"/>
          </w:tcPr>
          <w:p w14:paraId="16BF3274" w14:textId="77777777" w:rsidR="009664BF" w:rsidRPr="009664BF" w:rsidRDefault="009664BF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576" w:type="dxa"/>
          </w:tcPr>
          <w:p w14:paraId="3FFF5C17" w14:textId="77777777" w:rsidR="009664BF" w:rsidRPr="009664BF" w:rsidRDefault="009664BF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576" w:type="dxa"/>
          </w:tcPr>
          <w:p w14:paraId="427CB0ED" w14:textId="77777777" w:rsidR="009664BF" w:rsidRPr="009664BF" w:rsidRDefault="009664BF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576" w:type="dxa"/>
          </w:tcPr>
          <w:p w14:paraId="449C5461" w14:textId="77777777" w:rsidR="009664BF" w:rsidRPr="009664BF" w:rsidRDefault="009664BF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576" w:type="dxa"/>
          </w:tcPr>
          <w:p w14:paraId="3C5DF6BD" w14:textId="77777777" w:rsidR="009664BF" w:rsidRPr="009664BF" w:rsidRDefault="009664BF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576" w:type="dxa"/>
          </w:tcPr>
          <w:p w14:paraId="7BCF80E8" w14:textId="77777777" w:rsidR="009664BF" w:rsidRPr="009664BF" w:rsidRDefault="009664BF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576" w:type="dxa"/>
          </w:tcPr>
          <w:p w14:paraId="629132B9" w14:textId="77777777" w:rsidR="009664BF" w:rsidRPr="009664BF" w:rsidRDefault="009664BF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576" w:type="dxa"/>
          </w:tcPr>
          <w:p w14:paraId="7753D984" w14:textId="77777777" w:rsidR="009664BF" w:rsidRP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576" w:type="dxa"/>
          </w:tcPr>
          <w:p w14:paraId="66CC95E3" w14:textId="77777777" w:rsidR="009664BF" w:rsidRPr="009664BF" w:rsidRDefault="009664BF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</w:tr>
      <w:tr w:rsidR="009664BF" w14:paraId="5D678DB4" w14:textId="77777777" w:rsidTr="00B2116A">
        <w:tc>
          <w:tcPr>
            <w:tcW w:w="574" w:type="dxa"/>
          </w:tcPr>
          <w:p w14:paraId="5CB219A0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574" w:type="dxa"/>
          </w:tcPr>
          <w:p w14:paraId="378DFD7F" w14:textId="3B09DD68" w:rsidR="009664BF" w:rsidRPr="00CF208F" w:rsidRDefault="00CF208F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73" w:type="dxa"/>
          </w:tcPr>
          <w:p w14:paraId="5D42B9F7" w14:textId="047FB328" w:rsidR="009664BF" w:rsidRPr="006228C7" w:rsidRDefault="00CF208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28C7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573" w:type="dxa"/>
          </w:tcPr>
          <w:p w14:paraId="63E527D9" w14:textId="3208A6E0" w:rsidR="009664BF" w:rsidRPr="00CF208F" w:rsidRDefault="00CF208F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76" w:type="dxa"/>
          </w:tcPr>
          <w:p w14:paraId="693697FB" w14:textId="10F6B2B3" w:rsidR="009664BF" w:rsidRPr="00CF208F" w:rsidRDefault="00CF208F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576" w:type="dxa"/>
          </w:tcPr>
          <w:p w14:paraId="6E716474" w14:textId="016B1411" w:rsidR="009664BF" w:rsidRPr="001767FC" w:rsidRDefault="001767FC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576" w:type="dxa"/>
          </w:tcPr>
          <w:p w14:paraId="0F27A20A" w14:textId="03ED812F" w:rsidR="009664BF" w:rsidRPr="001767FC" w:rsidRDefault="001767FC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576" w:type="dxa"/>
          </w:tcPr>
          <w:p w14:paraId="7E8022AF" w14:textId="4981939C" w:rsidR="009664BF" w:rsidRPr="001767FC" w:rsidRDefault="001767FC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576" w:type="dxa"/>
          </w:tcPr>
          <w:p w14:paraId="14BF979A" w14:textId="0B089B1A" w:rsidR="009664BF" w:rsidRPr="001767FC" w:rsidRDefault="001767FC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576" w:type="dxa"/>
          </w:tcPr>
          <w:p w14:paraId="1527A486" w14:textId="6432FD59" w:rsidR="009664BF" w:rsidRPr="001767FC" w:rsidRDefault="001767FC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576" w:type="dxa"/>
          </w:tcPr>
          <w:p w14:paraId="2CDF5749" w14:textId="132E356C" w:rsidR="009664BF" w:rsidRPr="001767FC" w:rsidRDefault="001767FC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576" w:type="dxa"/>
          </w:tcPr>
          <w:p w14:paraId="0F24649D" w14:textId="6EC42DE6" w:rsidR="009664BF" w:rsidRPr="001767FC" w:rsidRDefault="001767FC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576" w:type="dxa"/>
          </w:tcPr>
          <w:p w14:paraId="02348D64" w14:textId="7721BD33" w:rsidR="009664BF" w:rsidRPr="001767FC" w:rsidRDefault="001767FC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576" w:type="dxa"/>
          </w:tcPr>
          <w:p w14:paraId="3520EB34" w14:textId="6464360D" w:rsidR="009664BF" w:rsidRPr="001767FC" w:rsidRDefault="001767FC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576" w:type="dxa"/>
          </w:tcPr>
          <w:p w14:paraId="4AEBF45F" w14:textId="737A798B" w:rsidR="009664BF" w:rsidRPr="001767FC" w:rsidRDefault="001767FC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576" w:type="dxa"/>
          </w:tcPr>
          <w:p w14:paraId="590AC01E" w14:textId="3C95CE1F" w:rsidR="009664BF" w:rsidRPr="001767FC" w:rsidRDefault="001767FC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576" w:type="dxa"/>
          </w:tcPr>
          <w:p w14:paraId="0C79366A" w14:textId="5A114238" w:rsidR="009664BF" w:rsidRPr="001767FC" w:rsidRDefault="001767FC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576" w:type="dxa"/>
          </w:tcPr>
          <w:p w14:paraId="2129291F" w14:textId="632638B5" w:rsidR="009664BF" w:rsidRPr="001767FC" w:rsidRDefault="001767FC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576" w:type="dxa"/>
          </w:tcPr>
          <w:p w14:paraId="431B4EF9" w14:textId="4C5A53D7" w:rsidR="009664BF" w:rsidRPr="001767FC" w:rsidRDefault="001767FC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576" w:type="dxa"/>
          </w:tcPr>
          <w:p w14:paraId="09B16F97" w14:textId="404F4203" w:rsidR="009664BF" w:rsidRPr="001767FC" w:rsidRDefault="001767FC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576" w:type="dxa"/>
          </w:tcPr>
          <w:p w14:paraId="7712B21E" w14:textId="3BA43DF0" w:rsidR="009664BF" w:rsidRPr="001767FC" w:rsidRDefault="001767FC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576" w:type="dxa"/>
          </w:tcPr>
          <w:p w14:paraId="234826EE" w14:textId="26E8F9A7" w:rsidR="009664BF" w:rsidRPr="001767FC" w:rsidRDefault="001767FC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576" w:type="dxa"/>
          </w:tcPr>
          <w:p w14:paraId="220A4005" w14:textId="52BE50DC" w:rsidR="009664BF" w:rsidRPr="001767FC" w:rsidRDefault="001767FC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576" w:type="dxa"/>
          </w:tcPr>
          <w:p w14:paraId="7E46C532" w14:textId="6A30F5EA" w:rsidR="009664BF" w:rsidRPr="001767FC" w:rsidRDefault="001767FC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576" w:type="dxa"/>
          </w:tcPr>
          <w:p w14:paraId="7C081701" w14:textId="735704B8" w:rsidR="009664BF" w:rsidRPr="001767FC" w:rsidRDefault="001767FC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</w:t>
            </w:r>
          </w:p>
        </w:tc>
      </w:tr>
      <w:tr w:rsidR="009664BF" w14:paraId="0CBAE431" w14:textId="77777777" w:rsidTr="00B2116A">
        <w:tc>
          <w:tcPr>
            <w:tcW w:w="574" w:type="dxa"/>
          </w:tcPr>
          <w:p w14:paraId="68B41478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574" w:type="dxa"/>
          </w:tcPr>
          <w:p w14:paraId="5F8236E1" w14:textId="3A037822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73" w:type="dxa"/>
          </w:tcPr>
          <w:p w14:paraId="2180362C" w14:textId="322492BC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73" w:type="dxa"/>
          </w:tcPr>
          <w:p w14:paraId="4EAB070E" w14:textId="401DFCBB" w:rsidR="009664BF" w:rsidRPr="006228C7" w:rsidRDefault="00F977F5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28C7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576" w:type="dxa"/>
          </w:tcPr>
          <w:p w14:paraId="123A9275" w14:textId="597561E1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76" w:type="dxa"/>
          </w:tcPr>
          <w:p w14:paraId="6C115B55" w14:textId="0738EDAD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576" w:type="dxa"/>
          </w:tcPr>
          <w:p w14:paraId="70E9BAFF" w14:textId="2E02BFC5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576" w:type="dxa"/>
          </w:tcPr>
          <w:p w14:paraId="51B7B0DC" w14:textId="3A83ABB4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576" w:type="dxa"/>
          </w:tcPr>
          <w:p w14:paraId="0F08DB3D" w14:textId="685EE8A3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576" w:type="dxa"/>
          </w:tcPr>
          <w:p w14:paraId="61CF7B8A" w14:textId="1C0FA3A9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576" w:type="dxa"/>
          </w:tcPr>
          <w:p w14:paraId="6FC348CD" w14:textId="1F065A32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576" w:type="dxa"/>
          </w:tcPr>
          <w:p w14:paraId="31CCE15A" w14:textId="51BEF4CC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576" w:type="dxa"/>
          </w:tcPr>
          <w:p w14:paraId="1BEDFD5C" w14:textId="25C21EA3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576" w:type="dxa"/>
          </w:tcPr>
          <w:p w14:paraId="141D66BA" w14:textId="231E159A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576" w:type="dxa"/>
          </w:tcPr>
          <w:p w14:paraId="46FA98CE" w14:textId="542F8C3C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576" w:type="dxa"/>
          </w:tcPr>
          <w:p w14:paraId="16C4E943" w14:textId="3F23CB17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576" w:type="dxa"/>
          </w:tcPr>
          <w:p w14:paraId="1B355B53" w14:textId="5B32FD68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576" w:type="dxa"/>
          </w:tcPr>
          <w:p w14:paraId="68FD4A87" w14:textId="4E3066A2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576" w:type="dxa"/>
          </w:tcPr>
          <w:p w14:paraId="582112E7" w14:textId="31DE2540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576" w:type="dxa"/>
          </w:tcPr>
          <w:p w14:paraId="07DF1D69" w14:textId="3247DE45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576" w:type="dxa"/>
          </w:tcPr>
          <w:p w14:paraId="1577F16E" w14:textId="0A26C4A0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576" w:type="dxa"/>
          </w:tcPr>
          <w:p w14:paraId="3575C9DA" w14:textId="0C51F383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576" w:type="dxa"/>
          </w:tcPr>
          <w:p w14:paraId="02CD6F37" w14:textId="3EF7A3B5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576" w:type="dxa"/>
          </w:tcPr>
          <w:p w14:paraId="1E303B3E" w14:textId="3D503CA8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576" w:type="dxa"/>
          </w:tcPr>
          <w:p w14:paraId="3B5D7E16" w14:textId="4A33D412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9664BF" w14:paraId="385FC420" w14:textId="77777777" w:rsidTr="00B2116A">
        <w:tc>
          <w:tcPr>
            <w:tcW w:w="574" w:type="dxa"/>
          </w:tcPr>
          <w:p w14:paraId="78D0E93D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574" w:type="dxa"/>
          </w:tcPr>
          <w:p w14:paraId="0190C745" w14:textId="35021494" w:rsidR="009664BF" w:rsidRPr="0004457B" w:rsidRDefault="0004457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73" w:type="dxa"/>
          </w:tcPr>
          <w:p w14:paraId="2A394A28" w14:textId="2BDC3E1E" w:rsidR="009664BF" w:rsidRPr="0004457B" w:rsidRDefault="0004457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573" w:type="dxa"/>
          </w:tcPr>
          <w:p w14:paraId="72DE9AD3" w14:textId="3B47E242" w:rsidR="009664BF" w:rsidRPr="0004457B" w:rsidRDefault="0004457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76" w:type="dxa"/>
          </w:tcPr>
          <w:p w14:paraId="60E68221" w14:textId="4FBFE441" w:rsidR="009664BF" w:rsidRPr="006228C7" w:rsidRDefault="0004457B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28C7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576" w:type="dxa"/>
          </w:tcPr>
          <w:p w14:paraId="061B1CC2" w14:textId="0FA46922" w:rsidR="009664BF" w:rsidRPr="0004457B" w:rsidRDefault="0004457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576" w:type="dxa"/>
          </w:tcPr>
          <w:p w14:paraId="592B001D" w14:textId="3161F6D3" w:rsidR="009664BF" w:rsidRPr="0004457B" w:rsidRDefault="0004457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576" w:type="dxa"/>
          </w:tcPr>
          <w:p w14:paraId="61B036DE" w14:textId="1646BC58" w:rsidR="009664BF" w:rsidRPr="0004457B" w:rsidRDefault="0004457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576" w:type="dxa"/>
          </w:tcPr>
          <w:p w14:paraId="4035D6CA" w14:textId="32B43E95" w:rsidR="009664BF" w:rsidRPr="0004457B" w:rsidRDefault="0004457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576" w:type="dxa"/>
          </w:tcPr>
          <w:p w14:paraId="6C7DCBB0" w14:textId="47D19FF6" w:rsidR="009664BF" w:rsidRPr="0004457B" w:rsidRDefault="0004457B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576" w:type="dxa"/>
          </w:tcPr>
          <w:p w14:paraId="30FC03A4" w14:textId="4FF2854C" w:rsidR="009664BF" w:rsidRPr="0004457B" w:rsidRDefault="0004457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576" w:type="dxa"/>
          </w:tcPr>
          <w:p w14:paraId="4F248936" w14:textId="25F081CA" w:rsidR="009664BF" w:rsidRPr="0004457B" w:rsidRDefault="0004457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576" w:type="dxa"/>
          </w:tcPr>
          <w:p w14:paraId="47B0C644" w14:textId="16AFD94F" w:rsidR="009664BF" w:rsidRPr="0004457B" w:rsidRDefault="0004457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576" w:type="dxa"/>
          </w:tcPr>
          <w:p w14:paraId="63B2FCE3" w14:textId="733064A4" w:rsidR="009664BF" w:rsidRPr="0004457B" w:rsidRDefault="0004457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576" w:type="dxa"/>
          </w:tcPr>
          <w:p w14:paraId="649C76AA" w14:textId="2291E995" w:rsidR="009664BF" w:rsidRPr="0004457B" w:rsidRDefault="0004457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576" w:type="dxa"/>
          </w:tcPr>
          <w:p w14:paraId="61814EAB" w14:textId="52BAB24C" w:rsidR="009664BF" w:rsidRPr="0004457B" w:rsidRDefault="0004457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576" w:type="dxa"/>
          </w:tcPr>
          <w:p w14:paraId="38B3DA14" w14:textId="5F56FE26" w:rsidR="009664BF" w:rsidRPr="0004457B" w:rsidRDefault="0004457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576" w:type="dxa"/>
          </w:tcPr>
          <w:p w14:paraId="66C1F094" w14:textId="2760F144" w:rsidR="009664BF" w:rsidRPr="0004457B" w:rsidRDefault="0004457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576" w:type="dxa"/>
          </w:tcPr>
          <w:p w14:paraId="39374A43" w14:textId="4D14820A" w:rsidR="009664BF" w:rsidRPr="0004457B" w:rsidRDefault="0004457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576" w:type="dxa"/>
          </w:tcPr>
          <w:p w14:paraId="1928C6C8" w14:textId="26CD8649" w:rsidR="009664BF" w:rsidRPr="0004457B" w:rsidRDefault="0004457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576" w:type="dxa"/>
          </w:tcPr>
          <w:p w14:paraId="4C5EA359" w14:textId="35A57164" w:rsidR="009664BF" w:rsidRPr="0004457B" w:rsidRDefault="0004457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576" w:type="dxa"/>
          </w:tcPr>
          <w:p w14:paraId="65AD6C1D" w14:textId="26FBDF1F" w:rsidR="009664BF" w:rsidRPr="0004457B" w:rsidRDefault="0004457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576" w:type="dxa"/>
          </w:tcPr>
          <w:p w14:paraId="49198C1F" w14:textId="27AB8147" w:rsidR="009664BF" w:rsidRPr="0004457B" w:rsidRDefault="0004457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115</w:t>
            </w:r>
          </w:p>
        </w:tc>
        <w:tc>
          <w:tcPr>
            <w:tcW w:w="576" w:type="dxa"/>
          </w:tcPr>
          <w:p w14:paraId="74215734" w14:textId="798B5289" w:rsidR="009664BF" w:rsidRPr="0004457B" w:rsidRDefault="0004457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576" w:type="dxa"/>
          </w:tcPr>
          <w:p w14:paraId="3E1B4CD8" w14:textId="415B849D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125</w:t>
            </w:r>
          </w:p>
        </w:tc>
      </w:tr>
      <w:tr w:rsidR="009664BF" w14:paraId="2F73408E" w14:textId="77777777" w:rsidTr="00B2116A">
        <w:tc>
          <w:tcPr>
            <w:tcW w:w="574" w:type="dxa"/>
          </w:tcPr>
          <w:p w14:paraId="4CF3C84E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574" w:type="dxa"/>
          </w:tcPr>
          <w:p w14:paraId="3F583985" w14:textId="70EA587D" w:rsidR="009664BF" w:rsidRPr="0004457B" w:rsidRDefault="0004457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73" w:type="dxa"/>
          </w:tcPr>
          <w:p w14:paraId="36A36D59" w14:textId="6A7356FE" w:rsidR="009664BF" w:rsidRPr="00400CD8" w:rsidRDefault="00400CD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573" w:type="dxa"/>
          </w:tcPr>
          <w:p w14:paraId="36A6B47E" w14:textId="22CB76E1" w:rsidR="009664BF" w:rsidRPr="00400CD8" w:rsidRDefault="00400CD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576" w:type="dxa"/>
          </w:tcPr>
          <w:p w14:paraId="3467125A" w14:textId="729C59B2" w:rsidR="009664BF" w:rsidRPr="00400CD8" w:rsidRDefault="00400CD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576" w:type="dxa"/>
          </w:tcPr>
          <w:p w14:paraId="7137D298" w14:textId="7329F833" w:rsidR="009664BF" w:rsidRPr="006228C7" w:rsidRDefault="00400CD8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28C7"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576" w:type="dxa"/>
          </w:tcPr>
          <w:p w14:paraId="05971180" w14:textId="2C23A428" w:rsidR="009664BF" w:rsidRPr="00400CD8" w:rsidRDefault="00400CD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576" w:type="dxa"/>
          </w:tcPr>
          <w:p w14:paraId="0F870DC8" w14:textId="6E5D4E19" w:rsidR="009664BF" w:rsidRPr="00400CD8" w:rsidRDefault="00400CD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576" w:type="dxa"/>
          </w:tcPr>
          <w:p w14:paraId="4B286090" w14:textId="0C89FE6F" w:rsidR="009664BF" w:rsidRPr="00400CD8" w:rsidRDefault="00400CD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576" w:type="dxa"/>
          </w:tcPr>
          <w:p w14:paraId="670D42E9" w14:textId="24F2AACA" w:rsidR="009664BF" w:rsidRPr="00400CD8" w:rsidRDefault="00400CD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576" w:type="dxa"/>
          </w:tcPr>
          <w:p w14:paraId="02CCD33E" w14:textId="0C8EBF48" w:rsidR="009664BF" w:rsidRPr="00400CD8" w:rsidRDefault="00400CD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576" w:type="dxa"/>
          </w:tcPr>
          <w:p w14:paraId="06D0A8E6" w14:textId="5B4CF3F6" w:rsidR="009664BF" w:rsidRPr="00400CD8" w:rsidRDefault="00400CD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576" w:type="dxa"/>
          </w:tcPr>
          <w:p w14:paraId="0DEC3BF4" w14:textId="32381729" w:rsidR="009664BF" w:rsidRPr="00400CD8" w:rsidRDefault="00400CD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576" w:type="dxa"/>
          </w:tcPr>
          <w:p w14:paraId="3AC4B32F" w14:textId="2CDD3DDD" w:rsidR="009664BF" w:rsidRPr="00400CD8" w:rsidRDefault="00400CD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576" w:type="dxa"/>
          </w:tcPr>
          <w:p w14:paraId="271ADB78" w14:textId="3E9B0314" w:rsidR="009664BF" w:rsidRPr="00400CD8" w:rsidRDefault="00400CD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576" w:type="dxa"/>
          </w:tcPr>
          <w:p w14:paraId="4C624E07" w14:textId="5BD1EE28" w:rsidR="009664BF" w:rsidRPr="00400CD8" w:rsidRDefault="00400CD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576" w:type="dxa"/>
          </w:tcPr>
          <w:p w14:paraId="72584EA9" w14:textId="1FAA50D8" w:rsidR="009664BF" w:rsidRPr="00400CD8" w:rsidRDefault="00400CD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576" w:type="dxa"/>
          </w:tcPr>
          <w:p w14:paraId="40CEADB8" w14:textId="63EC3FEA" w:rsidR="009664BF" w:rsidRPr="00400CD8" w:rsidRDefault="00400CD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576" w:type="dxa"/>
          </w:tcPr>
          <w:p w14:paraId="53EB3D4A" w14:textId="795CDEDA" w:rsidR="009664BF" w:rsidRPr="00400CD8" w:rsidRDefault="00400CD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114</w:t>
            </w:r>
          </w:p>
        </w:tc>
        <w:tc>
          <w:tcPr>
            <w:tcW w:w="576" w:type="dxa"/>
          </w:tcPr>
          <w:p w14:paraId="029B2ABC" w14:textId="7ADE5225" w:rsidR="009664BF" w:rsidRPr="00400CD8" w:rsidRDefault="00400CD8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576" w:type="dxa"/>
          </w:tcPr>
          <w:p w14:paraId="15C32286" w14:textId="3E024682" w:rsidR="009664BF" w:rsidRPr="00400CD8" w:rsidRDefault="00400CD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126</w:t>
            </w:r>
          </w:p>
        </w:tc>
        <w:tc>
          <w:tcPr>
            <w:tcW w:w="576" w:type="dxa"/>
          </w:tcPr>
          <w:p w14:paraId="7A10394F" w14:textId="7857C6CF" w:rsidR="009664BF" w:rsidRPr="00400CD8" w:rsidRDefault="00400CD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132</w:t>
            </w:r>
          </w:p>
        </w:tc>
        <w:tc>
          <w:tcPr>
            <w:tcW w:w="576" w:type="dxa"/>
          </w:tcPr>
          <w:p w14:paraId="5B73793E" w14:textId="5A72EE61" w:rsidR="009664BF" w:rsidRPr="00400CD8" w:rsidRDefault="00400CD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138</w:t>
            </w:r>
          </w:p>
        </w:tc>
        <w:tc>
          <w:tcPr>
            <w:tcW w:w="576" w:type="dxa"/>
          </w:tcPr>
          <w:p w14:paraId="77FF2EF0" w14:textId="062FF0C2" w:rsidR="009664BF" w:rsidRPr="00400CD8" w:rsidRDefault="00400CD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576" w:type="dxa"/>
          </w:tcPr>
          <w:p w14:paraId="13B8B137" w14:textId="6EFB5F36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</w:tr>
      <w:tr w:rsidR="009664BF" w14:paraId="0F7698AB" w14:textId="77777777" w:rsidTr="00B2116A">
        <w:tc>
          <w:tcPr>
            <w:tcW w:w="574" w:type="dxa"/>
          </w:tcPr>
          <w:p w14:paraId="73805C8D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574" w:type="dxa"/>
          </w:tcPr>
          <w:p w14:paraId="1E6B8CAE" w14:textId="6951A406" w:rsidR="009664BF" w:rsidRPr="0004457B" w:rsidRDefault="0004457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573" w:type="dxa"/>
          </w:tcPr>
          <w:p w14:paraId="1F00A1A4" w14:textId="272E7CB8" w:rsidR="009664BF" w:rsidRPr="006228C7" w:rsidRDefault="006228C7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573" w:type="dxa"/>
          </w:tcPr>
          <w:p w14:paraId="7645CD6B" w14:textId="3D73661A" w:rsidR="009664BF" w:rsidRPr="006228C7" w:rsidRDefault="006228C7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576" w:type="dxa"/>
          </w:tcPr>
          <w:p w14:paraId="6EE66E97" w14:textId="0F20C352" w:rsidR="009664BF" w:rsidRPr="006228C7" w:rsidRDefault="006228C7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576" w:type="dxa"/>
          </w:tcPr>
          <w:p w14:paraId="192D8647" w14:textId="76F1EC64" w:rsidR="009664BF" w:rsidRPr="006228C7" w:rsidRDefault="006228C7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576" w:type="dxa"/>
          </w:tcPr>
          <w:p w14:paraId="0285092B" w14:textId="3A069CBC" w:rsidR="009664BF" w:rsidRPr="006228C7" w:rsidRDefault="006228C7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28C7">
              <w:rPr>
                <w:rFonts w:ascii="Times New Roman" w:hAnsi="Times New Roman" w:cs="Times New Roman"/>
                <w:b/>
              </w:rPr>
              <w:t>49</w:t>
            </w:r>
          </w:p>
        </w:tc>
        <w:tc>
          <w:tcPr>
            <w:tcW w:w="576" w:type="dxa"/>
          </w:tcPr>
          <w:p w14:paraId="44BD7303" w14:textId="2AB79B0F" w:rsidR="009664BF" w:rsidRPr="006228C7" w:rsidRDefault="006228C7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576" w:type="dxa"/>
          </w:tcPr>
          <w:p w14:paraId="32F2235E" w14:textId="60C46238" w:rsidR="009664BF" w:rsidRPr="006228C7" w:rsidRDefault="006228C7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576" w:type="dxa"/>
          </w:tcPr>
          <w:p w14:paraId="0E439F7F" w14:textId="689E8AF5" w:rsidR="009664BF" w:rsidRPr="006228C7" w:rsidRDefault="006228C7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576" w:type="dxa"/>
          </w:tcPr>
          <w:p w14:paraId="534A9684" w14:textId="2545DAB5" w:rsidR="009664BF" w:rsidRPr="006228C7" w:rsidRDefault="006228C7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576" w:type="dxa"/>
          </w:tcPr>
          <w:p w14:paraId="6F7D1573" w14:textId="03E41558" w:rsidR="009664BF" w:rsidRPr="006228C7" w:rsidRDefault="006228C7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576" w:type="dxa"/>
          </w:tcPr>
          <w:p w14:paraId="2CACD244" w14:textId="60137E4C" w:rsidR="009664BF" w:rsidRPr="006228C7" w:rsidRDefault="006228C7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576" w:type="dxa"/>
          </w:tcPr>
          <w:p w14:paraId="7D0B4D58" w14:textId="66E125B0" w:rsidR="009664BF" w:rsidRPr="006228C7" w:rsidRDefault="006228C7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576" w:type="dxa"/>
          </w:tcPr>
          <w:p w14:paraId="35A33696" w14:textId="666FC958" w:rsidR="009664BF" w:rsidRPr="006228C7" w:rsidRDefault="006228C7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576" w:type="dxa"/>
          </w:tcPr>
          <w:p w14:paraId="5171D7A8" w14:textId="698C3133" w:rsidR="009664BF" w:rsidRPr="006228C7" w:rsidRDefault="006228C7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576" w:type="dxa"/>
          </w:tcPr>
          <w:p w14:paraId="176B2698" w14:textId="42485183" w:rsidR="009664BF" w:rsidRPr="006228C7" w:rsidRDefault="006228C7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119</w:t>
            </w:r>
          </w:p>
        </w:tc>
        <w:tc>
          <w:tcPr>
            <w:tcW w:w="576" w:type="dxa"/>
          </w:tcPr>
          <w:p w14:paraId="04B4518A" w14:textId="6B6BDC37" w:rsidR="009664BF" w:rsidRPr="006228C7" w:rsidRDefault="006228C7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126</w:t>
            </w:r>
          </w:p>
        </w:tc>
        <w:tc>
          <w:tcPr>
            <w:tcW w:w="576" w:type="dxa"/>
          </w:tcPr>
          <w:p w14:paraId="14A8D714" w14:textId="23EC0AB7" w:rsidR="009664BF" w:rsidRPr="006228C7" w:rsidRDefault="006228C7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133</w:t>
            </w:r>
          </w:p>
        </w:tc>
        <w:tc>
          <w:tcPr>
            <w:tcW w:w="576" w:type="dxa"/>
          </w:tcPr>
          <w:p w14:paraId="2C4FD9BB" w14:textId="3163D524" w:rsidR="009664BF" w:rsidRPr="006228C7" w:rsidRDefault="006228C7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</w:t>
            </w:r>
          </w:p>
        </w:tc>
        <w:tc>
          <w:tcPr>
            <w:tcW w:w="576" w:type="dxa"/>
          </w:tcPr>
          <w:p w14:paraId="0E60AF02" w14:textId="5DF48491" w:rsidR="009664BF" w:rsidRPr="006228C7" w:rsidRDefault="006228C7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147</w:t>
            </w:r>
          </w:p>
        </w:tc>
        <w:tc>
          <w:tcPr>
            <w:tcW w:w="576" w:type="dxa"/>
          </w:tcPr>
          <w:p w14:paraId="2E268B90" w14:textId="088E9B40" w:rsidR="009664BF" w:rsidRPr="006228C7" w:rsidRDefault="006228C7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576" w:type="dxa"/>
          </w:tcPr>
          <w:p w14:paraId="17C4D0C2" w14:textId="61E6A14B" w:rsidR="009664BF" w:rsidRPr="006228C7" w:rsidRDefault="006228C7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161</w:t>
            </w:r>
          </w:p>
        </w:tc>
        <w:tc>
          <w:tcPr>
            <w:tcW w:w="576" w:type="dxa"/>
          </w:tcPr>
          <w:p w14:paraId="748953DA" w14:textId="67C6992E" w:rsidR="009664BF" w:rsidRPr="006228C7" w:rsidRDefault="006228C7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168</w:t>
            </w:r>
          </w:p>
        </w:tc>
        <w:tc>
          <w:tcPr>
            <w:tcW w:w="576" w:type="dxa"/>
          </w:tcPr>
          <w:p w14:paraId="5362C6EF" w14:textId="3C809533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175</w:t>
            </w:r>
          </w:p>
        </w:tc>
      </w:tr>
      <w:tr w:rsidR="009664BF" w14:paraId="6E580C25" w14:textId="77777777" w:rsidTr="00B2116A">
        <w:tc>
          <w:tcPr>
            <w:tcW w:w="574" w:type="dxa"/>
          </w:tcPr>
          <w:p w14:paraId="53CB836E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574" w:type="dxa"/>
          </w:tcPr>
          <w:p w14:paraId="417DEC5A" w14:textId="7C0E7AAE" w:rsidR="009664BF" w:rsidRPr="0004457B" w:rsidRDefault="0004457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573" w:type="dxa"/>
          </w:tcPr>
          <w:p w14:paraId="16E106EC" w14:textId="074B6065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573" w:type="dxa"/>
          </w:tcPr>
          <w:p w14:paraId="51D3577C" w14:textId="71BDBF15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576" w:type="dxa"/>
          </w:tcPr>
          <w:p w14:paraId="33D02263" w14:textId="175871E8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576" w:type="dxa"/>
          </w:tcPr>
          <w:p w14:paraId="52C410D9" w14:textId="37168CB3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576" w:type="dxa"/>
          </w:tcPr>
          <w:p w14:paraId="46C7295A" w14:textId="77208A70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576" w:type="dxa"/>
          </w:tcPr>
          <w:p w14:paraId="618A3756" w14:textId="366BDB9B" w:rsidR="009664BF" w:rsidRDefault="00905D28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64</w:t>
            </w:r>
          </w:p>
        </w:tc>
        <w:tc>
          <w:tcPr>
            <w:tcW w:w="576" w:type="dxa"/>
          </w:tcPr>
          <w:p w14:paraId="0E79CFB0" w14:textId="62D498F5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576" w:type="dxa"/>
          </w:tcPr>
          <w:p w14:paraId="7221468F" w14:textId="10FCCC11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576" w:type="dxa"/>
          </w:tcPr>
          <w:p w14:paraId="019CE1ED" w14:textId="4D2D7294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576" w:type="dxa"/>
          </w:tcPr>
          <w:p w14:paraId="7A93EBE1" w14:textId="63917FC4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576" w:type="dxa"/>
          </w:tcPr>
          <w:p w14:paraId="17CD0C14" w14:textId="5FDF6089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</w:t>
            </w:r>
          </w:p>
        </w:tc>
        <w:tc>
          <w:tcPr>
            <w:tcW w:w="576" w:type="dxa"/>
          </w:tcPr>
          <w:p w14:paraId="30552B84" w14:textId="17875BE9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576" w:type="dxa"/>
          </w:tcPr>
          <w:p w14:paraId="4E732F09" w14:textId="3EDDC1F3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576" w:type="dxa"/>
          </w:tcPr>
          <w:p w14:paraId="33E03C12" w14:textId="5C666BFB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128</w:t>
            </w:r>
          </w:p>
        </w:tc>
        <w:tc>
          <w:tcPr>
            <w:tcW w:w="576" w:type="dxa"/>
          </w:tcPr>
          <w:p w14:paraId="3C6D432D" w14:textId="60495AD1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136</w:t>
            </w:r>
          </w:p>
        </w:tc>
        <w:tc>
          <w:tcPr>
            <w:tcW w:w="576" w:type="dxa"/>
          </w:tcPr>
          <w:p w14:paraId="46B6D782" w14:textId="792DED92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576" w:type="dxa"/>
          </w:tcPr>
          <w:p w14:paraId="6F767EF9" w14:textId="71FFFE96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576" w:type="dxa"/>
          </w:tcPr>
          <w:p w14:paraId="2FF2141D" w14:textId="04D6A6C6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160</w:t>
            </w:r>
          </w:p>
        </w:tc>
        <w:tc>
          <w:tcPr>
            <w:tcW w:w="576" w:type="dxa"/>
          </w:tcPr>
          <w:p w14:paraId="74FA6789" w14:textId="39C8AB29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168</w:t>
            </w:r>
          </w:p>
        </w:tc>
        <w:tc>
          <w:tcPr>
            <w:tcW w:w="576" w:type="dxa"/>
          </w:tcPr>
          <w:p w14:paraId="4562EC27" w14:textId="625B0455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176</w:t>
            </w:r>
          </w:p>
        </w:tc>
        <w:tc>
          <w:tcPr>
            <w:tcW w:w="576" w:type="dxa"/>
          </w:tcPr>
          <w:p w14:paraId="7F0A77E5" w14:textId="58C212CF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184</w:t>
            </w:r>
          </w:p>
        </w:tc>
        <w:tc>
          <w:tcPr>
            <w:tcW w:w="576" w:type="dxa"/>
          </w:tcPr>
          <w:p w14:paraId="4FA68354" w14:textId="2858788D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192</w:t>
            </w:r>
          </w:p>
        </w:tc>
        <w:tc>
          <w:tcPr>
            <w:tcW w:w="576" w:type="dxa"/>
          </w:tcPr>
          <w:p w14:paraId="42090029" w14:textId="2BE8A5A9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</w:t>
            </w:r>
          </w:p>
        </w:tc>
      </w:tr>
      <w:tr w:rsidR="009664BF" w14:paraId="3B1045D1" w14:textId="77777777" w:rsidTr="00B2116A">
        <w:tc>
          <w:tcPr>
            <w:tcW w:w="574" w:type="dxa"/>
          </w:tcPr>
          <w:p w14:paraId="42D6CCD2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574" w:type="dxa"/>
          </w:tcPr>
          <w:p w14:paraId="457C64FD" w14:textId="528552C1" w:rsidR="009664BF" w:rsidRPr="0004457B" w:rsidRDefault="0004457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573" w:type="dxa"/>
          </w:tcPr>
          <w:p w14:paraId="503B0970" w14:textId="65157B88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573" w:type="dxa"/>
          </w:tcPr>
          <w:p w14:paraId="03E5EB21" w14:textId="04310719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576" w:type="dxa"/>
          </w:tcPr>
          <w:p w14:paraId="2679F182" w14:textId="67E9F2C4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576" w:type="dxa"/>
          </w:tcPr>
          <w:p w14:paraId="2F32DBA0" w14:textId="15133B3F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576" w:type="dxa"/>
          </w:tcPr>
          <w:p w14:paraId="4D2042F8" w14:textId="1DD4A4E6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576" w:type="dxa"/>
          </w:tcPr>
          <w:p w14:paraId="69B6069F" w14:textId="01C6CA33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576" w:type="dxa"/>
          </w:tcPr>
          <w:p w14:paraId="0728FC80" w14:textId="4247B44F" w:rsidR="009664BF" w:rsidRDefault="00905D28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81</w:t>
            </w:r>
          </w:p>
        </w:tc>
        <w:tc>
          <w:tcPr>
            <w:tcW w:w="576" w:type="dxa"/>
          </w:tcPr>
          <w:p w14:paraId="4A6B5BD8" w14:textId="53DD13DE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576" w:type="dxa"/>
          </w:tcPr>
          <w:p w14:paraId="13AF40CB" w14:textId="634FFBF8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576" w:type="dxa"/>
          </w:tcPr>
          <w:p w14:paraId="45555E9F" w14:textId="0E824E82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576" w:type="dxa"/>
          </w:tcPr>
          <w:p w14:paraId="771BE069" w14:textId="380A9CE8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117</w:t>
            </w:r>
          </w:p>
        </w:tc>
        <w:tc>
          <w:tcPr>
            <w:tcW w:w="576" w:type="dxa"/>
          </w:tcPr>
          <w:p w14:paraId="037D1682" w14:textId="0A32354B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126</w:t>
            </w:r>
          </w:p>
        </w:tc>
        <w:tc>
          <w:tcPr>
            <w:tcW w:w="576" w:type="dxa"/>
          </w:tcPr>
          <w:p w14:paraId="70D51E2A" w14:textId="43333CE3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135</w:t>
            </w:r>
          </w:p>
        </w:tc>
        <w:tc>
          <w:tcPr>
            <w:tcW w:w="576" w:type="dxa"/>
          </w:tcPr>
          <w:p w14:paraId="3AF32027" w14:textId="1FB3A49D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576" w:type="dxa"/>
          </w:tcPr>
          <w:p w14:paraId="1C254B6A" w14:textId="49BECDD6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153</w:t>
            </w:r>
          </w:p>
        </w:tc>
        <w:tc>
          <w:tcPr>
            <w:tcW w:w="576" w:type="dxa"/>
          </w:tcPr>
          <w:p w14:paraId="5DCAF3C7" w14:textId="37EB6A6D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162</w:t>
            </w:r>
          </w:p>
        </w:tc>
        <w:tc>
          <w:tcPr>
            <w:tcW w:w="576" w:type="dxa"/>
          </w:tcPr>
          <w:p w14:paraId="4DF70411" w14:textId="5D5EAFB6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171</w:t>
            </w:r>
          </w:p>
        </w:tc>
        <w:tc>
          <w:tcPr>
            <w:tcW w:w="576" w:type="dxa"/>
          </w:tcPr>
          <w:p w14:paraId="1863D3CC" w14:textId="1487CA56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576" w:type="dxa"/>
          </w:tcPr>
          <w:p w14:paraId="48C107DC" w14:textId="386A0A54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189</w:t>
            </w:r>
          </w:p>
        </w:tc>
        <w:tc>
          <w:tcPr>
            <w:tcW w:w="576" w:type="dxa"/>
          </w:tcPr>
          <w:p w14:paraId="30575917" w14:textId="571AFE1F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198</w:t>
            </w:r>
          </w:p>
        </w:tc>
        <w:tc>
          <w:tcPr>
            <w:tcW w:w="576" w:type="dxa"/>
          </w:tcPr>
          <w:p w14:paraId="22019CDA" w14:textId="4193E1A6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207</w:t>
            </w:r>
          </w:p>
        </w:tc>
        <w:tc>
          <w:tcPr>
            <w:tcW w:w="576" w:type="dxa"/>
          </w:tcPr>
          <w:p w14:paraId="32EB1457" w14:textId="614476D8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216</w:t>
            </w:r>
          </w:p>
        </w:tc>
        <w:tc>
          <w:tcPr>
            <w:tcW w:w="576" w:type="dxa"/>
          </w:tcPr>
          <w:p w14:paraId="7F780978" w14:textId="17281FF6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225</w:t>
            </w:r>
          </w:p>
        </w:tc>
      </w:tr>
      <w:tr w:rsidR="009664BF" w14:paraId="22B59DFF" w14:textId="77777777" w:rsidTr="00B2116A">
        <w:tc>
          <w:tcPr>
            <w:tcW w:w="574" w:type="dxa"/>
          </w:tcPr>
          <w:p w14:paraId="7A533B43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574" w:type="dxa"/>
          </w:tcPr>
          <w:p w14:paraId="66157F76" w14:textId="5FC4A588" w:rsidR="009664BF" w:rsidRPr="0004457B" w:rsidRDefault="0004457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73" w:type="dxa"/>
          </w:tcPr>
          <w:p w14:paraId="61C7B119" w14:textId="1A9018A2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573" w:type="dxa"/>
          </w:tcPr>
          <w:p w14:paraId="44E2071D" w14:textId="250DC25D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576" w:type="dxa"/>
          </w:tcPr>
          <w:p w14:paraId="2E37C71E" w14:textId="1BE63684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576" w:type="dxa"/>
          </w:tcPr>
          <w:p w14:paraId="2CDE8CBC" w14:textId="69C6196D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576" w:type="dxa"/>
          </w:tcPr>
          <w:p w14:paraId="70C9E308" w14:textId="6FCA62A1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576" w:type="dxa"/>
          </w:tcPr>
          <w:p w14:paraId="0C17A8D7" w14:textId="4236BA3E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576" w:type="dxa"/>
          </w:tcPr>
          <w:p w14:paraId="02B4E832" w14:textId="4893AAD3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576" w:type="dxa"/>
          </w:tcPr>
          <w:p w14:paraId="713C8075" w14:textId="640D335F" w:rsidR="009664BF" w:rsidRDefault="00905D28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576" w:type="dxa"/>
          </w:tcPr>
          <w:p w14:paraId="3918EE7C" w14:textId="6978B1BB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576" w:type="dxa"/>
          </w:tcPr>
          <w:p w14:paraId="0C81DDB2" w14:textId="56473431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576" w:type="dxa"/>
          </w:tcPr>
          <w:p w14:paraId="6D22B68D" w14:textId="04AA0CCD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576" w:type="dxa"/>
          </w:tcPr>
          <w:p w14:paraId="67C22499" w14:textId="0AB9D584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</w:t>
            </w:r>
          </w:p>
        </w:tc>
        <w:tc>
          <w:tcPr>
            <w:tcW w:w="576" w:type="dxa"/>
          </w:tcPr>
          <w:p w14:paraId="1E02F8A5" w14:textId="1640CF8B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576" w:type="dxa"/>
          </w:tcPr>
          <w:p w14:paraId="73099D77" w14:textId="4F66CFE0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160</w:t>
            </w:r>
          </w:p>
        </w:tc>
        <w:tc>
          <w:tcPr>
            <w:tcW w:w="576" w:type="dxa"/>
          </w:tcPr>
          <w:p w14:paraId="52EAE207" w14:textId="3641B00C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170</w:t>
            </w:r>
          </w:p>
        </w:tc>
        <w:tc>
          <w:tcPr>
            <w:tcW w:w="576" w:type="dxa"/>
          </w:tcPr>
          <w:p w14:paraId="17EE13DE" w14:textId="110B96E0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576" w:type="dxa"/>
          </w:tcPr>
          <w:p w14:paraId="237CDFA7" w14:textId="04A7D30A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190</w:t>
            </w:r>
          </w:p>
        </w:tc>
        <w:tc>
          <w:tcPr>
            <w:tcW w:w="576" w:type="dxa"/>
          </w:tcPr>
          <w:p w14:paraId="089CBF65" w14:textId="3557DAEF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576" w:type="dxa"/>
          </w:tcPr>
          <w:p w14:paraId="0067423D" w14:textId="0676D46D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210</w:t>
            </w:r>
          </w:p>
        </w:tc>
        <w:tc>
          <w:tcPr>
            <w:tcW w:w="576" w:type="dxa"/>
          </w:tcPr>
          <w:p w14:paraId="1464C8A6" w14:textId="17C005A9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220</w:t>
            </w:r>
          </w:p>
        </w:tc>
        <w:tc>
          <w:tcPr>
            <w:tcW w:w="576" w:type="dxa"/>
          </w:tcPr>
          <w:p w14:paraId="79723B67" w14:textId="3CA5D061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230</w:t>
            </w:r>
          </w:p>
        </w:tc>
        <w:tc>
          <w:tcPr>
            <w:tcW w:w="576" w:type="dxa"/>
          </w:tcPr>
          <w:p w14:paraId="2E5DE858" w14:textId="4037E49E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240</w:t>
            </w:r>
          </w:p>
        </w:tc>
        <w:tc>
          <w:tcPr>
            <w:tcW w:w="576" w:type="dxa"/>
          </w:tcPr>
          <w:p w14:paraId="63A742AC" w14:textId="795ED27E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250</w:t>
            </w:r>
          </w:p>
        </w:tc>
      </w:tr>
      <w:tr w:rsidR="009664BF" w14:paraId="72AD593D" w14:textId="77777777" w:rsidTr="00B2116A">
        <w:tc>
          <w:tcPr>
            <w:tcW w:w="574" w:type="dxa"/>
          </w:tcPr>
          <w:p w14:paraId="2C7B0D7D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574" w:type="dxa"/>
          </w:tcPr>
          <w:p w14:paraId="07C143B0" w14:textId="160F3012" w:rsidR="009664BF" w:rsidRPr="0004457B" w:rsidRDefault="0004457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573" w:type="dxa"/>
          </w:tcPr>
          <w:p w14:paraId="1C4E7129" w14:textId="3B4A50E6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573" w:type="dxa"/>
          </w:tcPr>
          <w:p w14:paraId="0857EA8B" w14:textId="2D0E56AE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576" w:type="dxa"/>
          </w:tcPr>
          <w:p w14:paraId="2FCD9643" w14:textId="1A2023DC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576" w:type="dxa"/>
          </w:tcPr>
          <w:p w14:paraId="7D0A51EB" w14:textId="5E0C6FCF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576" w:type="dxa"/>
          </w:tcPr>
          <w:p w14:paraId="0FF58C73" w14:textId="1E2A3D94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576" w:type="dxa"/>
          </w:tcPr>
          <w:p w14:paraId="5A19D6CA" w14:textId="55892763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576" w:type="dxa"/>
          </w:tcPr>
          <w:p w14:paraId="2C51FA5F" w14:textId="09B8EBE4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576" w:type="dxa"/>
          </w:tcPr>
          <w:p w14:paraId="5FFED312" w14:textId="163E4506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576" w:type="dxa"/>
          </w:tcPr>
          <w:p w14:paraId="4DF43B18" w14:textId="6DEABDAF" w:rsidR="009664BF" w:rsidRDefault="00905D28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121</w:t>
            </w:r>
          </w:p>
        </w:tc>
        <w:tc>
          <w:tcPr>
            <w:tcW w:w="576" w:type="dxa"/>
          </w:tcPr>
          <w:p w14:paraId="2D8BF497" w14:textId="617BDFDA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132</w:t>
            </w:r>
          </w:p>
        </w:tc>
        <w:tc>
          <w:tcPr>
            <w:tcW w:w="576" w:type="dxa"/>
          </w:tcPr>
          <w:p w14:paraId="6D331BC5" w14:textId="6847A302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143</w:t>
            </w:r>
          </w:p>
        </w:tc>
        <w:tc>
          <w:tcPr>
            <w:tcW w:w="576" w:type="dxa"/>
          </w:tcPr>
          <w:p w14:paraId="5CBD4961" w14:textId="1F456463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576" w:type="dxa"/>
          </w:tcPr>
          <w:p w14:paraId="64B4EEF8" w14:textId="4428E994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165</w:t>
            </w:r>
          </w:p>
        </w:tc>
        <w:tc>
          <w:tcPr>
            <w:tcW w:w="576" w:type="dxa"/>
          </w:tcPr>
          <w:p w14:paraId="0C408D0B" w14:textId="7095B4C5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176</w:t>
            </w:r>
          </w:p>
        </w:tc>
        <w:tc>
          <w:tcPr>
            <w:tcW w:w="576" w:type="dxa"/>
          </w:tcPr>
          <w:p w14:paraId="236F9685" w14:textId="3A44D9E2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187</w:t>
            </w:r>
          </w:p>
        </w:tc>
        <w:tc>
          <w:tcPr>
            <w:tcW w:w="576" w:type="dxa"/>
          </w:tcPr>
          <w:p w14:paraId="0AEE36A6" w14:textId="7E6797BA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198</w:t>
            </w:r>
          </w:p>
        </w:tc>
        <w:tc>
          <w:tcPr>
            <w:tcW w:w="576" w:type="dxa"/>
          </w:tcPr>
          <w:p w14:paraId="6FB338F9" w14:textId="6734B899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576" w:type="dxa"/>
          </w:tcPr>
          <w:p w14:paraId="499D8AEA" w14:textId="6C9AB380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220</w:t>
            </w:r>
          </w:p>
        </w:tc>
        <w:tc>
          <w:tcPr>
            <w:tcW w:w="576" w:type="dxa"/>
          </w:tcPr>
          <w:p w14:paraId="3BE7008F" w14:textId="05E52140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231</w:t>
            </w:r>
          </w:p>
        </w:tc>
        <w:tc>
          <w:tcPr>
            <w:tcW w:w="576" w:type="dxa"/>
          </w:tcPr>
          <w:p w14:paraId="280D47B7" w14:textId="42394F85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242</w:t>
            </w:r>
          </w:p>
        </w:tc>
        <w:tc>
          <w:tcPr>
            <w:tcW w:w="576" w:type="dxa"/>
          </w:tcPr>
          <w:p w14:paraId="20850230" w14:textId="2BAC6ECB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253</w:t>
            </w:r>
          </w:p>
        </w:tc>
        <w:tc>
          <w:tcPr>
            <w:tcW w:w="576" w:type="dxa"/>
          </w:tcPr>
          <w:p w14:paraId="29B1A296" w14:textId="1123348C" w:rsidR="009664BF" w:rsidRPr="00905D28" w:rsidRDefault="00905D28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264</w:t>
            </w:r>
          </w:p>
        </w:tc>
        <w:tc>
          <w:tcPr>
            <w:tcW w:w="576" w:type="dxa"/>
          </w:tcPr>
          <w:p w14:paraId="1EB72258" w14:textId="45BE1978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275</w:t>
            </w:r>
          </w:p>
        </w:tc>
      </w:tr>
      <w:tr w:rsidR="009664BF" w14:paraId="19C8B1ED" w14:textId="77777777" w:rsidTr="00B2116A">
        <w:tc>
          <w:tcPr>
            <w:tcW w:w="574" w:type="dxa"/>
          </w:tcPr>
          <w:p w14:paraId="7F45801A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574" w:type="dxa"/>
          </w:tcPr>
          <w:p w14:paraId="28506AE5" w14:textId="5FB3D7F6" w:rsidR="009664BF" w:rsidRPr="0004457B" w:rsidRDefault="0004457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573" w:type="dxa"/>
          </w:tcPr>
          <w:p w14:paraId="30219A00" w14:textId="1B23B5AB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573" w:type="dxa"/>
          </w:tcPr>
          <w:p w14:paraId="141DBE6E" w14:textId="43FD2B60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576" w:type="dxa"/>
          </w:tcPr>
          <w:p w14:paraId="541F3FED" w14:textId="6275DBF0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576" w:type="dxa"/>
          </w:tcPr>
          <w:p w14:paraId="4DE44941" w14:textId="5E836CC3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576" w:type="dxa"/>
          </w:tcPr>
          <w:p w14:paraId="49DB1A81" w14:textId="72F0683A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576" w:type="dxa"/>
          </w:tcPr>
          <w:p w14:paraId="7594A32C" w14:textId="0BDB6EC9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576" w:type="dxa"/>
          </w:tcPr>
          <w:p w14:paraId="6244C6CB" w14:textId="7C35D647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576" w:type="dxa"/>
          </w:tcPr>
          <w:p w14:paraId="038B44AC" w14:textId="386A6A03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576" w:type="dxa"/>
          </w:tcPr>
          <w:p w14:paraId="10D635AE" w14:textId="622197CE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132</w:t>
            </w:r>
          </w:p>
        </w:tc>
        <w:tc>
          <w:tcPr>
            <w:tcW w:w="576" w:type="dxa"/>
          </w:tcPr>
          <w:p w14:paraId="04D61AB9" w14:textId="3DC9A090" w:rsidR="009664BF" w:rsidRDefault="000629C1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144</w:t>
            </w:r>
          </w:p>
        </w:tc>
        <w:tc>
          <w:tcPr>
            <w:tcW w:w="576" w:type="dxa"/>
          </w:tcPr>
          <w:p w14:paraId="24CBDBC3" w14:textId="7B218F46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156</w:t>
            </w:r>
          </w:p>
        </w:tc>
        <w:tc>
          <w:tcPr>
            <w:tcW w:w="576" w:type="dxa"/>
          </w:tcPr>
          <w:p w14:paraId="3BBA964A" w14:textId="51825DE6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168</w:t>
            </w:r>
          </w:p>
        </w:tc>
        <w:tc>
          <w:tcPr>
            <w:tcW w:w="576" w:type="dxa"/>
          </w:tcPr>
          <w:p w14:paraId="0024758B" w14:textId="115928EF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576" w:type="dxa"/>
          </w:tcPr>
          <w:p w14:paraId="11BE151D" w14:textId="24840D47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192</w:t>
            </w:r>
          </w:p>
        </w:tc>
        <w:tc>
          <w:tcPr>
            <w:tcW w:w="576" w:type="dxa"/>
          </w:tcPr>
          <w:p w14:paraId="443CB52E" w14:textId="78FE15F6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204</w:t>
            </w:r>
          </w:p>
        </w:tc>
        <w:tc>
          <w:tcPr>
            <w:tcW w:w="576" w:type="dxa"/>
          </w:tcPr>
          <w:p w14:paraId="67FF7E08" w14:textId="469D6EE9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216</w:t>
            </w:r>
          </w:p>
        </w:tc>
        <w:tc>
          <w:tcPr>
            <w:tcW w:w="576" w:type="dxa"/>
          </w:tcPr>
          <w:p w14:paraId="4F92E088" w14:textId="20B4B3E4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228</w:t>
            </w:r>
          </w:p>
        </w:tc>
        <w:tc>
          <w:tcPr>
            <w:tcW w:w="576" w:type="dxa"/>
          </w:tcPr>
          <w:p w14:paraId="50BCA343" w14:textId="4F660419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240</w:t>
            </w:r>
          </w:p>
        </w:tc>
        <w:tc>
          <w:tcPr>
            <w:tcW w:w="576" w:type="dxa"/>
          </w:tcPr>
          <w:p w14:paraId="6FD023B8" w14:textId="17B81DDC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252</w:t>
            </w:r>
          </w:p>
        </w:tc>
        <w:tc>
          <w:tcPr>
            <w:tcW w:w="576" w:type="dxa"/>
          </w:tcPr>
          <w:p w14:paraId="1EF736A4" w14:textId="0D5E2E2F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264</w:t>
            </w:r>
          </w:p>
        </w:tc>
        <w:tc>
          <w:tcPr>
            <w:tcW w:w="576" w:type="dxa"/>
          </w:tcPr>
          <w:p w14:paraId="0CF80188" w14:textId="711E6975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276</w:t>
            </w:r>
          </w:p>
        </w:tc>
        <w:tc>
          <w:tcPr>
            <w:tcW w:w="576" w:type="dxa"/>
          </w:tcPr>
          <w:p w14:paraId="215F6A9E" w14:textId="36C0AA09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288</w:t>
            </w:r>
          </w:p>
        </w:tc>
        <w:tc>
          <w:tcPr>
            <w:tcW w:w="576" w:type="dxa"/>
          </w:tcPr>
          <w:p w14:paraId="6489E951" w14:textId="28E3E770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300</w:t>
            </w:r>
          </w:p>
        </w:tc>
      </w:tr>
      <w:tr w:rsidR="009664BF" w14:paraId="396F2CCF" w14:textId="77777777" w:rsidTr="00B2116A">
        <w:tc>
          <w:tcPr>
            <w:tcW w:w="574" w:type="dxa"/>
          </w:tcPr>
          <w:p w14:paraId="435EA159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574" w:type="dxa"/>
          </w:tcPr>
          <w:p w14:paraId="20609B6A" w14:textId="1170E5C4" w:rsidR="009664BF" w:rsidRPr="0004457B" w:rsidRDefault="0004457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573" w:type="dxa"/>
          </w:tcPr>
          <w:p w14:paraId="3537014F" w14:textId="1847F0EA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573" w:type="dxa"/>
          </w:tcPr>
          <w:p w14:paraId="1A39F856" w14:textId="1AF20C17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576" w:type="dxa"/>
          </w:tcPr>
          <w:p w14:paraId="3CF8BD68" w14:textId="52C681FB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576" w:type="dxa"/>
          </w:tcPr>
          <w:p w14:paraId="2D87012B" w14:textId="247559CB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576" w:type="dxa"/>
          </w:tcPr>
          <w:p w14:paraId="2F44A5EA" w14:textId="450291E5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576" w:type="dxa"/>
          </w:tcPr>
          <w:p w14:paraId="779DCCEF" w14:textId="0EA3CD2B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</w:t>
            </w:r>
          </w:p>
        </w:tc>
        <w:tc>
          <w:tcPr>
            <w:tcW w:w="576" w:type="dxa"/>
          </w:tcPr>
          <w:p w14:paraId="7BCBDF3D" w14:textId="3D02AF55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117</w:t>
            </w:r>
          </w:p>
        </w:tc>
        <w:tc>
          <w:tcPr>
            <w:tcW w:w="576" w:type="dxa"/>
          </w:tcPr>
          <w:p w14:paraId="57400F16" w14:textId="2B0D1903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576" w:type="dxa"/>
          </w:tcPr>
          <w:p w14:paraId="4F8F966F" w14:textId="3085465B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143</w:t>
            </w:r>
          </w:p>
        </w:tc>
        <w:tc>
          <w:tcPr>
            <w:tcW w:w="576" w:type="dxa"/>
          </w:tcPr>
          <w:p w14:paraId="528AF930" w14:textId="03E8E8BB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156</w:t>
            </w:r>
          </w:p>
        </w:tc>
        <w:tc>
          <w:tcPr>
            <w:tcW w:w="576" w:type="dxa"/>
          </w:tcPr>
          <w:p w14:paraId="3886909D" w14:textId="1934EEFB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169</w:t>
            </w:r>
          </w:p>
        </w:tc>
        <w:tc>
          <w:tcPr>
            <w:tcW w:w="576" w:type="dxa"/>
          </w:tcPr>
          <w:p w14:paraId="1D669946" w14:textId="1EC0CAA2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182</w:t>
            </w:r>
          </w:p>
        </w:tc>
        <w:tc>
          <w:tcPr>
            <w:tcW w:w="576" w:type="dxa"/>
          </w:tcPr>
          <w:p w14:paraId="0412DBCA" w14:textId="652A6C36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195</w:t>
            </w:r>
          </w:p>
        </w:tc>
        <w:tc>
          <w:tcPr>
            <w:tcW w:w="576" w:type="dxa"/>
          </w:tcPr>
          <w:p w14:paraId="62868130" w14:textId="278638C6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208</w:t>
            </w:r>
          </w:p>
        </w:tc>
        <w:tc>
          <w:tcPr>
            <w:tcW w:w="576" w:type="dxa"/>
          </w:tcPr>
          <w:p w14:paraId="5D17001A" w14:textId="633CBFA5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</w:t>
            </w:r>
          </w:p>
        </w:tc>
        <w:tc>
          <w:tcPr>
            <w:tcW w:w="576" w:type="dxa"/>
          </w:tcPr>
          <w:p w14:paraId="566BD457" w14:textId="2C91143B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234</w:t>
            </w:r>
          </w:p>
        </w:tc>
        <w:tc>
          <w:tcPr>
            <w:tcW w:w="576" w:type="dxa"/>
          </w:tcPr>
          <w:p w14:paraId="01BDE0DB" w14:textId="54C1D581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247</w:t>
            </w:r>
          </w:p>
        </w:tc>
        <w:tc>
          <w:tcPr>
            <w:tcW w:w="576" w:type="dxa"/>
          </w:tcPr>
          <w:p w14:paraId="6C67DD77" w14:textId="2B2886F0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260</w:t>
            </w:r>
          </w:p>
        </w:tc>
        <w:tc>
          <w:tcPr>
            <w:tcW w:w="576" w:type="dxa"/>
          </w:tcPr>
          <w:p w14:paraId="67A80901" w14:textId="4CCD6D31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273</w:t>
            </w:r>
          </w:p>
        </w:tc>
        <w:tc>
          <w:tcPr>
            <w:tcW w:w="576" w:type="dxa"/>
          </w:tcPr>
          <w:p w14:paraId="346E55FD" w14:textId="7FE2DFFE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286</w:t>
            </w:r>
          </w:p>
        </w:tc>
        <w:tc>
          <w:tcPr>
            <w:tcW w:w="576" w:type="dxa"/>
          </w:tcPr>
          <w:p w14:paraId="07E59099" w14:textId="3DB80264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299</w:t>
            </w:r>
          </w:p>
        </w:tc>
        <w:tc>
          <w:tcPr>
            <w:tcW w:w="576" w:type="dxa"/>
          </w:tcPr>
          <w:p w14:paraId="0CE8EE37" w14:textId="57409E8D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312</w:t>
            </w:r>
          </w:p>
        </w:tc>
        <w:tc>
          <w:tcPr>
            <w:tcW w:w="576" w:type="dxa"/>
          </w:tcPr>
          <w:p w14:paraId="5F076309" w14:textId="4A327B2B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325</w:t>
            </w:r>
          </w:p>
        </w:tc>
      </w:tr>
      <w:tr w:rsidR="009664BF" w14:paraId="674020A5" w14:textId="77777777" w:rsidTr="00B2116A">
        <w:tc>
          <w:tcPr>
            <w:tcW w:w="574" w:type="dxa"/>
          </w:tcPr>
          <w:p w14:paraId="7916C12F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574" w:type="dxa"/>
          </w:tcPr>
          <w:p w14:paraId="78FE2CEB" w14:textId="332B4B2C" w:rsidR="009664BF" w:rsidRPr="0004457B" w:rsidRDefault="0004457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573" w:type="dxa"/>
          </w:tcPr>
          <w:p w14:paraId="4A0E3585" w14:textId="650F7A76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573" w:type="dxa"/>
          </w:tcPr>
          <w:p w14:paraId="1E281CCA" w14:textId="1DD9E8A5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576" w:type="dxa"/>
          </w:tcPr>
          <w:p w14:paraId="03E53353" w14:textId="4BBECB5F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576" w:type="dxa"/>
          </w:tcPr>
          <w:p w14:paraId="0AEEA4A3" w14:textId="718CD5A6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576" w:type="dxa"/>
          </w:tcPr>
          <w:p w14:paraId="002EBE83" w14:textId="42ED2EDA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576" w:type="dxa"/>
          </w:tcPr>
          <w:p w14:paraId="1C4F4B09" w14:textId="202B2A41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576" w:type="dxa"/>
          </w:tcPr>
          <w:p w14:paraId="28FE4887" w14:textId="3300B6E9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126</w:t>
            </w:r>
          </w:p>
        </w:tc>
        <w:tc>
          <w:tcPr>
            <w:tcW w:w="576" w:type="dxa"/>
          </w:tcPr>
          <w:p w14:paraId="3E312402" w14:textId="3D75E46F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</w:t>
            </w:r>
          </w:p>
        </w:tc>
        <w:tc>
          <w:tcPr>
            <w:tcW w:w="576" w:type="dxa"/>
          </w:tcPr>
          <w:p w14:paraId="7E3F26B5" w14:textId="6EC93D5B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576" w:type="dxa"/>
          </w:tcPr>
          <w:p w14:paraId="57BCE09E" w14:textId="3943AD64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168</w:t>
            </w:r>
          </w:p>
        </w:tc>
        <w:tc>
          <w:tcPr>
            <w:tcW w:w="576" w:type="dxa"/>
          </w:tcPr>
          <w:p w14:paraId="0401F8C6" w14:textId="745FAD5E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182</w:t>
            </w:r>
          </w:p>
        </w:tc>
        <w:tc>
          <w:tcPr>
            <w:tcW w:w="576" w:type="dxa"/>
          </w:tcPr>
          <w:p w14:paraId="5AB18292" w14:textId="158AD966" w:rsidR="009664BF" w:rsidRDefault="000629C1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196</w:t>
            </w:r>
          </w:p>
        </w:tc>
        <w:tc>
          <w:tcPr>
            <w:tcW w:w="576" w:type="dxa"/>
          </w:tcPr>
          <w:p w14:paraId="66EAEF2E" w14:textId="0AC2E76A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210</w:t>
            </w:r>
          </w:p>
        </w:tc>
        <w:tc>
          <w:tcPr>
            <w:tcW w:w="576" w:type="dxa"/>
          </w:tcPr>
          <w:p w14:paraId="5DE6B73D" w14:textId="72347A50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224</w:t>
            </w:r>
          </w:p>
        </w:tc>
        <w:tc>
          <w:tcPr>
            <w:tcW w:w="576" w:type="dxa"/>
          </w:tcPr>
          <w:p w14:paraId="77107ED7" w14:textId="624540BA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238</w:t>
            </w:r>
          </w:p>
        </w:tc>
        <w:tc>
          <w:tcPr>
            <w:tcW w:w="576" w:type="dxa"/>
          </w:tcPr>
          <w:p w14:paraId="4EDEFC95" w14:textId="15D10E8B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252</w:t>
            </w:r>
          </w:p>
        </w:tc>
        <w:tc>
          <w:tcPr>
            <w:tcW w:w="576" w:type="dxa"/>
          </w:tcPr>
          <w:p w14:paraId="5B8CD158" w14:textId="10279E5A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266</w:t>
            </w:r>
          </w:p>
        </w:tc>
        <w:tc>
          <w:tcPr>
            <w:tcW w:w="576" w:type="dxa"/>
          </w:tcPr>
          <w:p w14:paraId="4448086A" w14:textId="5AF28A7B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280</w:t>
            </w:r>
          </w:p>
        </w:tc>
        <w:tc>
          <w:tcPr>
            <w:tcW w:w="576" w:type="dxa"/>
          </w:tcPr>
          <w:p w14:paraId="1A77B67B" w14:textId="25B77BD5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294</w:t>
            </w:r>
          </w:p>
        </w:tc>
        <w:tc>
          <w:tcPr>
            <w:tcW w:w="576" w:type="dxa"/>
          </w:tcPr>
          <w:p w14:paraId="7DA05CB4" w14:textId="0B166A7B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308</w:t>
            </w:r>
          </w:p>
        </w:tc>
        <w:tc>
          <w:tcPr>
            <w:tcW w:w="576" w:type="dxa"/>
          </w:tcPr>
          <w:p w14:paraId="0C11654C" w14:textId="75FFAAD3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322</w:t>
            </w:r>
          </w:p>
        </w:tc>
        <w:tc>
          <w:tcPr>
            <w:tcW w:w="576" w:type="dxa"/>
          </w:tcPr>
          <w:p w14:paraId="1267CA7C" w14:textId="6C495F0E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336</w:t>
            </w:r>
          </w:p>
        </w:tc>
        <w:tc>
          <w:tcPr>
            <w:tcW w:w="576" w:type="dxa"/>
          </w:tcPr>
          <w:p w14:paraId="32CFC187" w14:textId="0DAC0567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350</w:t>
            </w:r>
          </w:p>
        </w:tc>
      </w:tr>
      <w:tr w:rsidR="009664BF" w14:paraId="38CD3B58" w14:textId="77777777" w:rsidTr="00B2116A">
        <w:tc>
          <w:tcPr>
            <w:tcW w:w="574" w:type="dxa"/>
          </w:tcPr>
          <w:p w14:paraId="22315A85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574" w:type="dxa"/>
          </w:tcPr>
          <w:p w14:paraId="5A6A6E77" w14:textId="1EEFAEF4" w:rsidR="009664BF" w:rsidRPr="0004457B" w:rsidRDefault="0004457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573" w:type="dxa"/>
          </w:tcPr>
          <w:p w14:paraId="401CB661" w14:textId="55D08668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573" w:type="dxa"/>
          </w:tcPr>
          <w:p w14:paraId="288D7757" w14:textId="3BC13A65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576" w:type="dxa"/>
          </w:tcPr>
          <w:p w14:paraId="5627FEC0" w14:textId="7EE9FCC5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576" w:type="dxa"/>
          </w:tcPr>
          <w:p w14:paraId="5764E3CA" w14:textId="719307BA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576" w:type="dxa"/>
          </w:tcPr>
          <w:p w14:paraId="5483A6A1" w14:textId="309C55A5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576" w:type="dxa"/>
          </w:tcPr>
          <w:p w14:paraId="599C5E0E" w14:textId="788E6425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576" w:type="dxa"/>
          </w:tcPr>
          <w:p w14:paraId="5ED12AAE" w14:textId="09A4CB0B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135</w:t>
            </w:r>
          </w:p>
        </w:tc>
        <w:tc>
          <w:tcPr>
            <w:tcW w:w="576" w:type="dxa"/>
          </w:tcPr>
          <w:p w14:paraId="195F4F1F" w14:textId="120E122E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576" w:type="dxa"/>
          </w:tcPr>
          <w:p w14:paraId="786B200A" w14:textId="40DC367E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165</w:t>
            </w:r>
          </w:p>
        </w:tc>
        <w:tc>
          <w:tcPr>
            <w:tcW w:w="576" w:type="dxa"/>
          </w:tcPr>
          <w:p w14:paraId="40B92049" w14:textId="5B235A10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576" w:type="dxa"/>
          </w:tcPr>
          <w:p w14:paraId="191865B7" w14:textId="7642ECEE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195</w:t>
            </w:r>
          </w:p>
        </w:tc>
        <w:tc>
          <w:tcPr>
            <w:tcW w:w="576" w:type="dxa"/>
          </w:tcPr>
          <w:p w14:paraId="5802E51C" w14:textId="00884D7E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210</w:t>
            </w:r>
          </w:p>
        </w:tc>
        <w:tc>
          <w:tcPr>
            <w:tcW w:w="576" w:type="dxa"/>
          </w:tcPr>
          <w:p w14:paraId="021C55E4" w14:textId="081184F6" w:rsidR="009664BF" w:rsidRDefault="000629C1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225</w:t>
            </w:r>
          </w:p>
        </w:tc>
        <w:tc>
          <w:tcPr>
            <w:tcW w:w="576" w:type="dxa"/>
          </w:tcPr>
          <w:p w14:paraId="1417C2D4" w14:textId="23268EF6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240</w:t>
            </w:r>
          </w:p>
        </w:tc>
        <w:tc>
          <w:tcPr>
            <w:tcW w:w="576" w:type="dxa"/>
          </w:tcPr>
          <w:p w14:paraId="6E99FEEE" w14:textId="19473E30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255</w:t>
            </w:r>
          </w:p>
        </w:tc>
        <w:tc>
          <w:tcPr>
            <w:tcW w:w="576" w:type="dxa"/>
          </w:tcPr>
          <w:p w14:paraId="24D5DEFB" w14:textId="5D2965DB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270</w:t>
            </w:r>
          </w:p>
        </w:tc>
        <w:tc>
          <w:tcPr>
            <w:tcW w:w="576" w:type="dxa"/>
          </w:tcPr>
          <w:p w14:paraId="3BD81A07" w14:textId="18355D69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285</w:t>
            </w:r>
          </w:p>
        </w:tc>
        <w:tc>
          <w:tcPr>
            <w:tcW w:w="576" w:type="dxa"/>
          </w:tcPr>
          <w:p w14:paraId="6C6B4606" w14:textId="524D5504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576" w:type="dxa"/>
          </w:tcPr>
          <w:p w14:paraId="6A6A38F5" w14:textId="7BC36C6A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315</w:t>
            </w:r>
          </w:p>
        </w:tc>
        <w:tc>
          <w:tcPr>
            <w:tcW w:w="576" w:type="dxa"/>
          </w:tcPr>
          <w:p w14:paraId="0817F4AF" w14:textId="13232947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330</w:t>
            </w:r>
          </w:p>
        </w:tc>
        <w:tc>
          <w:tcPr>
            <w:tcW w:w="576" w:type="dxa"/>
          </w:tcPr>
          <w:p w14:paraId="1A12A3B6" w14:textId="46F34B8E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345</w:t>
            </w:r>
          </w:p>
        </w:tc>
        <w:tc>
          <w:tcPr>
            <w:tcW w:w="576" w:type="dxa"/>
          </w:tcPr>
          <w:p w14:paraId="581F3131" w14:textId="7EA65A5A" w:rsidR="009664BF" w:rsidRPr="000629C1" w:rsidRDefault="000629C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</w:t>
            </w:r>
          </w:p>
        </w:tc>
        <w:tc>
          <w:tcPr>
            <w:tcW w:w="576" w:type="dxa"/>
          </w:tcPr>
          <w:p w14:paraId="3FAF07DB" w14:textId="1B57FFA9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375</w:t>
            </w:r>
          </w:p>
        </w:tc>
      </w:tr>
      <w:tr w:rsidR="009664BF" w14:paraId="1E427E7D" w14:textId="77777777" w:rsidTr="00B2116A">
        <w:tc>
          <w:tcPr>
            <w:tcW w:w="574" w:type="dxa"/>
          </w:tcPr>
          <w:p w14:paraId="346A7031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574" w:type="dxa"/>
          </w:tcPr>
          <w:p w14:paraId="725EDDBE" w14:textId="6C17838E" w:rsidR="009664BF" w:rsidRPr="0004457B" w:rsidRDefault="0004457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573" w:type="dxa"/>
          </w:tcPr>
          <w:p w14:paraId="3C6DA8FA" w14:textId="1E3A6AB3" w:rsidR="009664BF" w:rsidRPr="00764876" w:rsidRDefault="00764876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573" w:type="dxa"/>
          </w:tcPr>
          <w:p w14:paraId="55F84879" w14:textId="421C0DC0" w:rsidR="009664BF" w:rsidRPr="00764876" w:rsidRDefault="00764876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576" w:type="dxa"/>
          </w:tcPr>
          <w:p w14:paraId="31013901" w14:textId="4948457B" w:rsidR="009664BF" w:rsidRPr="00764876" w:rsidRDefault="00764876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576" w:type="dxa"/>
          </w:tcPr>
          <w:p w14:paraId="16F4962F" w14:textId="749E6B81" w:rsidR="009664BF" w:rsidRPr="00764876" w:rsidRDefault="00764876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576" w:type="dxa"/>
          </w:tcPr>
          <w:p w14:paraId="4032531B" w14:textId="7C8F1C4F" w:rsidR="009664BF" w:rsidRPr="00764876" w:rsidRDefault="00764876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576" w:type="dxa"/>
          </w:tcPr>
          <w:p w14:paraId="65AAF7F7" w14:textId="193E0AFF" w:rsidR="009664BF" w:rsidRPr="00764876" w:rsidRDefault="00764876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128</w:t>
            </w:r>
          </w:p>
        </w:tc>
        <w:tc>
          <w:tcPr>
            <w:tcW w:w="576" w:type="dxa"/>
          </w:tcPr>
          <w:p w14:paraId="6AF7B1AB" w14:textId="7C389BB2" w:rsidR="009664BF" w:rsidRPr="00764876" w:rsidRDefault="00764876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576" w:type="dxa"/>
          </w:tcPr>
          <w:p w14:paraId="3B67DF63" w14:textId="22B9EB4F" w:rsidR="009664BF" w:rsidRPr="00764876" w:rsidRDefault="00764876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160</w:t>
            </w:r>
          </w:p>
        </w:tc>
        <w:tc>
          <w:tcPr>
            <w:tcW w:w="576" w:type="dxa"/>
          </w:tcPr>
          <w:p w14:paraId="1AF1B2F5" w14:textId="5185020D" w:rsidR="009664BF" w:rsidRPr="00764876" w:rsidRDefault="00764876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176</w:t>
            </w:r>
          </w:p>
        </w:tc>
        <w:tc>
          <w:tcPr>
            <w:tcW w:w="576" w:type="dxa"/>
          </w:tcPr>
          <w:p w14:paraId="456B1A40" w14:textId="76AC8A15" w:rsidR="009664BF" w:rsidRPr="00764876" w:rsidRDefault="00764876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192</w:t>
            </w:r>
          </w:p>
        </w:tc>
        <w:tc>
          <w:tcPr>
            <w:tcW w:w="576" w:type="dxa"/>
          </w:tcPr>
          <w:p w14:paraId="38DADA66" w14:textId="543A2DE8" w:rsidR="009664BF" w:rsidRPr="00764876" w:rsidRDefault="00764876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208</w:t>
            </w:r>
          </w:p>
        </w:tc>
        <w:tc>
          <w:tcPr>
            <w:tcW w:w="576" w:type="dxa"/>
          </w:tcPr>
          <w:p w14:paraId="3EF94A08" w14:textId="56FFF4DF" w:rsidR="009664BF" w:rsidRPr="00764876" w:rsidRDefault="00764876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224</w:t>
            </w:r>
          </w:p>
        </w:tc>
        <w:tc>
          <w:tcPr>
            <w:tcW w:w="576" w:type="dxa"/>
          </w:tcPr>
          <w:p w14:paraId="7C99D99D" w14:textId="3461F5D0" w:rsidR="009664BF" w:rsidRPr="00764876" w:rsidRDefault="00764876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240</w:t>
            </w:r>
          </w:p>
        </w:tc>
        <w:tc>
          <w:tcPr>
            <w:tcW w:w="576" w:type="dxa"/>
          </w:tcPr>
          <w:p w14:paraId="353E4B88" w14:textId="2D200E7F" w:rsidR="009664BF" w:rsidRDefault="00764876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256</w:t>
            </w:r>
          </w:p>
        </w:tc>
        <w:tc>
          <w:tcPr>
            <w:tcW w:w="576" w:type="dxa"/>
          </w:tcPr>
          <w:p w14:paraId="31E45EAC" w14:textId="41D8E11F" w:rsidR="009664BF" w:rsidRPr="00764876" w:rsidRDefault="00764876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272</w:t>
            </w:r>
          </w:p>
        </w:tc>
        <w:tc>
          <w:tcPr>
            <w:tcW w:w="576" w:type="dxa"/>
          </w:tcPr>
          <w:p w14:paraId="2110C427" w14:textId="38414AF0" w:rsidR="009664BF" w:rsidRPr="00764876" w:rsidRDefault="00764876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288</w:t>
            </w:r>
          </w:p>
        </w:tc>
        <w:tc>
          <w:tcPr>
            <w:tcW w:w="576" w:type="dxa"/>
          </w:tcPr>
          <w:p w14:paraId="1B41D394" w14:textId="3BE4A983" w:rsidR="009664BF" w:rsidRPr="00764876" w:rsidRDefault="00764876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304</w:t>
            </w:r>
          </w:p>
        </w:tc>
        <w:tc>
          <w:tcPr>
            <w:tcW w:w="576" w:type="dxa"/>
          </w:tcPr>
          <w:p w14:paraId="475E8C36" w14:textId="4E47D5A3" w:rsidR="009664BF" w:rsidRPr="00764876" w:rsidRDefault="00764876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320</w:t>
            </w:r>
          </w:p>
        </w:tc>
        <w:tc>
          <w:tcPr>
            <w:tcW w:w="576" w:type="dxa"/>
          </w:tcPr>
          <w:p w14:paraId="1135DD58" w14:textId="34DBC042" w:rsidR="009664BF" w:rsidRPr="00764876" w:rsidRDefault="00764876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336</w:t>
            </w:r>
          </w:p>
        </w:tc>
        <w:tc>
          <w:tcPr>
            <w:tcW w:w="576" w:type="dxa"/>
          </w:tcPr>
          <w:p w14:paraId="5A7937C2" w14:textId="6D6B68FC" w:rsidR="009664BF" w:rsidRPr="00764876" w:rsidRDefault="00764876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352</w:t>
            </w:r>
          </w:p>
        </w:tc>
        <w:tc>
          <w:tcPr>
            <w:tcW w:w="576" w:type="dxa"/>
          </w:tcPr>
          <w:p w14:paraId="775CEF8E" w14:textId="4CA7708D" w:rsidR="009664BF" w:rsidRPr="00764876" w:rsidRDefault="00764876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368</w:t>
            </w:r>
          </w:p>
        </w:tc>
        <w:tc>
          <w:tcPr>
            <w:tcW w:w="576" w:type="dxa"/>
          </w:tcPr>
          <w:p w14:paraId="435F11DF" w14:textId="4E95A55E" w:rsidR="009664BF" w:rsidRPr="00764876" w:rsidRDefault="00764876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384</w:t>
            </w:r>
          </w:p>
        </w:tc>
        <w:tc>
          <w:tcPr>
            <w:tcW w:w="576" w:type="dxa"/>
          </w:tcPr>
          <w:p w14:paraId="313D7872" w14:textId="19F7B590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400</w:t>
            </w:r>
          </w:p>
        </w:tc>
      </w:tr>
      <w:tr w:rsidR="009664BF" w14:paraId="6A8508BA" w14:textId="77777777" w:rsidTr="00B2116A">
        <w:tc>
          <w:tcPr>
            <w:tcW w:w="574" w:type="dxa"/>
          </w:tcPr>
          <w:p w14:paraId="77FB496A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574" w:type="dxa"/>
          </w:tcPr>
          <w:p w14:paraId="7E3C56B3" w14:textId="5D1ED246" w:rsidR="009664BF" w:rsidRPr="0004457B" w:rsidRDefault="0004457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573" w:type="dxa"/>
          </w:tcPr>
          <w:p w14:paraId="6BD70025" w14:textId="5B78026B" w:rsidR="009664BF" w:rsidRPr="00EA400E" w:rsidRDefault="00EA400E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573" w:type="dxa"/>
          </w:tcPr>
          <w:p w14:paraId="322D73AB" w14:textId="2601A434" w:rsidR="009664BF" w:rsidRPr="00EA400E" w:rsidRDefault="00EA400E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576" w:type="dxa"/>
          </w:tcPr>
          <w:p w14:paraId="14BB3413" w14:textId="280536DC" w:rsidR="009664BF" w:rsidRPr="00EA400E" w:rsidRDefault="00EA400E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576" w:type="dxa"/>
          </w:tcPr>
          <w:p w14:paraId="6CC98548" w14:textId="6B1652D6" w:rsidR="009664BF" w:rsidRPr="00EA400E" w:rsidRDefault="00EA400E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576" w:type="dxa"/>
          </w:tcPr>
          <w:p w14:paraId="0A0B06D5" w14:textId="37F84577" w:rsidR="009664BF" w:rsidRPr="00EA400E" w:rsidRDefault="00EA400E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119</w:t>
            </w:r>
          </w:p>
        </w:tc>
        <w:tc>
          <w:tcPr>
            <w:tcW w:w="576" w:type="dxa"/>
          </w:tcPr>
          <w:p w14:paraId="6411CD9A" w14:textId="4A8DBEA5" w:rsidR="009664BF" w:rsidRPr="00EA400E" w:rsidRDefault="00EA400E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136</w:t>
            </w:r>
          </w:p>
        </w:tc>
        <w:tc>
          <w:tcPr>
            <w:tcW w:w="576" w:type="dxa"/>
          </w:tcPr>
          <w:p w14:paraId="1A097DF1" w14:textId="3AD7A6AB" w:rsidR="009664BF" w:rsidRPr="00EA400E" w:rsidRDefault="00EA400E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153</w:t>
            </w:r>
          </w:p>
        </w:tc>
        <w:tc>
          <w:tcPr>
            <w:tcW w:w="576" w:type="dxa"/>
          </w:tcPr>
          <w:p w14:paraId="793136BA" w14:textId="7E21C915" w:rsidR="009664BF" w:rsidRPr="00EA400E" w:rsidRDefault="00EA400E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170</w:t>
            </w:r>
          </w:p>
        </w:tc>
        <w:tc>
          <w:tcPr>
            <w:tcW w:w="576" w:type="dxa"/>
          </w:tcPr>
          <w:p w14:paraId="700D75E7" w14:textId="712C1819" w:rsidR="009664BF" w:rsidRPr="00EA400E" w:rsidRDefault="00EA400E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187</w:t>
            </w:r>
          </w:p>
        </w:tc>
        <w:tc>
          <w:tcPr>
            <w:tcW w:w="576" w:type="dxa"/>
          </w:tcPr>
          <w:p w14:paraId="4F711454" w14:textId="43A55F75" w:rsidR="009664BF" w:rsidRPr="00EA400E" w:rsidRDefault="00EA400E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204</w:t>
            </w:r>
          </w:p>
        </w:tc>
        <w:tc>
          <w:tcPr>
            <w:tcW w:w="576" w:type="dxa"/>
          </w:tcPr>
          <w:p w14:paraId="4025CCA2" w14:textId="3A4BE665" w:rsidR="009664BF" w:rsidRPr="00EA400E" w:rsidRDefault="00EA400E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</w:t>
            </w:r>
          </w:p>
        </w:tc>
        <w:tc>
          <w:tcPr>
            <w:tcW w:w="576" w:type="dxa"/>
          </w:tcPr>
          <w:p w14:paraId="05282ED5" w14:textId="0CD270D5" w:rsidR="009664BF" w:rsidRPr="00EA400E" w:rsidRDefault="00EA400E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238</w:t>
            </w:r>
          </w:p>
        </w:tc>
        <w:tc>
          <w:tcPr>
            <w:tcW w:w="576" w:type="dxa"/>
          </w:tcPr>
          <w:p w14:paraId="71995BE5" w14:textId="003F6171" w:rsidR="009664BF" w:rsidRPr="00EA400E" w:rsidRDefault="00EA400E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255</w:t>
            </w:r>
          </w:p>
        </w:tc>
        <w:tc>
          <w:tcPr>
            <w:tcW w:w="576" w:type="dxa"/>
          </w:tcPr>
          <w:p w14:paraId="23675B13" w14:textId="1A89D929" w:rsidR="009664BF" w:rsidRPr="00EA400E" w:rsidRDefault="00EA400E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272</w:t>
            </w:r>
          </w:p>
        </w:tc>
        <w:tc>
          <w:tcPr>
            <w:tcW w:w="576" w:type="dxa"/>
          </w:tcPr>
          <w:p w14:paraId="4F1DBD8B" w14:textId="355CBAB6" w:rsidR="009664BF" w:rsidRPr="00EA400E" w:rsidRDefault="00EA400E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A400E">
              <w:rPr>
                <w:rFonts w:ascii="Times New Roman" w:hAnsi="Times New Roman" w:cs="Times New Roman"/>
                <w:b/>
              </w:rPr>
              <w:t>289</w:t>
            </w:r>
          </w:p>
        </w:tc>
        <w:tc>
          <w:tcPr>
            <w:tcW w:w="576" w:type="dxa"/>
          </w:tcPr>
          <w:p w14:paraId="42FD6EF0" w14:textId="41739E88" w:rsidR="009664BF" w:rsidRPr="00EA400E" w:rsidRDefault="00EA400E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306</w:t>
            </w:r>
          </w:p>
        </w:tc>
        <w:tc>
          <w:tcPr>
            <w:tcW w:w="576" w:type="dxa"/>
          </w:tcPr>
          <w:p w14:paraId="0F95C72E" w14:textId="0B959F3A" w:rsidR="009664BF" w:rsidRPr="00EA400E" w:rsidRDefault="00EA400E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323</w:t>
            </w:r>
          </w:p>
        </w:tc>
        <w:tc>
          <w:tcPr>
            <w:tcW w:w="576" w:type="dxa"/>
          </w:tcPr>
          <w:p w14:paraId="0006E8F6" w14:textId="060A230E" w:rsidR="009664BF" w:rsidRPr="00EA400E" w:rsidRDefault="00EA400E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340</w:t>
            </w:r>
          </w:p>
        </w:tc>
        <w:tc>
          <w:tcPr>
            <w:tcW w:w="576" w:type="dxa"/>
          </w:tcPr>
          <w:p w14:paraId="2423D027" w14:textId="4DEF7F4A" w:rsidR="009664BF" w:rsidRPr="00EA400E" w:rsidRDefault="00EA400E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357</w:t>
            </w:r>
          </w:p>
        </w:tc>
        <w:tc>
          <w:tcPr>
            <w:tcW w:w="576" w:type="dxa"/>
          </w:tcPr>
          <w:p w14:paraId="0CF53726" w14:textId="77F3245A" w:rsidR="009664BF" w:rsidRPr="00EA400E" w:rsidRDefault="00EA400E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374</w:t>
            </w:r>
          </w:p>
        </w:tc>
        <w:tc>
          <w:tcPr>
            <w:tcW w:w="576" w:type="dxa"/>
          </w:tcPr>
          <w:p w14:paraId="365158CA" w14:textId="45C6952B" w:rsidR="009664BF" w:rsidRPr="00EA400E" w:rsidRDefault="00EA400E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391</w:t>
            </w:r>
          </w:p>
        </w:tc>
        <w:tc>
          <w:tcPr>
            <w:tcW w:w="576" w:type="dxa"/>
          </w:tcPr>
          <w:p w14:paraId="69C808C2" w14:textId="6E5571DA" w:rsidR="009664BF" w:rsidRPr="00EA400E" w:rsidRDefault="00EA400E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408</w:t>
            </w:r>
          </w:p>
        </w:tc>
        <w:tc>
          <w:tcPr>
            <w:tcW w:w="576" w:type="dxa"/>
          </w:tcPr>
          <w:p w14:paraId="3A04F057" w14:textId="4EFD0D82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425</w:t>
            </w:r>
          </w:p>
        </w:tc>
      </w:tr>
      <w:tr w:rsidR="009664BF" w14:paraId="3159D1AA" w14:textId="77777777" w:rsidTr="00B2116A">
        <w:tc>
          <w:tcPr>
            <w:tcW w:w="574" w:type="dxa"/>
          </w:tcPr>
          <w:p w14:paraId="0CACC095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574" w:type="dxa"/>
          </w:tcPr>
          <w:p w14:paraId="5A64D504" w14:textId="0275B2A8" w:rsidR="009664BF" w:rsidRPr="0004457B" w:rsidRDefault="0004457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573" w:type="dxa"/>
          </w:tcPr>
          <w:p w14:paraId="694CDFD4" w14:textId="5EFDB33A" w:rsidR="009664BF" w:rsidRPr="00EA400E" w:rsidRDefault="00EA400E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573" w:type="dxa"/>
          </w:tcPr>
          <w:p w14:paraId="4533BF00" w14:textId="45D19BCD" w:rsidR="009664BF" w:rsidRPr="00EA400E" w:rsidRDefault="00EA400E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576" w:type="dxa"/>
          </w:tcPr>
          <w:p w14:paraId="6D334DEC" w14:textId="1552D840" w:rsidR="009664BF" w:rsidRPr="00EA400E" w:rsidRDefault="00EA400E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576" w:type="dxa"/>
          </w:tcPr>
          <w:p w14:paraId="6441384A" w14:textId="263EBB62" w:rsidR="009664BF" w:rsidRPr="00EA400E" w:rsidRDefault="00EA400E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576" w:type="dxa"/>
          </w:tcPr>
          <w:p w14:paraId="35195BE8" w14:textId="4FA777EA" w:rsidR="009664BF" w:rsidRPr="00EA400E" w:rsidRDefault="00EA400E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126</w:t>
            </w:r>
          </w:p>
        </w:tc>
        <w:tc>
          <w:tcPr>
            <w:tcW w:w="576" w:type="dxa"/>
          </w:tcPr>
          <w:p w14:paraId="28E791C6" w14:textId="66B039A0" w:rsidR="009664BF" w:rsidRPr="00EA400E" w:rsidRDefault="00EA400E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576" w:type="dxa"/>
          </w:tcPr>
          <w:p w14:paraId="56D01F23" w14:textId="462D5A33" w:rsidR="009664BF" w:rsidRPr="00BC2ADB" w:rsidRDefault="00BC2AD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162</w:t>
            </w:r>
          </w:p>
        </w:tc>
        <w:tc>
          <w:tcPr>
            <w:tcW w:w="576" w:type="dxa"/>
          </w:tcPr>
          <w:p w14:paraId="09476320" w14:textId="54EA3336" w:rsidR="009664BF" w:rsidRPr="00BC2ADB" w:rsidRDefault="00BC2AD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576" w:type="dxa"/>
          </w:tcPr>
          <w:p w14:paraId="12B27B33" w14:textId="37BB92E8" w:rsidR="009664BF" w:rsidRPr="00BC2ADB" w:rsidRDefault="00BC2AD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198</w:t>
            </w:r>
          </w:p>
        </w:tc>
        <w:tc>
          <w:tcPr>
            <w:tcW w:w="576" w:type="dxa"/>
          </w:tcPr>
          <w:p w14:paraId="642D0C52" w14:textId="72C1B278" w:rsidR="009664BF" w:rsidRPr="00BC2ADB" w:rsidRDefault="00BC2AD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216</w:t>
            </w:r>
          </w:p>
        </w:tc>
        <w:tc>
          <w:tcPr>
            <w:tcW w:w="576" w:type="dxa"/>
          </w:tcPr>
          <w:p w14:paraId="2F3E99DB" w14:textId="7766D244" w:rsidR="009664BF" w:rsidRPr="00BC2ADB" w:rsidRDefault="00BC2AD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234</w:t>
            </w:r>
          </w:p>
        </w:tc>
        <w:tc>
          <w:tcPr>
            <w:tcW w:w="576" w:type="dxa"/>
          </w:tcPr>
          <w:p w14:paraId="0FA127E6" w14:textId="3E9D7BBB" w:rsidR="009664BF" w:rsidRPr="00BC2ADB" w:rsidRDefault="00BC2AD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252</w:t>
            </w:r>
          </w:p>
        </w:tc>
        <w:tc>
          <w:tcPr>
            <w:tcW w:w="576" w:type="dxa"/>
          </w:tcPr>
          <w:p w14:paraId="34846504" w14:textId="3AA086AE" w:rsidR="009664BF" w:rsidRPr="00BC2ADB" w:rsidRDefault="00BC2AD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270</w:t>
            </w:r>
          </w:p>
        </w:tc>
        <w:tc>
          <w:tcPr>
            <w:tcW w:w="576" w:type="dxa"/>
          </w:tcPr>
          <w:p w14:paraId="562428B6" w14:textId="3B5BA192" w:rsidR="009664BF" w:rsidRPr="00BC2ADB" w:rsidRDefault="00BC2AD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288</w:t>
            </w:r>
          </w:p>
        </w:tc>
        <w:tc>
          <w:tcPr>
            <w:tcW w:w="576" w:type="dxa"/>
          </w:tcPr>
          <w:p w14:paraId="443ABB4A" w14:textId="45522825" w:rsidR="009664BF" w:rsidRPr="00BC2ADB" w:rsidRDefault="00BC2AD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306</w:t>
            </w:r>
          </w:p>
        </w:tc>
        <w:tc>
          <w:tcPr>
            <w:tcW w:w="576" w:type="dxa"/>
          </w:tcPr>
          <w:p w14:paraId="1C2FD250" w14:textId="7BDADF91" w:rsidR="009664BF" w:rsidRDefault="00BC2ADB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324</w:t>
            </w:r>
          </w:p>
        </w:tc>
        <w:tc>
          <w:tcPr>
            <w:tcW w:w="576" w:type="dxa"/>
          </w:tcPr>
          <w:p w14:paraId="71A40507" w14:textId="16BFAC7F" w:rsidR="009664BF" w:rsidRPr="00BC2ADB" w:rsidRDefault="00BC2AD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342</w:t>
            </w:r>
          </w:p>
        </w:tc>
        <w:tc>
          <w:tcPr>
            <w:tcW w:w="576" w:type="dxa"/>
          </w:tcPr>
          <w:p w14:paraId="3C61BFB3" w14:textId="5249507D" w:rsidR="009664BF" w:rsidRPr="00BC2ADB" w:rsidRDefault="00BC2AD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</w:t>
            </w:r>
          </w:p>
        </w:tc>
        <w:tc>
          <w:tcPr>
            <w:tcW w:w="576" w:type="dxa"/>
          </w:tcPr>
          <w:p w14:paraId="0D040E12" w14:textId="61A1A8C5" w:rsidR="009664BF" w:rsidRPr="00BC2ADB" w:rsidRDefault="00BC2AD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378</w:t>
            </w:r>
          </w:p>
        </w:tc>
        <w:tc>
          <w:tcPr>
            <w:tcW w:w="576" w:type="dxa"/>
          </w:tcPr>
          <w:p w14:paraId="6F9C8C6C" w14:textId="11D473D9" w:rsidR="009664BF" w:rsidRPr="00BC2ADB" w:rsidRDefault="00BC2AD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396</w:t>
            </w:r>
          </w:p>
        </w:tc>
        <w:tc>
          <w:tcPr>
            <w:tcW w:w="576" w:type="dxa"/>
          </w:tcPr>
          <w:p w14:paraId="63C3FACD" w14:textId="1E6CFCFD" w:rsidR="009664BF" w:rsidRPr="00BC2ADB" w:rsidRDefault="00BC2AD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414</w:t>
            </w:r>
          </w:p>
        </w:tc>
        <w:tc>
          <w:tcPr>
            <w:tcW w:w="576" w:type="dxa"/>
          </w:tcPr>
          <w:p w14:paraId="70797624" w14:textId="56322F61" w:rsidR="009664BF" w:rsidRPr="00BC2ADB" w:rsidRDefault="00BC2AD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432</w:t>
            </w:r>
          </w:p>
        </w:tc>
        <w:tc>
          <w:tcPr>
            <w:tcW w:w="576" w:type="dxa"/>
          </w:tcPr>
          <w:p w14:paraId="7EB643F4" w14:textId="1641F453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450</w:t>
            </w:r>
          </w:p>
        </w:tc>
      </w:tr>
      <w:tr w:rsidR="009664BF" w14:paraId="5B3A7DBB" w14:textId="77777777" w:rsidTr="00B2116A">
        <w:tc>
          <w:tcPr>
            <w:tcW w:w="574" w:type="dxa"/>
          </w:tcPr>
          <w:p w14:paraId="5DCD417F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574" w:type="dxa"/>
          </w:tcPr>
          <w:p w14:paraId="26567DB4" w14:textId="785387BB" w:rsidR="009664BF" w:rsidRPr="0004457B" w:rsidRDefault="0004457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573" w:type="dxa"/>
          </w:tcPr>
          <w:p w14:paraId="5F2130B0" w14:textId="5E50824A" w:rsidR="009664BF" w:rsidRPr="00BC2ADB" w:rsidRDefault="00BC2AD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573" w:type="dxa"/>
          </w:tcPr>
          <w:p w14:paraId="1755C906" w14:textId="51A339DB" w:rsidR="009664BF" w:rsidRPr="00BC2ADB" w:rsidRDefault="00BC2AD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576" w:type="dxa"/>
          </w:tcPr>
          <w:p w14:paraId="510DB309" w14:textId="7DEF72C0" w:rsidR="009664BF" w:rsidRPr="00BC2ADB" w:rsidRDefault="00BC2AD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576" w:type="dxa"/>
          </w:tcPr>
          <w:p w14:paraId="159A4188" w14:textId="66123B0A" w:rsidR="009664BF" w:rsidRPr="00BC2ADB" w:rsidRDefault="00BC2AD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114</w:t>
            </w:r>
          </w:p>
        </w:tc>
        <w:tc>
          <w:tcPr>
            <w:tcW w:w="576" w:type="dxa"/>
          </w:tcPr>
          <w:p w14:paraId="59D0A90A" w14:textId="646FE23F" w:rsidR="009664BF" w:rsidRPr="00BC2ADB" w:rsidRDefault="00BC2AD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133</w:t>
            </w:r>
          </w:p>
        </w:tc>
        <w:tc>
          <w:tcPr>
            <w:tcW w:w="576" w:type="dxa"/>
          </w:tcPr>
          <w:p w14:paraId="34F1CC09" w14:textId="33476F24" w:rsidR="009664BF" w:rsidRPr="00BC2ADB" w:rsidRDefault="00BC2AD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576" w:type="dxa"/>
          </w:tcPr>
          <w:p w14:paraId="3B2D4239" w14:textId="567F9344" w:rsidR="009664BF" w:rsidRPr="00BC2ADB" w:rsidRDefault="00BC2AD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171</w:t>
            </w:r>
          </w:p>
        </w:tc>
        <w:tc>
          <w:tcPr>
            <w:tcW w:w="576" w:type="dxa"/>
          </w:tcPr>
          <w:p w14:paraId="52524D16" w14:textId="7ECFBDC4" w:rsidR="009664BF" w:rsidRPr="00B84461" w:rsidRDefault="00B8446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190</w:t>
            </w:r>
          </w:p>
        </w:tc>
        <w:tc>
          <w:tcPr>
            <w:tcW w:w="576" w:type="dxa"/>
          </w:tcPr>
          <w:p w14:paraId="3A6430AA" w14:textId="02B00B2F" w:rsidR="009664BF" w:rsidRPr="00B84461" w:rsidRDefault="00B8446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576" w:type="dxa"/>
          </w:tcPr>
          <w:p w14:paraId="30ABC446" w14:textId="36A9AAAB" w:rsidR="009664BF" w:rsidRPr="00B84461" w:rsidRDefault="00B8446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228</w:t>
            </w:r>
          </w:p>
        </w:tc>
        <w:tc>
          <w:tcPr>
            <w:tcW w:w="576" w:type="dxa"/>
          </w:tcPr>
          <w:p w14:paraId="48957517" w14:textId="26053C7D" w:rsidR="009664BF" w:rsidRPr="00B84461" w:rsidRDefault="00B8446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247</w:t>
            </w:r>
          </w:p>
        </w:tc>
        <w:tc>
          <w:tcPr>
            <w:tcW w:w="576" w:type="dxa"/>
          </w:tcPr>
          <w:p w14:paraId="28B9CE05" w14:textId="31EE5423" w:rsidR="009664BF" w:rsidRPr="00B84461" w:rsidRDefault="00B8446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266</w:t>
            </w:r>
          </w:p>
        </w:tc>
        <w:tc>
          <w:tcPr>
            <w:tcW w:w="576" w:type="dxa"/>
          </w:tcPr>
          <w:p w14:paraId="7B216769" w14:textId="1F1E9C8E" w:rsidR="009664BF" w:rsidRPr="00B84461" w:rsidRDefault="00B8446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285</w:t>
            </w:r>
          </w:p>
        </w:tc>
        <w:tc>
          <w:tcPr>
            <w:tcW w:w="576" w:type="dxa"/>
          </w:tcPr>
          <w:p w14:paraId="4B891FEE" w14:textId="7468C541" w:rsidR="009664BF" w:rsidRPr="00B84461" w:rsidRDefault="00B8446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304</w:t>
            </w:r>
          </w:p>
        </w:tc>
        <w:tc>
          <w:tcPr>
            <w:tcW w:w="576" w:type="dxa"/>
          </w:tcPr>
          <w:p w14:paraId="669ABFCE" w14:textId="72644E5D" w:rsidR="009664BF" w:rsidRPr="00B84461" w:rsidRDefault="00B8446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323</w:t>
            </w:r>
          </w:p>
        </w:tc>
        <w:tc>
          <w:tcPr>
            <w:tcW w:w="576" w:type="dxa"/>
          </w:tcPr>
          <w:p w14:paraId="59BD3393" w14:textId="0D1F3A74" w:rsidR="009664BF" w:rsidRPr="00B84461" w:rsidRDefault="00B8446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342</w:t>
            </w:r>
          </w:p>
        </w:tc>
        <w:tc>
          <w:tcPr>
            <w:tcW w:w="576" w:type="dxa"/>
          </w:tcPr>
          <w:p w14:paraId="4A708444" w14:textId="02122094" w:rsidR="009664BF" w:rsidRDefault="00B84461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361</w:t>
            </w:r>
          </w:p>
        </w:tc>
        <w:tc>
          <w:tcPr>
            <w:tcW w:w="576" w:type="dxa"/>
          </w:tcPr>
          <w:p w14:paraId="598EF3D3" w14:textId="0C78763B" w:rsidR="009664BF" w:rsidRPr="00B84461" w:rsidRDefault="00B8446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380</w:t>
            </w:r>
          </w:p>
        </w:tc>
        <w:tc>
          <w:tcPr>
            <w:tcW w:w="576" w:type="dxa"/>
          </w:tcPr>
          <w:p w14:paraId="5C2CDEA9" w14:textId="045C6C36" w:rsidR="009664BF" w:rsidRPr="00B84461" w:rsidRDefault="00B8446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399</w:t>
            </w:r>
          </w:p>
        </w:tc>
        <w:tc>
          <w:tcPr>
            <w:tcW w:w="576" w:type="dxa"/>
          </w:tcPr>
          <w:p w14:paraId="4066E0A5" w14:textId="68B0159E" w:rsidR="009664BF" w:rsidRPr="00B84461" w:rsidRDefault="00B8446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418</w:t>
            </w:r>
          </w:p>
        </w:tc>
        <w:tc>
          <w:tcPr>
            <w:tcW w:w="576" w:type="dxa"/>
          </w:tcPr>
          <w:p w14:paraId="45C4FF52" w14:textId="463A4051" w:rsidR="009664BF" w:rsidRPr="00B84461" w:rsidRDefault="00B8446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437</w:t>
            </w:r>
          </w:p>
        </w:tc>
        <w:tc>
          <w:tcPr>
            <w:tcW w:w="576" w:type="dxa"/>
          </w:tcPr>
          <w:p w14:paraId="3183BD6A" w14:textId="43C24848" w:rsidR="009664BF" w:rsidRPr="00B84461" w:rsidRDefault="00B84461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456</w:t>
            </w:r>
          </w:p>
        </w:tc>
        <w:tc>
          <w:tcPr>
            <w:tcW w:w="576" w:type="dxa"/>
          </w:tcPr>
          <w:p w14:paraId="26065012" w14:textId="7B46C1DB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475</w:t>
            </w:r>
          </w:p>
        </w:tc>
      </w:tr>
      <w:tr w:rsidR="009664BF" w14:paraId="3FCDC7F5" w14:textId="77777777" w:rsidTr="00B2116A">
        <w:tc>
          <w:tcPr>
            <w:tcW w:w="574" w:type="dxa"/>
          </w:tcPr>
          <w:p w14:paraId="6DF65BCD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574" w:type="dxa"/>
          </w:tcPr>
          <w:p w14:paraId="1F2CC4C1" w14:textId="3E9560EF" w:rsidR="009664BF" w:rsidRPr="0004457B" w:rsidRDefault="0004457B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573" w:type="dxa"/>
          </w:tcPr>
          <w:p w14:paraId="1384EE91" w14:textId="381D085B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573" w:type="dxa"/>
          </w:tcPr>
          <w:p w14:paraId="6DC0EAF8" w14:textId="4CD65A55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576" w:type="dxa"/>
          </w:tcPr>
          <w:p w14:paraId="1D031213" w14:textId="56544F76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576" w:type="dxa"/>
          </w:tcPr>
          <w:p w14:paraId="19D91E9F" w14:textId="7B7940DF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576" w:type="dxa"/>
          </w:tcPr>
          <w:p w14:paraId="39788AAF" w14:textId="75BAB780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</w:t>
            </w:r>
          </w:p>
        </w:tc>
        <w:tc>
          <w:tcPr>
            <w:tcW w:w="576" w:type="dxa"/>
          </w:tcPr>
          <w:p w14:paraId="606D3C01" w14:textId="171E9985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160</w:t>
            </w:r>
          </w:p>
        </w:tc>
        <w:tc>
          <w:tcPr>
            <w:tcW w:w="576" w:type="dxa"/>
          </w:tcPr>
          <w:p w14:paraId="59A3E9CC" w14:textId="0BF44C13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576" w:type="dxa"/>
          </w:tcPr>
          <w:p w14:paraId="004D257C" w14:textId="361736B1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576" w:type="dxa"/>
          </w:tcPr>
          <w:p w14:paraId="2AA3A884" w14:textId="3399EA36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220</w:t>
            </w:r>
          </w:p>
        </w:tc>
        <w:tc>
          <w:tcPr>
            <w:tcW w:w="576" w:type="dxa"/>
          </w:tcPr>
          <w:p w14:paraId="638498B5" w14:textId="32BADF27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240</w:t>
            </w:r>
          </w:p>
        </w:tc>
        <w:tc>
          <w:tcPr>
            <w:tcW w:w="576" w:type="dxa"/>
          </w:tcPr>
          <w:p w14:paraId="70E34E4A" w14:textId="460FA439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260</w:t>
            </w:r>
          </w:p>
        </w:tc>
        <w:tc>
          <w:tcPr>
            <w:tcW w:w="576" w:type="dxa"/>
          </w:tcPr>
          <w:p w14:paraId="5B3F545C" w14:textId="611BFC5E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280</w:t>
            </w:r>
          </w:p>
        </w:tc>
        <w:tc>
          <w:tcPr>
            <w:tcW w:w="576" w:type="dxa"/>
          </w:tcPr>
          <w:p w14:paraId="2794216B" w14:textId="09AD7DF0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576" w:type="dxa"/>
          </w:tcPr>
          <w:p w14:paraId="78D2D119" w14:textId="5FC52738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320</w:t>
            </w:r>
          </w:p>
        </w:tc>
        <w:tc>
          <w:tcPr>
            <w:tcW w:w="576" w:type="dxa"/>
          </w:tcPr>
          <w:p w14:paraId="4AAC9402" w14:textId="297E70AD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340</w:t>
            </w:r>
          </w:p>
        </w:tc>
        <w:tc>
          <w:tcPr>
            <w:tcW w:w="576" w:type="dxa"/>
          </w:tcPr>
          <w:p w14:paraId="59B6E82B" w14:textId="72B574D0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</w:t>
            </w:r>
          </w:p>
        </w:tc>
        <w:tc>
          <w:tcPr>
            <w:tcW w:w="576" w:type="dxa"/>
          </w:tcPr>
          <w:p w14:paraId="58F5927C" w14:textId="364F32D8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380</w:t>
            </w:r>
          </w:p>
        </w:tc>
        <w:tc>
          <w:tcPr>
            <w:tcW w:w="576" w:type="dxa"/>
          </w:tcPr>
          <w:p w14:paraId="60018938" w14:textId="175E55DF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2116A">
              <w:rPr>
                <w:rFonts w:ascii="Times New Roman" w:hAnsi="Times New Roman" w:cs="Times New Roman"/>
                <w:b/>
              </w:rPr>
              <w:t>400</w:t>
            </w:r>
          </w:p>
        </w:tc>
        <w:tc>
          <w:tcPr>
            <w:tcW w:w="576" w:type="dxa"/>
          </w:tcPr>
          <w:p w14:paraId="35FA11F2" w14:textId="191117D8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420</w:t>
            </w:r>
          </w:p>
        </w:tc>
        <w:tc>
          <w:tcPr>
            <w:tcW w:w="576" w:type="dxa"/>
          </w:tcPr>
          <w:p w14:paraId="558F3A45" w14:textId="3FCC660D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440</w:t>
            </w:r>
          </w:p>
        </w:tc>
        <w:tc>
          <w:tcPr>
            <w:tcW w:w="576" w:type="dxa"/>
          </w:tcPr>
          <w:p w14:paraId="72BB3C3C" w14:textId="1F73DD7C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460</w:t>
            </w:r>
          </w:p>
        </w:tc>
        <w:tc>
          <w:tcPr>
            <w:tcW w:w="576" w:type="dxa"/>
          </w:tcPr>
          <w:p w14:paraId="1402BB77" w14:textId="3B04B2F1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480</w:t>
            </w:r>
          </w:p>
        </w:tc>
        <w:tc>
          <w:tcPr>
            <w:tcW w:w="576" w:type="dxa"/>
          </w:tcPr>
          <w:p w14:paraId="47DE8CD6" w14:textId="6487E71E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500</w:t>
            </w:r>
          </w:p>
        </w:tc>
      </w:tr>
      <w:tr w:rsidR="009664BF" w14:paraId="3F525DC6" w14:textId="77777777" w:rsidTr="00B2116A">
        <w:tc>
          <w:tcPr>
            <w:tcW w:w="574" w:type="dxa"/>
          </w:tcPr>
          <w:p w14:paraId="547CD027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</w:t>
            </w:r>
          </w:p>
        </w:tc>
        <w:tc>
          <w:tcPr>
            <w:tcW w:w="574" w:type="dxa"/>
          </w:tcPr>
          <w:p w14:paraId="534A5351" w14:textId="03B48CC4" w:rsidR="009664BF" w:rsidRPr="0004457B" w:rsidRDefault="0004457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573" w:type="dxa"/>
          </w:tcPr>
          <w:p w14:paraId="656B1A86" w14:textId="3E5199AC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573" w:type="dxa"/>
          </w:tcPr>
          <w:p w14:paraId="58E56730" w14:textId="5B813852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576" w:type="dxa"/>
          </w:tcPr>
          <w:p w14:paraId="73B4747A" w14:textId="075A7DA8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576" w:type="dxa"/>
          </w:tcPr>
          <w:p w14:paraId="6CE55691" w14:textId="35933DAB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126</w:t>
            </w:r>
          </w:p>
        </w:tc>
        <w:tc>
          <w:tcPr>
            <w:tcW w:w="576" w:type="dxa"/>
          </w:tcPr>
          <w:p w14:paraId="3536E865" w14:textId="583A78E6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147</w:t>
            </w:r>
          </w:p>
        </w:tc>
        <w:tc>
          <w:tcPr>
            <w:tcW w:w="576" w:type="dxa"/>
          </w:tcPr>
          <w:p w14:paraId="167E3DF1" w14:textId="7794F566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168</w:t>
            </w:r>
          </w:p>
        </w:tc>
        <w:tc>
          <w:tcPr>
            <w:tcW w:w="576" w:type="dxa"/>
          </w:tcPr>
          <w:p w14:paraId="041AF276" w14:textId="2897392D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189</w:t>
            </w:r>
          </w:p>
        </w:tc>
        <w:tc>
          <w:tcPr>
            <w:tcW w:w="576" w:type="dxa"/>
          </w:tcPr>
          <w:p w14:paraId="18D45D48" w14:textId="4C793536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210</w:t>
            </w:r>
          </w:p>
        </w:tc>
        <w:tc>
          <w:tcPr>
            <w:tcW w:w="576" w:type="dxa"/>
          </w:tcPr>
          <w:p w14:paraId="260B406A" w14:textId="60FB257E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231</w:t>
            </w:r>
          </w:p>
        </w:tc>
        <w:tc>
          <w:tcPr>
            <w:tcW w:w="576" w:type="dxa"/>
          </w:tcPr>
          <w:p w14:paraId="18B2F143" w14:textId="1DDA3A8D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252</w:t>
            </w:r>
          </w:p>
        </w:tc>
        <w:tc>
          <w:tcPr>
            <w:tcW w:w="576" w:type="dxa"/>
          </w:tcPr>
          <w:p w14:paraId="23DE4725" w14:textId="5804FCA7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273</w:t>
            </w:r>
          </w:p>
        </w:tc>
        <w:tc>
          <w:tcPr>
            <w:tcW w:w="576" w:type="dxa"/>
          </w:tcPr>
          <w:p w14:paraId="215C2BF0" w14:textId="525D6CCE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294</w:t>
            </w:r>
          </w:p>
        </w:tc>
        <w:tc>
          <w:tcPr>
            <w:tcW w:w="576" w:type="dxa"/>
          </w:tcPr>
          <w:p w14:paraId="680E5354" w14:textId="65240861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315</w:t>
            </w:r>
          </w:p>
        </w:tc>
        <w:tc>
          <w:tcPr>
            <w:tcW w:w="576" w:type="dxa"/>
          </w:tcPr>
          <w:p w14:paraId="089F9FC0" w14:textId="32626082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336</w:t>
            </w:r>
          </w:p>
        </w:tc>
        <w:tc>
          <w:tcPr>
            <w:tcW w:w="576" w:type="dxa"/>
          </w:tcPr>
          <w:p w14:paraId="6EC0413E" w14:textId="031D2AF4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357</w:t>
            </w:r>
          </w:p>
        </w:tc>
        <w:tc>
          <w:tcPr>
            <w:tcW w:w="576" w:type="dxa"/>
          </w:tcPr>
          <w:p w14:paraId="6093E613" w14:textId="1105904F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378</w:t>
            </w:r>
          </w:p>
        </w:tc>
        <w:tc>
          <w:tcPr>
            <w:tcW w:w="576" w:type="dxa"/>
          </w:tcPr>
          <w:p w14:paraId="24EE5F2A" w14:textId="1D7DECFD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399</w:t>
            </w:r>
          </w:p>
        </w:tc>
        <w:tc>
          <w:tcPr>
            <w:tcW w:w="576" w:type="dxa"/>
          </w:tcPr>
          <w:p w14:paraId="67C59630" w14:textId="02F95891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420</w:t>
            </w:r>
          </w:p>
        </w:tc>
        <w:tc>
          <w:tcPr>
            <w:tcW w:w="576" w:type="dxa"/>
          </w:tcPr>
          <w:p w14:paraId="221F97AA" w14:textId="32C75E0F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2116A">
              <w:rPr>
                <w:rFonts w:ascii="Times New Roman" w:hAnsi="Times New Roman" w:cs="Times New Roman"/>
                <w:b/>
              </w:rPr>
              <w:t>441</w:t>
            </w:r>
          </w:p>
        </w:tc>
        <w:tc>
          <w:tcPr>
            <w:tcW w:w="576" w:type="dxa"/>
          </w:tcPr>
          <w:p w14:paraId="310A21A3" w14:textId="414654C3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462</w:t>
            </w:r>
          </w:p>
        </w:tc>
        <w:tc>
          <w:tcPr>
            <w:tcW w:w="576" w:type="dxa"/>
          </w:tcPr>
          <w:p w14:paraId="6CB92BA0" w14:textId="422E861F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483</w:t>
            </w:r>
          </w:p>
        </w:tc>
        <w:tc>
          <w:tcPr>
            <w:tcW w:w="576" w:type="dxa"/>
          </w:tcPr>
          <w:p w14:paraId="16CB88EC" w14:textId="0DDC1F78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504</w:t>
            </w:r>
          </w:p>
        </w:tc>
        <w:tc>
          <w:tcPr>
            <w:tcW w:w="576" w:type="dxa"/>
          </w:tcPr>
          <w:p w14:paraId="19507983" w14:textId="4CBA4DC7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525</w:t>
            </w:r>
          </w:p>
        </w:tc>
      </w:tr>
      <w:tr w:rsidR="009664BF" w14:paraId="60E6693B" w14:textId="77777777" w:rsidTr="00B2116A">
        <w:tc>
          <w:tcPr>
            <w:tcW w:w="574" w:type="dxa"/>
          </w:tcPr>
          <w:p w14:paraId="55E43DD5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</w:t>
            </w:r>
          </w:p>
        </w:tc>
        <w:tc>
          <w:tcPr>
            <w:tcW w:w="574" w:type="dxa"/>
          </w:tcPr>
          <w:p w14:paraId="30250A78" w14:textId="4088E9CF" w:rsidR="009664BF" w:rsidRPr="0004457B" w:rsidRDefault="0004457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573" w:type="dxa"/>
          </w:tcPr>
          <w:p w14:paraId="180F5B43" w14:textId="50AFE7A7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573" w:type="dxa"/>
          </w:tcPr>
          <w:p w14:paraId="202CDFA0" w14:textId="0756E031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576" w:type="dxa"/>
          </w:tcPr>
          <w:p w14:paraId="748BBF22" w14:textId="2AE36835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576" w:type="dxa"/>
          </w:tcPr>
          <w:p w14:paraId="30307C87" w14:textId="712179C4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132</w:t>
            </w:r>
          </w:p>
        </w:tc>
        <w:tc>
          <w:tcPr>
            <w:tcW w:w="576" w:type="dxa"/>
          </w:tcPr>
          <w:p w14:paraId="4F262693" w14:textId="2C493D1B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576" w:type="dxa"/>
          </w:tcPr>
          <w:p w14:paraId="05A2C5F3" w14:textId="10B9F3AD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176</w:t>
            </w:r>
          </w:p>
        </w:tc>
        <w:tc>
          <w:tcPr>
            <w:tcW w:w="576" w:type="dxa"/>
          </w:tcPr>
          <w:p w14:paraId="5090A802" w14:textId="48C5F689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198</w:t>
            </w:r>
          </w:p>
        </w:tc>
        <w:tc>
          <w:tcPr>
            <w:tcW w:w="576" w:type="dxa"/>
          </w:tcPr>
          <w:p w14:paraId="588A3F6C" w14:textId="6D8FB292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220</w:t>
            </w:r>
          </w:p>
        </w:tc>
        <w:tc>
          <w:tcPr>
            <w:tcW w:w="576" w:type="dxa"/>
          </w:tcPr>
          <w:p w14:paraId="4AB00540" w14:textId="3CC26BD9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242</w:t>
            </w:r>
          </w:p>
        </w:tc>
        <w:tc>
          <w:tcPr>
            <w:tcW w:w="576" w:type="dxa"/>
          </w:tcPr>
          <w:p w14:paraId="5DC63B1F" w14:textId="09B03163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264</w:t>
            </w:r>
          </w:p>
        </w:tc>
        <w:tc>
          <w:tcPr>
            <w:tcW w:w="576" w:type="dxa"/>
          </w:tcPr>
          <w:p w14:paraId="18D6EA0F" w14:textId="4763565E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286</w:t>
            </w:r>
          </w:p>
        </w:tc>
        <w:tc>
          <w:tcPr>
            <w:tcW w:w="576" w:type="dxa"/>
          </w:tcPr>
          <w:p w14:paraId="07DDF41B" w14:textId="48F51EDA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308</w:t>
            </w:r>
          </w:p>
        </w:tc>
        <w:tc>
          <w:tcPr>
            <w:tcW w:w="576" w:type="dxa"/>
          </w:tcPr>
          <w:p w14:paraId="68EA5B31" w14:textId="7EAD6EB4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330</w:t>
            </w:r>
          </w:p>
        </w:tc>
        <w:tc>
          <w:tcPr>
            <w:tcW w:w="576" w:type="dxa"/>
          </w:tcPr>
          <w:p w14:paraId="01B9472A" w14:textId="5E7CE39A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352</w:t>
            </w:r>
          </w:p>
        </w:tc>
        <w:tc>
          <w:tcPr>
            <w:tcW w:w="576" w:type="dxa"/>
          </w:tcPr>
          <w:p w14:paraId="3BEBBA00" w14:textId="783480A8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374</w:t>
            </w:r>
          </w:p>
        </w:tc>
        <w:tc>
          <w:tcPr>
            <w:tcW w:w="576" w:type="dxa"/>
          </w:tcPr>
          <w:p w14:paraId="5D4B5E21" w14:textId="11389496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396</w:t>
            </w:r>
          </w:p>
        </w:tc>
        <w:tc>
          <w:tcPr>
            <w:tcW w:w="576" w:type="dxa"/>
          </w:tcPr>
          <w:p w14:paraId="2F66F773" w14:textId="42A8F32B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418</w:t>
            </w:r>
          </w:p>
        </w:tc>
        <w:tc>
          <w:tcPr>
            <w:tcW w:w="576" w:type="dxa"/>
          </w:tcPr>
          <w:p w14:paraId="1C2FB9FE" w14:textId="668586B2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440</w:t>
            </w:r>
          </w:p>
        </w:tc>
        <w:tc>
          <w:tcPr>
            <w:tcW w:w="576" w:type="dxa"/>
          </w:tcPr>
          <w:p w14:paraId="6DFEF620" w14:textId="2B8D3ED8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462</w:t>
            </w:r>
          </w:p>
        </w:tc>
        <w:tc>
          <w:tcPr>
            <w:tcW w:w="576" w:type="dxa"/>
          </w:tcPr>
          <w:p w14:paraId="693513F2" w14:textId="7A102BEF" w:rsidR="009664BF" w:rsidRPr="002B16E5" w:rsidRDefault="00B2116A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B16E5">
              <w:rPr>
                <w:rFonts w:ascii="Times New Roman" w:hAnsi="Times New Roman" w:cs="Times New Roman"/>
                <w:b/>
              </w:rPr>
              <w:t>484</w:t>
            </w:r>
          </w:p>
        </w:tc>
        <w:tc>
          <w:tcPr>
            <w:tcW w:w="576" w:type="dxa"/>
          </w:tcPr>
          <w:p w14:paraId="344B2187" w14:textId="137A8E29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506</w:t>
            </w:r>
          </w:p>
        </w:tc>
        <w:tc>
          <w:tcPr>
            <w:tcW w:w="576" w:type="dxa"/>
          </w:tcPr>
          <w:p w14:paraId="41520020" w14:textId="5FAC8260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528</w:t>
            </w:r>
          </w:p>
        </w:tc>
        <w:tc>
          <w:tcPr>
            <w:tcW w:w="576" w:type="dxa"/>
          </w:tcPr>
          <w:p w14:paraId="01DB9B6E" w14:textId="2246AA01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550</w:t>
            </w:r>
          </w:p>
        </w:tc>
      </w:tr>
      <w:tr w:rsidR="009664BF" w14:paraId="0F673E46" w14:textId="77777777" w:rsidTr="00B2116A">
        <w:tc>
          <w:tcPr>
            <w:tcW w:w="574" w:type="dxa"/>
          </w:tcPr>
          <w:p w14:paraId="025FE4F7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574" w:type="dxa"/>
          </w:tcPr>
          <w:p w14:paraId="33DF8AC2" w14:textId="5F7E834A" w:rsidR="009664BF" w:rsidRPr="0004457B" w:rsidRDefault="0004457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573" w:type="dxa"/>
          </w:tcPr>
          <w:p w14:paraId="21DB02B5" w14:textId="781281A7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573" w:type="dxa"/>
          </w:tcPr>
          <w:p w14:paraId="6A039625" w14:textId="7904C944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576" w:type="dxa"/>
          </w:tcPr>
          <w:p w14:paraId="26A3F2B8" w14:textId="47AA4198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115</w:t>
            </w:r>
          </w:p>
        </w:tc>
        <w:tc>
          <w:tcPr>
            <w:tcW w:w="576" w:type="dxa"/>
          </w:tcPr>
          <w:p w14:paraId="7AA3382F" w14:textId="69A342DA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138</w:t>
            </w:r>
          </w:p>
        </w:tc>
        <w:tc>
          <w:tcPr>
            <w:tcW w:w="576" w:type="dxa"/>
          </w:tcPr>
          <w:p w14:paraId="62AF5DE1" w14:textId="37488ED8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161</w:t>
            </w:r>
          </w:p>
        </w:tc>
        <w:tc>
          <w:tcPr>
            <w:tcW w:w="576" w:type="dxa"/>
          </w:tcPr>
          <w:p w14:paraId="7CB175D9" w14:textId="759CD2A7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184</w:t>
            </w:r>
          </w:p>
        </w:tc>
        <w:tc>
          <w:tcPr>
            <w:tcW w:w="576" w:type="dxa"/>
          </w:tcPr>
          <w:p w14:paraId="3F03025D" w14:textId="1C4A36DF" w:rsidR="009664BF" w:rsidRPr="00B2116A" w:rsidRDefault="00B2116A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207</w:t>
            </w:r>
          </w:p>
        </w:tc>
        <w:tc>
          <w:tcPr>
            <w:tcW w:w="576" w:type="dxa"/>
          </w:tcPr>
          <w:p w14:paraId="717E7F6D" w14:textId="1581E6EC" w:rsidR="009664BF" w:rsidRPr="002B16E5" w:rsidRDefault="002B16E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230</w:t>
            </w:r>
          </w:p>
        </w:tc>
        <w:tc>
          <w:tcPr>
            <w:tcW w:w="576" w:type="dxa"/>
          </w:tcPr>
          <w:p w14:paraId="1CEB6A0B" w14:textId="3384A86D" w:rsidR="009664BF" w:rsidRPr="002B16E5" w:rsidRDefault="002B16E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253</w:t>
            </w:r>
          </w:p>
        </w:tc>
        <w:tc>
          <w:tcPr>
            <w:tcW w:w="576" w:type="dxa"/>
          </w:tcPr>
          <w:p w14:paraId="0E4FDBC6" w14:textId="033E3C63" w:rsidR="009664BF" w:rsidRPr="002B16E5" w:rsidRDefault="002B16E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276</w:t>
            </w:r>
          </w:p>
        </w:tc>
        <w:tc>
          <w:tcPr>
            <w:tcW w:w="576" w:type="dxa"/>
          </w:tcPr>
          <w:p w14:paraId="28AF021D" w14:textId="059F4CD4" w:rsidR="009664BF" w:rsidRPr="002B16E5" w:rsidRDefault="002B16E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299</w:t>
            </w:r>
          </w:p>
        </w:tc>
        <w:tc>
          <w:tcPr>
            <w:tcW w:w="576" w:type="dxa"/>
          </w:tcPr>
          <w:p w14:paraId="5CF0DB70" w14:textId="4B531099" w:rsidR="009664BF" w:rsidRPr="002B16E5" w:rsidRDefault="002B16E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322</w:t>
            </w:r>
          </w:p>
        </w:tc>
        <w:tc>
          <w:tcPr>
            <w:tcW w:w="576" w:type="dxa"/>
          </w:tcPr>
          <w:p w14:paraId="1F1F4DC7" w14:textId="4CB0952A" w:rsidR="009664BF" w:rsidRPr="002B16E5" w:rsidRDefault="002B16E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345</w:t>
            </w:r>
          </w:p>
        </w:tc>
        <w:tc>
          <w:tcPr>
            <w:tcW w:w="576" w:type="dxa"/>
          </w:tcPr>
          <w:p w14:paraId="0EF788F6" w14:textId="2D5743C7" w:rsidR="009664BF" w:rsidRPr="002B16E5" w:rsidRDefault="002B16E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368</w:t>
            </w:r>
          </w:p>
        </w:tc>
        <w:tc>
          <w:tcPr>
            <w:tcW w:w="576" w:type="dxa"/>
          </w:tcPr>
          <w:p w14:paraId="494E0BA6" w14:textId="07CFE2C4" w:rsidR="009664BF" w:rsidRPr="002B16E5" w:rsidRDefault="002B16E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391</w:t>
            </w:r>
          </w:p>
        </w:tc>
        <w:tc>
          <w:tcPr>
            <w:tcW w:w="576" w:type="dxa"/>
          </w:tcPr>
          <w:p w14:paraId="5221C7AE" w14:textId="4D3B38E4" w:rsidR="009664BF" w:rsidRPr="002B16E5" w:rsidRDefault="002B16E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414</w:t>
            </w:r>
          </w:p>
        </w:tc>
        <w:tc>
          <w:tcPr>
            <w:tcW w:w="576" w:type="dxa"/>
          </w:tcPr>
          <w:p w14:paraId="74F63905" w14:textId="283E1C0D" w:rsidR="009664BF" w:rsidRPr="002B16E5" w:rsidRDefault="002B16E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437</w:t>
            </w:r>
          </w:p>
        </w:tc>
        <w:tc>
          <w:tcPr>
            <w:tcW w:w="576" w:type="dxa"/>
          </w:tcPr>
          <w:p w14:paraId="24F67AB7" w14:textId="71C6EBE5" w:rsidR="009664BF" w:rsidRPr="002B16E5" w:rsidRDefault="002B16E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460</w:t>
            </w:r>
          </w:p>
        </w:tc>
        <w:tc>
          <w:tcPr>
            <w:tcW w:w="576" w:type="dxa"/>
          </w:tcPr>
          <w:p w14:paraId="1ECE88BD" w14:textId="7754B3D6" w:rsidR="009664BF" w:rsidRPr="002B16E5" w:rsidRDefault="002B16E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483</w:t>
            </w:r>
          </w:p>
        </w:tc>
        <w:tc>
          <w:tcPr>
            <w:tcW w:w="576" w:type="dxa"/>
          </w:tcPr>
          <w:p w14:paraId="74606E5C" w14:textId="07841E7E" w:rsidR="009664BF" w:rsidRPr="002B16E5" w:rsidRDefault="002B16E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506</w:t>
            </w:r>
          </w:p>
        </w:tc>
        <w:tc>
          <w:tcPr>
            <w:tcW w:w="576" w:type="dxa"/>
          </w:tcPr>
          <w:p w14:paraId="3276A600" w14:textId="72928417" w:rsidR="009664BF" w:rsidRPr="002B16E5" w:rsidRDefault="002B16E5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B16E5">
              <w:rPr>
                <w:rFonts w:ascii="Times New Roman" w:hAnsi="Times New Roman" w:cs="Times New Roman"/>
                <w:b/>
              </w:rPr>
              <w:t>529</w:t>
            </w:r>
          </w:p>
        </w:tc>
        <w:tc>
          <w:tcPr>
            <w:tcW w:w="576" w:type="dxa"/>
          </w:tcPr>
          <w:p w14:paraId="0CCB1B1B" w14:textId="79E248A8" w:rsidR="009664BF" w:rsidRPr="002B16E5" w:rsidRDefault="002B16E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552</w:t>
            </w:r>
          </w:p>
        </w:tc>
        <w:tc>
          <w:tcPr>
            <w:tcW w:w="576" w:type="dxa"/>
          </w:tcPr>
          <w:p w14:paraId="66DB8AC3" w14:textId="0BF4B29F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575</w:t>
            </w:r>
          </w:p>
        </w:tc>
      </w:tr>
      <w:tr w:rsidR="009664BF" w14:paraId="01E22C4F" w14:textId="77777777" w:rsidTr="00B2116A">
        <w:tc>
          <w:tcPr>
            <w:tcW w:w="574" w:type="dxa"/>
          </w:tcPr>
          <w:p w14:paraId="06CCB855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</w:t>
            </w:r>
          </w:p>
        </w:tc>
        <w:tc>
          <w:tcPr>
            <w:tcW w:w="574" w:type="dxa"/>
          </w:tcPr>
          <w:p w14:paraId="76C8517E" w14:textId="137F869A" w:rsidR="009664BF" w:rsidRPr="0004457B" w:rsidRDefault="0004457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573" w:type="dxa"/>
          </w:tcPr>
          <w:p w14:paraId="7DEB4CF3" w14:textId="790A6138" w:rsidR="009664BF" w:rsidRPr="002B16E5" w:rsidRDefault="002B16E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573" w:type="dxa"/>
          </w:tcPr>
          <w:p w14:paraId="46F401FC" w14:textId="1E409BDB" w:rsidR="009664BF" w:rsidRPr="002B16E5" w:rsidRDefault="002B16E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576" w:type="dxa"/>
          </w:tcPr>
          <w:p w14:paraId="19FCF631" w14:textId="2FA7D370" w:rsidR="009664BF" w:rsidRPr="002B16E5" w:rsidRDefault="002B16E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576" w:type="dxa"/>
          </w:tcPr>
          <w:p w14:paraId="187D80E2" w14:textId="54672FFA" w:rsidR="009664BF" w:rsidRPr="002B16E5" w:rsidRDefault="002B16E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576" w:type="dxa"/>
          </w:tcPr>
          <w:p w14:paraId="21C611BB" w14:textId="15A85DD1" w:rsidR="009664BF" w:rsidRPr="002B16E5" w:rsidRDefault="002B16E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168</w:t>
            </w:r>
          </w:p>
        </w:tc>
        <w:tc>
          <w:tcPr>
            <w:tcW w:w="576" w:type="dxa"/>
          </w:tcPr>
          <w:p w14:paraId="46A2EC2E" w14:textId="7723E627" w:rsidR="009664BF" w:rsidRPr="002B16E5" w:rsidRDefault="002B16E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192</w:t>
            </w:r>
          </w:p>
        </w:tc>
        <w:tc>
          <w:tcPr>
            <w:tcW w:w="576" w:type="dxa"/>
          </w:tcPr>
          <w:p w14:paraId="734B71DB" w14:textId="37414E18" w:rsidR="009664BF" w:rsidRPr="002B16E5" w:rsidRDefault="002B16E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216</w:t>
            </w:r>
          </w:p>
        </w:tc>
        <w:tc>
          <w:tcPr>
            <w:tcW w:w="576" w:type="dxa"/>
          </w:tcPr>
          <w:p w14:paraId="305BD3E6" w14:textId="5F5DC629" w:rsidR="009664BF" w:rsidRPr="002B16E5" w:rsidRDefault="002B16E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240</w:t>
            </w:r>
          </w:p>
        </w:tc>
        <w:tc>
          <w:tcPr>
            <w:tcW w:w="576" w:type="dxa"/>
          </w:tcPr>
          <w:p w14:paraId="4DDCE36A" w14:textId="2B87EBC3" w:rsidR="009664BF" w:rsidRPr="002B16E5" w:rsidRDefault="002B16E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264</w:t>
            </w:r>
          </w:p>
        </w:tc>
        <w:tc>
          <w:tcPr>
            <w:tcW w:w="576" w:type="dxa"/>
          </w:tcPr>
          <w:p w14:paraId="2E0D3093" w14:textId="186C5BA7" w:rsidR="009664BF" w:rsidRPr="002B16E5" w:rsidRDefault="002B16E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288</w:t>
            </w:r>
          </w:p>
        </w:tc>
        <w:tc>
          <w:tcPr>
            <w:tcW w:w="576" w:type="dxa"/>
          </w:tcPr>
          <w:p w14:paraId="4B0D53CA" w14:textId="1004D7E8" w:rsidR="009664BF" w:rsidRPr="002B16E5" w:rsidRDefault="002B16E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312</w:t>
            </w:r>
          </w:p>
        </w:tc>
        <w:tc>
          <w:tcPr>
            <w:tcW w:w="576" w:type="dxa"/>
          </w:tcPr>
          <w:p w14:paraId="595444CC" w14:textId="24DBA8A3" w:rsidR="009664BF" w:rsidRPr="002B16E5" w:rsidRDefault="002B16E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336</w:t>
            </w:r>
          </w:p>
        </w:tc>
        <w:tc>
          <w:tcPr>
            <w:tcW w:w="576" w:type="dxa"/>
          </w:tcPr>
          <w:p w14:paraId="10E02CD7" w14:textId="19E14863" w:rsidR="009664BF" w:rsidRPr="002B16E5" w:rsidRDefault="002B16E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</w:t>
            </w:r>
          </w:p>
        </w:tc>
        <w:tc>
          <w:tcPr>
            <w:tcW w:w="576" w:type="dxa"/>
          </w:tcPr>
          <w:p w14:paraId="0324E8B6" w14:textId="72A2C944" w:rsidR="009664BF" w:rsidRPr="002B16E5" w:rsidRDefault="002B16E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384</w:t>
            </w:r>
          </w:p>
        </w:tc>
        <w:tc>
          <w:tcPr>
            <w:tcW w:w="576" w:type="dxa"/>
          </w:tcPr>
          <w:p w14:paraId="3A002EDD" w14:textId="6A102498" w:rsidR="009664BF" w:rsidRPr="002B16E5" w:rsidRDefault="002B16E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408</w:t>
            </w:r>
          </w:p>
        </w:tc>
        <w:tc>
          <w:tcPr>
            <w:tcW w:w="576" w:type="dxa"/>
          </w:tcPr>
          <w:p w14:paraId="3412963A" w14:textId="0858D4D5" w:rsidR="009664BF" w:rsidRPr="002B16E5" w:rsidRDefault="002B16E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432</w:t>
            </w:r>
          </w:p>
        </w:tc>
        <w:tc>
          <w:tcPr>
            <w:tcW w:w="576" w:type="dxa"/>
          </w:tcPr>
          <w:p w14:paraId="4819F38E" w14:textId="52E99B49" w:rsidR="009664BF" w:rsidRPr="002B16E5" w:rsidRDefault="002B16E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456</w:t>
            </w:r>
          </w:p>
        </w:tc>
        <w:tc>
          <w:tcPr>
            <w:tcW w:w="576" w:type="dxa"/>
          </w:tcPr>
          <w:p w14:paraId="26A1692D" w14:textId="66F72A4A" w:rsidR="009664BF" w:rsidRPr="002B16E5" w:rsidRDefault="002B16E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480</w:t>
            </w:r>
          </w:p>
        </w:tc>
        <w:tc>
          <w:tcPr>
            <w:tcW w:w="576" w:type="dxa"/>
          </w:tcPr>
          <w:p w14:paraId="194CADFB" w14:textId="331E52DE" w:rsidR="009664BF" w:rsidRPr="002B16E5" w:rsidRDefault="002B16E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504</w:t>
            </w:r>
          </w:p>
        </w:tc>
        <w:tc>
          <w:tcPr>
            <w:tcW w:w="576" w:type="dxa"/>
          </w:tcPr>
          <w:p w14:paraId="2DBB265D" w14:textId="2D5DDD66" w:rsidR="009664BF" w:rsidRPr="002B16E5" w:rsidRDefault="002B16E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528</w:t>
            </w:r>
          </w:p>
        </w:tc>
        <w:tc>
          <w:tcPr>
            <w:tcW w:w="576" w:type="dxa"/>
          </w:tcPr>
          <w:p w14:paraId="7FBB8FC1" w14:textId="0503683A" w:rsidR="009664BF" w:rsidRPr="002B16E5" w:rsidRDefault="002B16E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552</w:t>
            </w:r>
          </w:p>
        </w:tc>
        <w:tc>
          <w:tcPr>
            <w:tcW w:w="576" w:type="dxa"/>
          </w:tcPr>
          <w:p w14:paraId="5986D460" w14:textId="6EC22833" w:rsidR="009664BF" w:rsidRPr="002B16E5" w:rsidRDefault="002B16E5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B16E5">
              <w:rPr>
                <w:rFonts w:ascii="Times New Roman" w:hAnsi="Times New Roman" w:cs="Times New Roman"/>
                <w:b/>
              </w:rPr>
              <w:t>576</w:t>
            </w:r>
          </w:p>
        </w:tc>
        <w:tc>
          <w:tcPr>
            <w:tcW w:w="576" w:type="dxa"/>
          </w:tcPr>
          <w:p w14:paraId="248E4B0E" w14:textId="45753176" w:rsidR="009664BF" w:rsidRPr="00F977F5" w:rsidRDefault="00F977F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600</w:t>
            </w:r>
          </w:p>
        </w:tc>
      </w:tr>
      <w:tr w:rsidR="009664BF" w14:paraId="518554E8" w14:textId="77777777" w:rsidTr="00B2116A">
        <w:tc>
          <w:tcPr>
            <w:tcW w:w="574" w:type="dxa"/>
          </w:tcPr>
          <w:p w14:paraId="5CCA8C78" w14:textId="77777777" w:rsidR="009664BF" w:rsidRDefault="009664BF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574" w:type="dxa"/>
          </w:tcPr>
          <w:p w14:paraId="617BB328" w14:textId="1E5B77D2" w:rsidR="009664BF" w:rsidRPr="0004457B" w:rsidRDefault="0004457B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573" w:type="dxa"/>
          </w:tcPr>
          <w:p w14:paraId="6194F506" w14:textId="6BD2DA0A" w:rsidR="009664BF" w:rsidRPr="00DE23D5" w:rsidRDefault="00DE23D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573" w:type="dxa"/>
          </w:tcPr>
          <w:p w14:paraId="2A88CBCF" w14:textId="130398F6" w:rsidR="009664BF" w:rsidRPr="00DE23D5" w:rsidRDefault="00DE23D5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576" w:type="dxa"/>
          </w:tcPr>
          <w:p w14:paraId="5CFF9BDD" w14:textId="0C0FDB6E" w:rsidR="009664BF" w:rsidRPr="00DE23D5" w:rsidRDefault="00DE23D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125</w:t>
            </w:r>
          </w:p>
        </w:tc>
        <w:tc>
          <w:tcPr>
            <w:tcW w:w="576" w:type="dxa"/>
          </w:tcPr>
          <w:p w14:paraId="550B5B0E" w14:textId="5761B811" w:rsidR="009664BF" w:rsidRPr="00DE23D5" w:rsidRDefault="00DE23D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576" w:type="dxa"/>
          </w:tcPr>
          <w:p w14:paraId="2FB105E6" w14:textId="5ADF4B5A" w:rsidR="009664BF" w:rsidRPr="00DE23D5" w:rsidRDefault="00DE23D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175</w:t>
            </w:r>
          </w:p>
        </w:tc>
        <w:tc>
          <w:tcPr>
            <w:tcW w:w="576" w:type="dxa"/>
          </w:tcPr>
          <w:p w14:paraId="353C0BEB" w14:textId="435A9A1B" w:rsidR="009664BF" w:rsidRPr="00DE23D5" w:rsidRDefault="00DE23D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576" w:type="dxa"/>
          </w:tcPr>
          <w:p w14:paraId="5BA1F529" w14:textId="05D6D28E" w:rsidR="009664BF" w:rsidRPr="00DE23D5" w:rsidRDefault="00DE23D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225</w:t>
            </w:r>
          </w:p>
        </w:tc>
        <w:tc>
          <w:tcPr>
            <w:tcW w:w="576" w:type="dxa"/>
          </w:tcPr>
          <w:p w14:paraId="6F4707F9" w14:textId="1D5855C6" w:rsidR="009664BF" w:rsidRPr="00DE23D5" w:rsidRDefault="00DE23D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250</w:t>
            </w:r>
          </w:p>
        </w:tc>
        <w:tc>
          <w:tcPr>
            <w:tcW w:w="576" w:type="dxa"/>
          </w:tcPr>
          <w:p w14:paraId="1309D2BF" w14:textId="60DF4BA5" w:rsidR="009664BF" w:rsidRPr="00DE23D5" w:rsidRDefault="00DE23D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275</w:t>
            </w:r>
          </w:p>
        </w:tc>
        <w:tc>
          <w:tcPr>
            <w:tcW w:w="576" w:type="dxa"/>
          </w:tcPr>
          <w:p w14:paraId="7AE6A374" w14:textId="7165D40D" w:rsidR="009664BF" w:rsidRPr="00DE23D5" w:rsidRDefault="00DE23D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576" w:type="dxa"/>
          </w:tcPr>
          <w:p w14:paraId="7D199093" w14:textId="6A84F221" w:rsidR="009664BF" w:rsidRPr="00DE23D5" w:rsidRDefault="00DE23D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325</w:t>
            </w:r>
          </w:p>
        </w:tc>
        <w:tc>
          <w:tcPr>
            <w:tcW w:w="576" w:type="dxa"/>
          </w:tcPr>
          <w:p w14:paraId="58CC45EC" w14:textId="0949BC20" w:rsidR="009664BF" w:rsidRPr="00DE23D5" w:rsidRDefault="00DE23D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350</w:t>
            </w:r>
          </w:p>
        </w:tc>
        <w:tc>
          <w:tcPr>
            <w:tcW w:w="576" w:type="dxa"/>
          </w:tcPr>
          <w:p w14:paraId="2FA34594" w14:textId="6CC2CCD2" w:rsidR="009664BF" w:rsidRPr="00DE23D5" w:rsidRDefault="00DE23D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375</w:t>
            </w:r>
          </w:p>
        </w:tc>
        <w:tc>
          <w:tcPr>
            <w:tcW w:w="576" w:type="dxa"/>
          </w:tcPr>
          <w:p w14:paraId="25B10640" w14:textId="08389325" w:rsidR="009664BF" w:rsidRPr="00DE23D5" w:rsidRDefault="00DE23D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400</w:t>
            </w:r>
          </w:p>
        </w:tc>
        <w:tc>
          <w:tcPr>
            <w:tcW w:w="576" w:type="dxa"/>
          </w:tcPr>
          <w:p w14:paraId="134983AB" w14:textId="7D71B9D8" w:rsidR="009664BF" w:rsidRPr="00DE23D5" w:rsidRDefault="00DE23D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425</w:t>
            </w:r>
          </w:p>
        </w:tc>
        <w:tc>
          <w:tcPr>
            <w:tcW w:w="576" w:type="dxa"/>
          </w:tcPr>
          <w:p w14:paraId="064CF65D" w14:textId="0EF397A5" w:rsidR="009664BF" w:rsidRPr="00DE23D5" w:rsidRDefault="00DE23D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450</w:t>
            </w:r>
          </w:p>
        </w:tc>
        <w:tc>
          <w:tcPr>
            <w:tcW w:w="576" w:type="dxa"/>
          </w:tcPr>
          <w:p w14:paraId="51940CF3" w14:textId="320D584E" w:rsidR="009664BF" w:rsidRPr="00DE23D5" w:rsidRDefault="00DE23D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475</w:t>
            </w:r>
          </w:p>
        </w:tc>
        <w:tc>
          <w:tcPr>
            <w:tcW w:w="576" w:type="dxa"/>
          </w:tcPr>
          <w:p w14:paraId="37C1A4D6" w14:textId="45016720" w:rsidR="009664BF" w:rsidRPr="00DE23D5" w:rsidRDefault="00DE23D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500</w:t>
            </w:r>
          </w:p>
        </w:tc>
        <w:tc>
          <w:tcPr>
            <w:tcW w:w="576" w:type="dxa"/>
          </w:tcPr>
          <w:p w14:paraId="1ADD886D" w14:textId="61DE18B4" w:rsidR="009664BF" w:rsidRPr="00DE23D5" w:rsidRDefault="00DE23D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525</w:t>
            </w:r>
          </w:p>
        </w:tc>
        <w:tc>
          <w:tcPr>
            <w:tcW w:w="576" w:type="dxa"/>
          </w:tcPr>
          <w:p w14:paraId="3FC7798A" w14:textId="2066A8AE" w:rsidR="009664BF" w:rsidRPr="00DE23D5" w:rsidRDefault="00DE23D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550</w:t>
            </w:r>
          </w:p>
        </w:tc>
        <w:tc>
          <w:tcPr>
            <w:tcW w:w="576" w:type="dxa"/>
          </w:tcPr>
          <w:p w14:paraId="628E88F5" w14:textId="1D61D548" w:rsidR="009664BF" w:rsidRPr="00DE23D5" w:rsidRDefault="00DE23D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575</w:t>
            </w:r>
          </w:p>
        </w:tc>
        <w:tc>
          <w:tcPr>
            <w:tcW w:w="576" w:type="dxa"/>
          </w:tcPr>
          <w:p w14:paraId="11291971" w14:textId="4D3FFC3A" w:rsidR="009664BF" w:rsidRPr="00DE23D5" w:rsidRDefault="00DE23D5" w:rsidP="009664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600</w:t>
            </w:r>
          </w:p>
        </w:tc>
        <w:tc>
          <w:tcPr>
            <w:tcW w:w="576" w:type="dxa"/>
          </w:tcPr>
          <w:p w14:paraId="70C1AFE2" w14:textId="3BF76272" w:rsidR="009664BF" w:rsidRPr="002B16E5" w:rsidRDefault="00F977F5" w:rsidP="009664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B16E5">
              <w:rPr>
                <w:rFonts w:ascii="Times New Roman" w:hAnsi="Times New Roman" w:cs="Times New Roman"/>
                <w:b/>
              </w:rPr>
              <w:t>625</w:t>
            </w:r>
          </w:p>
        </w:tc>
      </w:tr>
    </w:tbl>
    <w:p w14:paraId="2F7D6F88" w14:textId="4F640A9C" w:rsidR="009664BF" w:rsidRPr="002B4E54" w:rsidRDefault="009664BF" w:rsidP="009664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The result of </w:t>
      </w:r>
      <w:r w:rsidRPr="009664BF">
        <w:rPr>
          <w:rFonts w:ascii="Times New Roman" w:hAnsi="Times New Roman" w:cs="Times New Roman"/>
        </w:rPr>
        <w:t>multiplication</w:t>
      </w:r>
      <w:r>
        <w:rPr>
          <w:rFonts w:ascii="Times New Roman" w:hAnsi="Times New Roman" w:cs="Times New Roman"/>
        </w:rPr>
        <w:t xml:space="preserve">—the answer when numbers are multiplied together—is called the </w:t>
      </w:r>
      <w:r w:rsidRPr="009664BF">
        <w:rPr>
          <w:rFonts w:ascii="Times New Roman" w:hAnsi="Times New Roman" w:cs="Times New Roman"/>
          <w:b/>
          <w:i/>
        </w:rPr>
        <w:t>product</w:t>
      </w:r>
      <w:r>
        <w:rPr>
          <w:rFonts w:ascii="Times New Roman" w:hAnsi="Times New Roman" w:cs="Times New Roman"/>
        </w:rPr>
        <w:t>.</w:t>
      </w:r>
      <w:r w:rsidR="002B4E54">
        <w:rPr>
          <w:rFonts w:ascii="Times New Roman" w:hAnsi="Times New Roman" w:cs="Times New Roman"/>
        </w:rPr>
        <w:t xml:space="preserve"> </w:t>
      </w:r>
      <w:r w:rsidRPr="009664BF">
        <w:rPr>
          <w:rFonts w:ascii="Times New Roman" w:hAnsi="Times New Roman" w:cs="Times New Roman"/>
          <w:b/>
        </w:rPr>
        <w:t>And remember</w:t>
      </w:r>
      <w:r>
        <w:rPr>
          <w:rFonts w:ascii="Times New Roman" w:hAnsi="Times New Roman" w:cs="Times New Roman"/>
          <w:b/>
        </w:rPr>
        <w:t xml:space="preserve"> the </w:t>
      </w:r>
      <w:r w:rsidRPr="002B4E54">
        <w:rPr>
          <w:rFonts w:ascii="Times New Roman" w:hAnsi="Times New Roman" w:cs="Times New Roman"/>
        </w:rPr>
        <w:t>Four Properties of Multiplication:</w:t>
      </w:r>
    </w:p>
    <w:p w14:paraId="7A2C8CF8" w14:textId="03DA12DF" w:rsidR="009664BF" w:rsidRPr="009664BF" w:rsidRDefault="009664BF" w:rsidP="009664B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Multiplicative Identity Property: </w:t>
      </w:r>
      <w:r>
        <w:rPr>
          <w:rFonts w:ascii="Times New Roman" w:hAnsi="Times New Roman" w:cs="Times New Roman"/>
        </w:rPr>
        <w:t>any number multiplied</w:t>
      </w:r>
      <w:r w:rsidR="005D53B8">
        <w:rPr>
          <w:rFonts w:ascii="Times New Roman" w:hAnsi="Times New Roman" w:cs="Times New Roman"/>
        </w:rPr>
        <w:t xml:space="preserve"> by 1</w:t>
      </w:r>
      <w:r w:rsidRPr="009664BF">
        <w:rPr>
          <w:rFonts w:ascii="Times New Roman" w:hAnsi="Times New Roman" w:cs="Times New Roman"/>
        </w:rPr>
        <w:t xml:space="preserve"> is that number: 75 x 1 + 75</w:t>
      </w:r>
      <w:r>
        <w:rPr>
          <w:rFonts w:ascii="Times New Roman" w:hAnsi="Times New Roman" w:cs="Times New Roman"/>
        </w:rPr>
        <w:t>; 1,000,000 x 1 = 1,000,000.</w:t>
      </w:r>
    </w:p>
    <w:p w14:paraId="1A28FAC2" w14:textId="7ADB41DE" w:rsidR="009664BF" w:rsidRPr="002B4E54" w:rsidRDefault="002B4E54" w:rsidP="009664B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Commutative Property: </w:t>
      </w:r>
      <w:r>
        <w:rPr>
          <w:rFonts w:ascii="Times New Roman" w:hAnsi="Times New Roman" w:cs="Times New Roman"/>
        </w:rPr>
        <w:t>when two numbers are multiplied together, the product is the same in whichever order the two numbers are arranged: 2 x 4 = 8; 4 x 2 = 8.</w:t>
      </w:r>
    </w:p>
    <w:p w14:paraId="4B2C3ADE" w14:textId="3AD3379B" w:rsidR="002B4E54" w:rsidRPr="00D308AC" w:rsidRDefault="002B4E54" w:rsidP="009664B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Associative Property: </w:t>
      </w:r>
      <w:r w:rsidR="00D308AC">
        <w:rPr>
          <w:rFonts w:ascii="Times New Roman" w:hAnsi="Times New Roman" w:cs="Times New Roman"/>
        </w:rPr>
        <w:t xml:space="preserve">when three or more numbers are multiplied together, the product is the same however you arrange those numbers: </w:t>
      </w:r>
      <w:r w:rsidR="00037764">
        <w:rPr>
          <w:rFonts w:ascii="Times New Roman" w:hAnsi="Times New Roman" w:cs="Times New Roman"/>
        </w:rPr>
        <w:t>(2 x 3) x 4 = 24; 2 x (3 x 4) = 24.</w:t>
      </w:r>
    </w:p>
    <w:p w14:paraId="64492E9D" w14:textId="36C4E377" w:rsidR="00D308AC" w:rsidRPr="009664BF" w:rsidRDefault="00D308AC" w:rsidP="009664B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Distributive Property:</w:t>
      </w:r>
      <w:r w:rsidR="005D53B8">
        <w:rPr>
          <w:rFonts w:ascii="Times New Roman" w:hAnsi="Times New Roman" w:cs="Times New Roman"/>
          <w:b/>
        </w:rPr>
        <w:t xml:space="preserve"> </w:t>
      </w:r>
      <w:r w:rsidR="005D53B8">
        <w:rPr>
          <w:rFonts w:ascii="Times New Roman" w:hAnsi="Times New Roman" w:cs="Times New Roman"/>
        </w:rPr>
        <w:t xml:space="preserve">multiplying a sum by a number is the same thing as multiplying each addend of the number and then adding the products, </w:t>
      </w:r>
      <w:proofErr w:type="gramStart"/>
      <w:r w:rsidR="005D53B8">
        <w:rPr>
          <w:rFonts w:ascii="Times New Roman" w:hAnsi="Times New Roman" w:cs="Times New Roman"/>
        </w:rPr>
        <w:t>If</w:t>
      </w:r>
      <w:proofErr w:type="gramEnd"/>
      <w:r w:rsidR="005D53B8" w:rsidRPr="005D53B8">
        <w:rPr>
          <w:rFonts w:ascii="Times New Roman" w:hAnsi="Times New Roman" w:cs="Times New Roman"/>
          <w:b/>
        </w:rPr>
        <w:t xml:space="preserve"> a</w:t>
      </w:r>
      <w:r w:rsidR="005D53B8">
        <w:rPr>
          <w:rFonts w:ascii="Times New Roman" w:hAnsi="Times New Roman" w:cs="Times New Roman"/>
        </w:rPr>
        <w:t xml:space="preserve">, </w:t>
      </w:r>
      <w:r w:rsidR="005D53B8" w:rsidRPr="005D53B8">
        <w:rPr>
          <w:rFonts w:ascii="Times New Roman" w:hAnsi="Times New Roman" w:cs="Times New Roman"/>
          <w:b/>
        </w:rPr>
        <w:t>b</w:t>
      </w:r>
      <w:r w:rsidR="005D53B8">
        <w:rPr>
          <w:rFonts w:ascii="Times New Roman" w:hAnsi="Times New Roman" w:cs="Times New Roman"/>
        </w:rPr>
        <w:t xml:space="preserve">, and </w:t>
      </w:r>
      <w:r w:rsidR="005D53B8" w:rsidRPr="005D53B8">
        <w:rPr>
          <w:rFonts w:ascii="Times New Roman" w:hAnsi="Times New Roman" w:cs="Times New Roman"/>
          <w:b/>
        </w:rPr>
        <w:t>c</w:t>
      </w:r>
      <w:r w:rsidR="005D53B8">
        <w:rPr>
          <w:rFonts w:ascii="Times New Roman" w:hAnsi="Times New Roman" w:cs="Times New Roman"/>
        </w:rPr>
        <w:t xml:space="preserve"> are real numbers, then </w:t>
      </w:r>
      <w:r w:rsidR="005D53B8" w:rsidRPr="005D53B8">
        <w:rPr>
          <w:rFonts w:ascii="Times New Roman" w:hAnsi="Times New Roman" w:cs="Times New Roman"/>
          <w:b/>
        </w:rPr>
        <w:t>a x (b + c)</w:t>
      </w:r>
      <w:r w:rsidR="005D53B8">
        <w:rPr>
          <w:rFonts w:ascii="Times New Roman" w:hAnsi="Times New Roman" w:cs="Times New Roman"/>
        </w:rPr>
        <w:t xml:space="preserve"> = </w:t>
      </w:r>
      <w:bookmarkStart w:id="0" w:name="_GoBack"/>
      <w:r w:rsidR="005D53B8" w:rsidRPr="005D53B8">
        <w:rPr>
          <w:rFonts w:ascii="Times New Roman" w:hAnsi="Times New Roman" w:cs="Times New Roman"/>
          <w:b/>
        </w:rPr>
        <w:t>(a x b) + (a x c).</w:t>
      </w:r>
      <w:r w:rsidR="005D53B8">
        <w:rPr>
          <w:rFonts w:ascii="Times New Roman" w:hAnsi="Times New Roman" w:cs="Times New Roman"/>
        </w:rPr>
        <w:t xml:space="preserve"> </w:t>
      </w:r>
      <w:bookmarkEnd w:id="0"/>
      <w:r w:rsidR="005D53B8">
        <w:rPr>
          <w:rFonts w:ascii="Times New Roman" w:hAnsi="Times New Roman" w:cs="Times New Roman"/>
        </w:rPr>
        <w:t xml:space="preserve">In other words, 4 x (2 + 2) = (4 x 2) + (4 x 2). </w:t>
      </w:r>
    </w:p>
    <w:p w14:paraId="3128B746" w14:textId="27A12707" w:rsidR="009664BF" w:rsidRPr="009664BF" w:rsidRDefault="002B4E54" w:rsidP="009664B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2B4E54">
        <w:rPr>
          <w:rFonts w:ascii="Times New Roman" w:hAnsi="Times New Roman" w:cs="Times New Roman"/>
          <w:b/>
        </w:rPr>
        <w:t>Finally</w:t>
      </w:r>
      <w:r>
        <w:rPr>
          <w:rFonts w:ascii="Times New Roman" w:hAnsi="Times New Roman" w:cs="Times New Roman"/>
        </w:rPr>
        <w:t xml:space="preserve">, don’t forget that </w:t>
      </w:r>
      <w:r w:rsidR="009664BF">
        <w:rPr>
          <w:rFonts w:ascii="Times New Roman" w:hAnsi="Times New Roman" w:cs="Times New Roman"/>
        </w:rPr>
        <w:t xml:space="preserve">any number </w:t>
      </w:r>
      <w:r w:rsidR="009664BF" w:rsidRPr="002B4E54">
        <w:rPr>
          <w:rFonts w:ascii="Times New Roman" w:hAnsi="Times New Roman" w:cs="Times New Roman"/>
          <w:b/>
        </w:rPr>
        <w:t>multiplied by zero</w:t>
      </w:r>
      <w:r w:rsidR="009664BF">
        <w:rPr>
          <w:rFonts w:ascii="Times New Roman" w:hAnsi="Times New Roman" w:cs="Times New Roman"/>
        </w:rPr>
        <w:t xml:space="preserve"> is </w:t>
      </w:r>
      <w:r w:rsidR="009664BF" w:rsidRPr="002B4E54">
        <w:rPr>
          <w:rFonts w:ascii="Times New Roman" w:hAnsi="Times New Roman" w:cs="Times New Roman"/>
          <w:b/>
        </w:rPr>
        <w:t>zero</w:t>
      </w:r>
      <w:r w:rsidR="009664BF">
        <w:rPr>
          <w:rFonts w:ascii="Times New Roman" w:hAnsi="Times New Roman" w:cs="Times New Roman"/>
        </w:rPr>
        <w:t>: 75 x 0 = 0; 1,000,000 x 0 = 0.</w:t>
      </w:r>
    </w:p>
    <w:sectPr w:rsidR="009664BF" w:rsidRPr="009664BF" w:rsidSect="009664BF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C56B0A"/>
    <w:multiLevelType w:val="hybridMultilevel"/>
    <w:tmpl w:val="F5E29898"/>
    <w:lvl w:ilvl="0" w:tplc="39E2DC6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4BF"/>
    <w:rsid w:val="000024C9"/>
    <w:rsid w:val="00037764"/>
    <w:rsid w:val="0004457B"/>
    <w:rsid w:val="000629C1"/>
    <w:rsid w:val="001767FC"/>
    <w:rsid w:val="00251F81"/>
    <w:rsid w:val="002B16E5"/>
    <w:rsid w:val="002B4E54"/>
    <w:rsid w:val="00400CD8"/>
    <w:rsid w:val="00410E3E"/>
    <w:rsid w:val="00522C3E"/>
    <w:rsid w:val="005D53B8"/>
    <w:rsid w:val="006228C7"/>
    <w:rsid w:val="006B45BA"/>
    <w:rsid w:val="00764876"/>
    <w:rsid w:val="007C15C6"/>
    <w:rsid w:val="00905D28"/>
    <w:rsid w:val="009664BF"/>
    <w:rsid w:val="00B2116A"/>
    <w:rsid w:val="00B84461"/>
    <w:rsid w:val="00BC2ADB"/>
    <w:rsid w:val="00CF208F"/>
    <w:rsid w:val="00D308AC"/>
    <w:rsid w:val="00DE23D5"/>
    <w:rsid w:val="00EA400E"/>
    <w:rsid w:val="00F977F5"/>
    <w:rsid w:val="00FC0F0C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AF00F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semiHidden/>
    <w:unhideWhenUsed/>
    <w:rsid w:val="000024C9"/>
    <w:rPr>
      <w:rFonts w:ascii="Times New Roman" w:hAnsi="Times New Roman"/>
      <w:sz w:val="24"/>
    </w:rPr>
  </w:style>
  <w:style w:type="table" w:styleId="TableGrid">
    <w:name w:val="Table Grid"/>
    <w:basedOn w:val="TableNormal"/>
    <w:uiPriority w:val="39"/>
    <w:rsid w:val="009664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664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BSC%20DCMNT%20TM*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BSC DCMNT TM*.dotx</Template>
  <TotalTime>81</TotalTime>
  <Pages>1</Pages>
  <Words>485</Words>
  <Characters>2768</Characters>
  <Application>Microsoft Macintosh Word</Application>
  <DocSecurity>0</DocSecurity>
  <Lines>23</Lines>
  <Paragraphs>6</Paragraphs>
  <ScaleCrop>false</ScaleCrop>
  <Company>Mark's Text Terminal</Company>
  <LinksUpToDate>false</LinksUpToDate>
  <CharactersWithSpaces>3247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12</cp:revision>
  <dcterms:created xsi:type="dcterms:W3CDTF">2017-07-31T15:46:00Z</dcterms:created>
  <dcterms:modified xsi:type="dcterms:W3CDTF">2017-08-24T14:19:00Z</dcterms:modified>
</cp:coreProperties>
</file>