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71FCCA" w14:textId="77777777" w:rsidR="00B577EA" w:rsidRDefault="00BD26D0" w:rsidP="00BD26D0">
      <w:pPr>
        <w:contextualSpacing/>
        <w:jc w:val="center"/>
        <w:rPr>
          <w:b/>
          <w:bCs/>
          <w:u w:val="single"/>
        </w:rPr>
      </w:pPr>
      <w:r>
        <w:rPr>
          <w:b/>
          <w:bCs/>
          <w:sz w:val="28"/>
          <w:szCs w:val="28"/>
          <w:u w:val="single"/>
        </w:rPr>
        <w:t>Basic Rules and Properties of Basic Operations in Mathematics</w:t>
      </w:r>
    </w:p>
    <w:p w14:paraId="42FB8FE0" w14:textId="77777777" w:rsidR="00F62CAD" w:rsidRDefault="00F62CAD" w:rsidP="00BD26D0">
      <w:pPr>
        <w:contextualSpacing/>
        <w:jc w:val="center"/>
        <w:rPr>
          <w:b/>
          <w:bCs/>
          <w:u w:val="single"/>
        </w:rPr>
      </w:pPr>
    </w:p>
    <w:p w14:paraId="47CB4A95" w14:textId="77777777" w:rsidR="00F62CAD" w:rsidRDefault="00F62CAD" w:rsidP="00F62CAD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Addition</w:t>
      </w:r>
    </w:p>
    <w:p w14:paraId="5CF91789" w14:textId="77777777" w:rsidR="00B70D98" w:rsidRPr="00B70D98" w:rsidRDefault="00F62CAD" w:rsidP="00F62CAD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Commutative Law of Addition: </w:t>
      </w:r>
      <w:r w:rsidR="00B70D98">
        <w:t xml:space="preserve">numbers may be added in any order and the sum will be exactly the same; </w:t>
      </w:r>
      <w:r w:rsidR="00B70D98">
        <w:rPr>
          <w:i/>
          <w:iCs/>
        </w:rPr>
        <w:t>a + b = b + a.</w:t>
      </w:r>
    </w:p>
    <w:p w14:paraId="5B08C1B4" w14:textId="77777777" w:rsidR="00B70D98" w:rsidRPr="00B70D98" w:rsidRDefault="00B70D98" w:rsidP="00B70D98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Associative Law of Addition:</w:t>
      </w:r>
      <w:r>
        <w:t xml:space="preserve"> the associative law of addition tells us that the way numbers are grouped does not affect the sum; </w:t>
      </w:r>
      <w:r>
        <w:rPr>
          <w:i/>
          <w:iCs/>
        </w:rPr>
        <w:t>(a + b) + c = a + (b + c).</w:t>
      </w:r>
      <w:r>
        <w:t xml:space="preserve"> </w:t>
      </w:r>
    </w:p>
    <w:p w14:paraId="79FBF58C" w14:textId="77777777" w:rsidR="00B70D98" w:rsidRDefault="00B70D98" w:rsidP="00B70D98">
      <w:pPr>
        <w:pStyle w:val="ListParagraph"/>
        <w:ind w:left="1080"/>
        <w:rPr>
          <w:b/>
          <w:bCs/>
        </w:rPr>
      </w:pPr>
    </w:p>
    <w:p w14:paraId="5207EFEC" w14:textId="57D04E50" w:rsidR="00F62CAD" w:rsidRPr="00B70D98" w:rsidRDefault="00F62CAD" w:rsidP="00B70D98">
      <w:pPr>
        <w:pStyle w:val="ListParagraph"/>
        <w:numPr>
          <w:ilvl w:val="0"/>
          <w:numId w:val="1"/>
        </w:numPr>
        <w:rPr>
          <w:b/>
          <w:bCs/>
        </w:rPr>
      </w:pPr>
      <w:r w:rsidRPr="00B70D98">
        <w:rPr>
          <w:b/>
          <w:bCs/>
        </w:rPr>
        <w:t>Mul</w:t>
      </w:r>
      <w:bookmarkStart w:id="0" w:name="_GoBack"/>
      <w:bookmarkEnd w:id="0"/>
      <w:r w:rsidRPr="00B70D98">
        <w:rPr>
          <w:b/>
          <w:bCs/>
        </w:rPr>
        <w:t>tiplication</w:t>
      </w:r>
    </w:p>
    <w:p w14:paraId="158C1883" w14:textId="77777777" w:rsidR="00F62CAD" w:rsidRPr="00F62CAD" w:rsidRDefault="00B70D98" w:rsidP="00F62CAD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</w:rPr>
        <w:t>Commutative Law of Multiplication</w:t>
      </w:r>
      <w:r>
        <w:t xml:space="preserve">: the commutative law of multiplication shows that when we multiply two numbers, the result is the same no matter what order we multiply them in; </w:t>
      </w:r>
      <w:r>
        <w:rPr>
          <w:i/>
          <w:iCs/>
        </w:rPr>
        <w:t>a x b = b x a</w:t>
      </w:r>
      <w:r>
        <w:t>.</w:t>
      </w:r>
    </w:p>
    <w:p w14:paraId="3A952305" w14:textId="77777777" w:rsidR="00981841" w:rsidRPr="00981841" w:rsidRDefault="00B70D98" w:rsidP="00F62CAD">
      <w:pPr>
        <w:pStyle w:val="ListParagraph"/>
        <w:numPr>
          <w:ilvl w:val="0"/>
          <w:numId w:val="3"/>
        </w:numPr>
        <w:spacing w:before="0" w:beforeAutospacing="0" w:after="0" w:afterAutospacing="0"/>
        <w:rPr>
          <w:b/>
        </w:rPr>
      </w:pPr>
      <w:r w:rsidRPr="00981841">
        <w:rPr>
          <w:b/>
        </w:rPr>
        <w:t>Associative</w:t>
      </w:r>
      <w:r w:rsidR="00F62CAD" w:rsidRPr="00981841">
        <w:rPr>
          <w:b/>
        </w:rPr>
        <w:t xml:space="preserve"> Law of Multiplication: </w:t>
      </w:r>
      <w:r w:rsidR="00981841">
        <w:rPr>
          <w:bCs/>
        </w:rPr>
        <w:t xml:space="preserve">when multiplying more than two numbers together, the answer is the same no matter in what order the numbers are multiplied; </w:t>
      </w:r>
      <w:r w:rsidR="00981841">
        <w:rPr>
          <w:bCs/>
          <w:i/>
          <w:iCs/>
        </w:rPr>
        <w:t>a x (b x c) = (a x b) x c.</w:t>
      </w:r>
    </w:p>
    <w:p w14:paraId="066D50F5" w14:textId="77777777" w:rsidR="00981841" w:rsidRPr="00981841" w:rsidRDefault="00F62CAD" w:rsidP="00981841">
      <w:pPr>
        <w:pStyle w:val="ListParagraph"/>
        <w:numPr>
          <w:ilvl w:val="0"/>
          <w:numId w:val="3"/>
        </w:numPr>
        <w:spacing w:before="0" w:beforeAutospacing="0" w:after="0" w:afterAutospacing="0"/>
        <w:rPr>
          <w:b/>
        </w:rPr>
      </w:pPr>
      <w:r w:rsidRPr="00981841">
        <w:rPr>
          <w:b/>
        </w:rPr>
        <w:t xml:space="preserve">Distributive </w:t>
      </w:r>
      <w:r w:rsidR="00981841">
        <w:rPr>
          <w:b/>
        </w:rPr>
        <w:t>Law of Multiplication</w:t>
      </w:r>
      <w:r w:rsidRPr="00981841">
        <w:rPr>
          <w:b/>
        </w:rPr>
        <w:t xml:space="preserve">: </w:t>
      </w:r>
      <w:r w:rsidR="00981841">
        <w:rPr>
          <w:bCs/>
        </w:rPr>
        <w:t xml:space="preserve">the distributive property of multiplication shows that multiplication distributes over addition; </w:t>
      </w:r>
      <w:r w:rsidR="00981841">
        <w:rPr>
          <w:bCs/>
          <w:i/>
          <w:iCs/>
        </w:rPr>
        <w:t>a x (b + c) = a x b + a x c.</w:t>
      </w:r>
    </w:p>
    <w:p w14:paraId="2AC78E30" w14:textId="77777777" w:rsidR="00F62CAD" w:rsidRPr="00981841" w:rsidRDefault="00981841" w:rsidP="00981841">
      <w:pPr>
        <w:pStyle w:val="ListParagraph"/>
        <w:numPr>
          <w:ilvl w:val="0"/>
          <w:numId w:val="3"/>
        </w:numPr>
        <w:spacing w:before="0" w:beforeAutospacing="0" w:after="0" w:afterAutospacing="0"/>
        <w:rPr>
          <w:b/>
        </w:rPr>
      </w:pPr>
      <w:r>
        <w:rPr>
          <w:b/>
          <w:bCs/>
        </w:rPr>
        <w:t xml:space="preserve">Identity Property of Multiplication: </w:t>
      </w:r>
      <w:r>
        <w:t xml:space="preserve">the identity property of multiplication as also known as the </w:t>
      </w:r>
      <w:r>
        <w:rPr>
          <w:b/>
          <w:bCs/>
        </w:rPr>
        <w:t>multiplication property of 1</w:t>
      </w:r>
      <w:r>
        <w:t xml:space="preserve">. This law simply states that any number multiplied by 1 is that number itself; </w:t>
      </w:r>
      <w:r>
        <w:rPr>
          <w:i/>
          <w:iCs/>
        </w:rPr>
        <w:t xml:space="preserve">1 x 1 =1, </w:t>
      </w:r>
      <w:r w:rsidRPr="00981841">
        <w:rPr>
          <w:i/>
          <w:iCs/>
        </w:rPr>
        <w:t>10 x 1 = 10, 19 x 1 = 19</w:t>
      </w:r>
      <w:r>
        <w:t>.</w:t>
      </w:r>
    </w:p>
    <w:p w14:paraId="44A69058" w14:textId="77777777" w:rsidR="00F62CAD" w:rsidRPr="008B3F1F" w:rsidRDefault="00F62CAD" w:rsidP="00F62CAD">
      <w:pPr>
        <w:pStyle w:val="ListParagraph"/>
        <w:numPr>
          <w:ilvl w:val="0"/>
          <w:numId w:val="3"/>
        </w:numPr>
        <w:spacing w:before="0" w:beforeAutospacing="0" w:after="0" w:afterAutospacing="0"/>
        <w:rPr>
          <w:b/>
          <w:i/>
          <w:iCs/>
        </w:rPr>
      </w:pPr>
      <w:r w:rsidRPr="00F62CAD">
        <w:rPr>
          <w:b/>
        </w:rPr>
        <w:t>Finally</w:t>
      </w:r>
      <w:r>
        <w:t xml:space="preserve">, don’t forget that any number </w:t>
      </w:r>
      <w:r w:rsidRPr="00F62CAD">
        <w:rPr>
          <w:b/>
        </w:rPr>
        <w:t>multiplied by zero</w:t>
      </w:r>
      <w:r>
        <w:t xml:space="preserve"> is </w:t>
      </w:r>
      <w:r w:rsidRPr="00F62CAD">
        <w:rPr>
          <w:b/>
        </w:rPr>
        <w:t>zero</w:t>
      </w:r>
      <w:r>
        <w:t xml:space="preserve">: </w:t>
      </w:r>
      <w:r w:rsidRPr="008B3F1F">
        <w:rPr>
          <w:i/>
          <w:iCs/>
        </w:rPr>
        <w:t>75 x 0 = 0; 1,000,000 x 0 = 0.</w:t>
      </w:r>
    </w:p>
    <w:p w14:paraId="44FC4FB1" w14:textId="77777777" w:rsidR="00B70D98" w:rsidRDefault="00B70D98" w:rsidP="00B70D98">
      <w:pPr>
        <w:spacing w:before="0" w:beforeAutospacing="0" w:after="0" w:afterAutospacing="0"/>
        <w:rPr>
          <w:b/>
        </w:rPr>
      </w:pPr>
    </w:p>
    <w:p w14:paraId="1E8A1D55" w14:textId="77777777" w:rsidR="00B70D98" w:rsidRPr="000F52D7" w:rsidRDefault="00B70D98" w:rsidP="00B70D98">
      <w:pPr>
        <w:contextualSpacing/>
      </w:pPr>
      <w:r w:rsidRPr="00172DFF">
        <w:rPr>
          <w:b/>
        </w:rPr>
        <w:t>Adapted from:</w:t>
      </w:r>
      <w:r>
        <w:rPr>
          <w:b/>
        </w:rPr>
        <w:t xml:space="preserve"> </w:t>
      </w:r>
      <w:r>
        <w:t xml:space="preserve">Cusick, Thomas. </w:t>
      </w:r>
      <w:r>
        <w:rPr>
          <w:i/>
        </w:rPr>
        <w:t xml:space="preserve">Mathematics Made Simple, Sixth Edition. </w:t>
      </w:r>
      <w:r>
        <w:t>New York: Three Rivers Press, 2003.</w:t>
      </w:r>
    </w:p>
    <w:p w14:paraId="33940C2A" w14:textId="77777777" w:rsidR="00B70D98" w:rsidRPr="00B70D98" w:rsidRDefault="00B70D98" w:rsidP="00B70D98">
      <w:pPr>
        <w:spacing w:before="0" w:beforeAutospacing="0" w:after="0" w:afterAutospacing="0"/>
        <w:rPr>
          <w:b/>
        </w:rPr>
      </w:pPr>
    </w:p>
    <w:p w14:paraId="51A36945" w14:textId="77777777" w:rsidR="00F62CAD" w:rsidRPr="00F62CAD" w:rsidRDefault="00F62CAD" w:rsidP="00F62CAD">
      <w:pPr>
        <w:pStyle w:val="ListParagraph"/>
        <w:ind w:left="1080"/>
        <w:rPr>
          <w:b/>
          <w:bCs/>
        </w:rPr>
      </w:pPr>
    </w:p>
    <w:p w14:paraId="050A56E2" w14:textId="77777777" w:rsidR="00F62CAD" w:rsidRDefault="00F62CAD" w:rsidP="00BD26D0">
      <w:pPr>
        <w:contextualSpacing/>
        <w:jc w:val="center"/>
        <w:rPr>
          <w:b/>
          <w:bCs/>
          <w:u w:val="single"/>
        </w:rPr>
      </w:pPr>
    </w:p>
    <w:p w14:paraId="78B3D545" w14:textId="77777777" w:rsidR="00F62CAD" w:rsidRPr="00F62CAD" w:rsidRDefault="00F62CAD" w:rsidP="00BD26D0">
      <w:pPr>
        <w:jc w:val="center"/>
        <w:rPr>
          <w:b/>
          <w:bCs/>
          <w:u w:val="single"/>
        </w:rPr>
      </w:pPr>
    </w:p>
    <w:sectPr w:rsidR="00F62CAD" w:rsidRPr="00F62CAD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F33904"/>
    <w:multiLevelType w:val="hybridMultilevel"/>
    <w:tmpl w:val="DD8620C0"/>
    <w:lvl w:ilvl="0" w:tplc="83DE4EF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4C56B0A"/>
    <w:multiLevelType w:val="hybridMultilevel"/>
    <w:tmpl w:val="F5E29898"/>
    <w:lvl w:ilvl="0" w:tplc="39E2DC6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174015"/>
    <w:multiLevelType w:val="hybridMultilevel"/>
    <w:tmpl w:val="9FB8C91A"/>
    <w:lvl w:ilvl="0" w:tplc="6934915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7ED39AD"/>
    <w:multiLevelType w:val="hybridMultilevel"/>
    <w:tmpl w:val="6088D2A8"/>
    <w:lvl w:ilvl="0" w:tplc="059A23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4C1601"/>
    <w:multiLevelType w:val="hybridMultilevel"/>
    <w:tmpl w:val="55D095D2"/>
    <w:lvl w:ilvl="0" w:tplc="153262D0">
      <w:start w:val="2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6D0"/>
    <w:rsid w:val="0038015A"/>
    <w:rsid w:val="00410E3E"/>
    <w:rsid w:val="008B3F1F"/>
    <w:rsid w:val="00981841"/>
    <w:rsid w:val="00993C25"/>
    <w:rsid w:val="00A901AC"/>
    <w:rsid w:val="00AF2A97"/>
    <w:rsid w:val="00B70D98"/>
    <w:rsid w:val="00BD26D0"/>
    <w:rsid w:val="00C869E6"/>
    <w:rsid w:val="00D87583"/>
    <w:rsid w:val="00E16D41"/>
    <w:rsid w:val="00F62CA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963BEA"/>
  <w15:chartTrackingRefBased/>
  <w15:docId w15:val="{B4523449-D4FC-FB46-BD24-E3ACFCCC7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2C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27</TotalTime>
  <Pages>1</Pages>
  <Words>201</Words>
  <Characters>1151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2019-09-16T10:47:00Z</dcterms:created>
  <dcterms:modified xsi:type="dcterms:W3CDTF">2019-09-16T14:16:00Z</dcterms:modified>
</cp:coreProperties>
</file>