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1B86A" w14:textId="77777777" w:rsidR="00107EC7" w:rsidRPr="009E1B18" w:rsidRDefault="00107EC7" w:rsidP="00107EC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5FFCAEDF" w14:textId="1FF15CAE" w:rsidR="00B577EA" w:rsidRDefault="00107EC7" w:rsidP="00107EC7">
      <w:r>
        <w:rPr>
          <w:b/>
        </w:rPr>
        <w:t xml:space="preserve">Homophone Worksheet: </w:t>
      </w:r>
      <w:r w:rsidR="0005523F" w:rsidRPr="0005523F">
        <w:rPr>
          <w:b/>
          <w:i/>
        </w:rPr>
        <w:t>Born</w:t>
      </w:r>
      <w:r w:rsidR="00257FE6">
        <w:rPr>
          <w:b/>
        </w:rPr>
        <w:t xml:space="preserve"> and</w:t>
      </w:r>
      <w:r w:rsidR="00E34D70">
        <w:rPr>
          <w:b/>
        </w:rPr>
        <w:t xml:space="preserve"> </w:t>
      </w:r>
      <w:r w:rsidR="0005523F" w:rsidRPr="0005523F">
        <w:rPr>
          <w:b/>
          <w:i/>
        </w:rPr>
        <w:t>Borne</w:t>
      </w:r>
      <w:r w:rsidR="00772F56">
        <w:rPr>
          <w:b/>
        </w:rPr>
        <w:t xml:space="preserve">, Worksheet </w:t>
      </w:r>
      <w:r w:rsidR="00B04964">
        <w:rPr>
          <w:b/>
        </w:rPr>
        <w:t>1</w:t>
      </w:r>
      <w:r w:rsidR="00E34D70">
        <w:rPr>
          <w:b/>
        </w:rPr>
        <w:t xml:space="preserve">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="0005523F">
        <w:rPr>
          <w:i/>
        </w:rPr>
        <w:t>born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="0005523F">
        <w:rPr>
          <w:i/>
        </w:rPr>
        <w:t>borne</w:t>
      </w:r>
      <w:r>
        <w:t xml:space="preserve">. Remember this about these </w:t>
      </w:r>
      <w:r w:rsidR="0005523F">
        <w:t>two</w:t>
      </w:r>
      <w:r>
        <w:t xml:space="preserve"> words:</w:t>
      </w:r>
    </w:p>
    <w:p w14:paraId="3F719886" w14:textId="77777777" w:rsidR="00257FE6" w:rsidRDefault="00257FE6" w:rsidP="00107EC7"/>
    <w:p w14:paraId="61A7206A" w14:textId="3CEC181D" w:rsidR="00257FE6" w:rsidRDefault="00257FE6" w:rsidP="00257FE6">
      <w:r>
        <w:rPr>
          <w:b/>
          <w:i/>
        </w:rPr>
        <w:t xml:space="preserve">Born </w:t>
      </w:r>
      <w:r>
        <w:t xml:space="preserve">is an </w:t>
      </w:r>
      <w:r w:rsidRPr="00257FE6">
        <w:rPr>
          <w:b/>
          <w:i/>
        </w:rPr>
        <w:t>adjective</w:t>
      </w:r>
      <w:r>
        <w:t xml:space="preserve"> that means </w:t>
      </w:r>
      <w:r w:rsidRPr="00257FE6">
        <w:rPr>
          <w:i/>
        </w:rPr>
        <w:t xml:space="preserve">brought forth by or as if by birth </w:t>
      </w:r>
      <w:r>
        <w:t xml:space="preserve">and can be used to mean </w:t>
      </w:r>
      <w:r w:rsidRPr="00257FE6">
        <w:rPr>
          <w:i/>
        </w:rPr>
        <w:t xml:space="preserve">having from birth specified qualities </w:t>
      </w:r>
      <w:r>
        <w:t xml:space="preserve">as in </w:t>
      </w:r>
      <w:r w:rsidRPr="00257FE6">
        <w:rPr>
          <w:i/>
        </w:rPr>
        <w:t xml:space="preserve">a </w:t>
      </w:r>
      <w:r>
        <w:rPr>
          <w:i/>
        </w:rPr>
        <w:t>born</w:t>
      </w:r>
      <w:r w:rsidRPr="00257FE6">
        <w:rPr>
          <w:i/>
        </w:rPr>
        <w:t xml:space="preserve"> leader</w:t>
      </w:r>
      <w:r>
        <w:t>.</w:t>
      </w:r>
    </w:p>
    <w:p w14:paraId="63937958" w14:textId="77777777" w:rsidR="00257FE6" w:rsidRDefault="00257FE6" w:rsidP="00257FE6"/>
    <w:p w14:paraId="57988FC7" w14:textId="04E1D39A" w:rsidR="00257FE6" w:rsidRDefault="00257FE6" w:rsidP="00257FE6">
      <w:r>
        <w:rPr>
          <w:b/>
          <w:i/>
        </w:rPr>
        <w:t xml:space="preserve">Borne </w:t>
      </w:r>
      <w:r>
        <w:t xml:space="preserve">is also an </w:t>
      </w:r>
      <w:r w:rsidRPr="00257FE6">
        <w:rPr>
          <w:b/>
          <w:i/>
        </w:rPr>
        <w:t>adjective</w:t>
      </w:r>
      <w:r>
        <w:t xml:space="preserve"> that </w:t>
      </w:r>
      <w:r w:rsidRPr="00257FE6">
        <w:rPr>
          <w:i/>
        </w:rPr>
        <w:t xml:space="preserve">means transported or transmitted by — used in combination </w:t>
      </w:r>
      <w:r>
        <w:t xml:space="preserve">in words such as </w:t>
      </w:r>
      <w:r>
        <w:rPr>
          <w:i/>
        </w:rPr>
        <w:t xml:space="preserve">soil-borne </w:t>
      </w:r>
      <w:r>
        <w:t>and</w:t>
      </w:r>
      <w:r w:rsidRPr="00257FE6">
        <w:rPr>
          <w:i/>
        </w:rPr>
        <w:t xml:space="preserve"> airborne</w:t>
      </w:r>
      <w:r>
        <w:t>.</w:t>
      </w:r>
    </w:p>
    <w:p w14:paraId="0763CC8E" w14:textId="77777777" w:rsidR="00772F56" w:rsidRDefault="00772F56" w:rsidP="00257FE6"/>
    <w:p w14:paraId="1AAB1C29" w14:textId="73F6D639" w:rsidR="00772F56" w:rsidRPr="00B04964" w:rsidRDefault="00B04964" w:rsidP="00772F56">
      <w:pPr>
        <w:pStyle w:val="ListParagraph"/>
        <w:numPr>
          <w:ilvl w:val="0"/>
          <w:numId w:val="1"/>
        </w:numPr>
        <w:rPr>
          <w:b/>
        </w:rPr>
      </w:pPr>
      <w:r>
        <w:t>*** was _______________________ in New York City.</w:t>
      </w:r>
    </w:p>
    <w:p w14:paraId="7A3C3CD6" w14:textId="5BC5C015" w:rsidR="00B04964" w:rsidRPr="00B04964" w:rsidRDefault="00B04964" w:rsidP="00772F56">
      <w:pPr>
        <w:pStyle w:val="ListParagraph"/>
        <w:numPr>
          <w:ilvl w:val="0"/>
          <w:numId w:val="1"/>
        </w:numPr>
        <w:rPr>
          <w:b/>
        </w:rPr>
      </w:pPr>
      <w:r>
        <w:t>The cost of dinner was _________________________ by ******.</w:t>
      </w:r>
    </w:p>
    <w:p w14:paraId="17BDDF39" w14:textId="1FF6CBCC" w:rsidR="00B04964" w:rsidRPr="00B04964" w:rsidRDefault="00B04964" w:rsidP="00772F56">
      <w:pPr>
        <w:pStyle w:val="ListParagraph"/>
        <w:numPr>
          <w:ilvl w:val="0"/>
          <w:numId w:val="1"/>
        </w:numPr>
        <w:rPr>
          <w:b/>
        </w:rPr>
      </w:pPr>
      <w:r>
        <w:t>Most people are __________________ in a hospital.</w:t>
      </w:r>
    </w:p>
    <w:p w14:paraId="4C66D499" w14:textId="2BBD1220" w:rsidR="00B04964" w:rsidRPr="00B04964" w:rsidRDefault="00B04964" w:rsidP="00772F56">
      <w:pPr>
        <w:pStyle w:val="ListParagraph"/>
        <w:numPr>
          <w:ilvl w:val="0"/>
          <w:numId w:val="1"/>
        </w:numPr>
        <w:rPr>
          <w:b/>
        </w:rPr>
      </w:pPr>
      <w:r>
        <w:t>Most viruses are air___________________.</w:t>
      </w:r>
    </w:p>
    <w:p w14:paraId="59F51F42" w14:textId="2AEE9457" w:rsidR="00B04964" w:rsidRPr="0013510F" w:rsidRDefault="00B04964" w:rsidP="00772F56">
      <w:pPr>
        <w:pStyle w:val="ListParagraph"/>
        <w:numPr>
          <w:ilvl w:val="0"/>
          <w:numId w:val="1"/>
        </w:numPr>
        <w:rPr>
          <w:b/>
        </w:rPr>
      </w:pPr>
      <w:r>
        <w:t>HIV is a blood-_________________ illness.</w:t>
      </w:r>
    </w:p>
    <w:p w14:paraId="1DBD9ED5" w14:textId="374CB09E" w:rsidR="0013510F" w:rsidRDefault="0013510F" w:rsidP="0013510F">
      <w:pPr>
        <w:rPr>
          <w:b/>
        </w:rPr>
      </w:pPr>
    </w:p>
    <w:p w14:paraId="1420699A" w14:textId="3A80085F" w:rsidR="0013510F" w:rsidRDefault="0013510F" w:rsidP="0013510F">
      <w:pPr>
        <w:rPr>
          <w:b/>
        </w:rPr>
      </w:pPr>
    </w:p>
    <w:p w14:paraId="5CCDECAB" w14:textId="62FD32E3" w:rsidR="0013510F" w:rsidRDefault="0013510F" w:rsidP="0013510F">
      <w:pPr>
        <w:rPr>
          <w:b/>
        </w:rPr>
      </w:pPr>
    </w:p>
    <w:p w14:paraId="26961558" w14:textId="66BD9381" w:rsidR="0013510F" w:rsidRDefault="0013510F" w:rsidP="0013510F">
      <w:pPr>
        <w:rPr>
          <w:b/>
        </w:rPr>
      </w:pPr>
    </w:p>
    <w:p w14:paraId="11D0A118" w14:textId="0BC0D869" w:rsidR="0013510F" w:rsidRDefault="0013510F" w:rsidP="0013510F">
      <w:pPr>
        <w:rPr>
          <w:b/>
        </w:rPr>
      </w:pPr>
    </w:p>
    <w:p w14:paraId="003ADA96" w14:textId="6CE066EF" w:rsidR="0013510F" w:rsidRDefault="0013510F" w:rsidP="0013510F">
      <w:pPr>
        <w:rPr>
          <w:b/>
        </w:rPr>
      </w:pPr>
    </w:p>
    <w:p w14:paraId="77D9D2BD" w14:textId="7A7684E2" w:rsidR="0013510F" w:rsidRDefault="0013510F" w:rsidP="0013510F">
      <w:pPr>
        <w:rPr>
          <w:b/>
        </w:rPr>
      </w:pPr>
    </w:p>
    <w:p w14:paraId="2FD4C56B" w14:textId="10A66254" w:rsidR="0013510F" w:rsidRDefault="0013510F" w:rsidP="0013510F">
      <w:pPr>
        <w:rPr>
          <w:b/>
        </w:rPr>
      </w:pPr>
    </w:p>
    <w:p w14:paraId="5A16FCCB" w14:textId="3EECCE24" w:rsidR="0013510F" w:rsidRDefault="0013510F" w:rsidP="0013510F">
      <w:pPr>
        <w:rPr>
          <w:b/>
        </w:rPr>
      </w:pPr>
    </w:p>
    <w:p w14:paraId="1DACFF1E" w14:textId="10C3D2AE" w:rsidR="0013510F" w:rsidRDefault="0013510F" w:rsidP="0013510F">
      <w:pPr>
        <w:rPr>
          <w:b/>
        </w:rPr>
      </w:pPr>
    </w:p>
    <w:p w14:paraId="43761A34" w14:textId="24D81130" w:rsidR="0013510F" w:rsidRDefault="0013510F" w:rsidP="0013510F">
      <w:pPr>
        <w:rPr>
          <w:b/>
        </w:rPr>
      </w:pPr>
    </w:p>
    <w:p w14:paraId="10181F2E" w14:textId="0870D8CB" w:rsidR="0013510F" w:rsidRDefault="0013510F" w:rsidP="0013510F">
      <w:pPr>
        <w:rPr>
          <w:b/>
        </w:rPr>
      </w:pPr>
    </w:p>
    <w:p w14:paraId="6C39963F" w14:textId="7845D90F" w:rsidR="0013510F" w:rsidRDefault="0013510F" w:rsidP="0013510F">
      <w:pPr>
        <w:rPr>
          <w:b/>
        </w:rPr>
      </w:pPr>
    </w:p>
    <w:p w14:paraId="2AA4FD20" w14:textId="168F8507" w:rsidR="0013510F" w:rsidRDefault="0013510F" w:rsidP="0013510F">
      <w:pPr>
        <w:rPr>
          <w:b/>
        </w:rPr>
      </w:pPr>
    </w:p>
    <w:p w14:paraId="1AEF0D33" w14:textId="5FDA2515" w:rsidR="0013510F" w:rsidRDefault="0013510F" w:rsidP="0013510F">
      <w:pPr>
        <w:rPr>
          <w:b/>
        </w:rPr>
      </w:pPr>
    </w:p>
    <w:p w14:paraId="4ECD8260" w14:textId="3D0F7E5B" w:rsidR="0013510F" w:rsidRDefault="0013510F" w:rsidP="0013510F">
      <w:pPr>
        <w:rPr>
          <w:b/>
        </w:rPr>
      </w:pPr>
    </w:p>
    <w:p w14:paraId="166F4EF7" w14:textId="47350E68" w:rsidR="0013510F" w:rsidRDefault="0013510F" w:rsidP="0013510F">
      <w:pPr>
        <w:rPr>
          <w:b/>
        </w:rPr>
      </w:pPr>
    </w:p>
    <w:p w14:paraId="597679DB" w14:textId="312DAABD" w:rsidR="0013510F" w:rsidRDefault="0013510F" w:rsidP="0013510F">
      <w:pPr>
        <w:rPr>
          <w:b/>
        </w:rPr>
      </w:pPr>
    </w:p>
    <w:p w14:paraId="3FFBE8E1" w14:textId="3E21DFDF" w:rsidR="0013510F" w:rsidRDefault="0013510F" w:rsidP="0013510F">
      <w:pPr>
        <w:rPr>
          <w:b/>
        </w:rPr>
      </w:pPr>
    </w:p>
    <w:p w14:paraId="34964993" w14:textId="049164E6" w:rsidR="0013510F" w:rsidRDefault="0013510F" w:rsidP="0013510F">
      <w:pPr>
        <w:rPr>
          <w:b/>
        </w:rPr>
      </w:pPr>
    </w:p>
    <w:p w14:paraId="58D86C86" w14:textId="01C82787" w:rsidR="0013510F" w:rsidRDefault="0013510F" w:rsidP="0013510F">
      <w:pPr>
        <w:rPr>
          <w:b/>
        </w:rPr>
      </w:pPr>
    </w:p>
    <w:p w14:paraId="76A10729" w14:textId="1A9C94AE" w:rsidR="0013510F" w:rsidRDefault="0013510F" w:rsidP="0013510F">
      <w:pPr>
        <w:rPr>
          <w:b/>
        </w:rPr>
      </w:pPr>
    </w:p>
    <w:p w14:paraId="04008718" w14:textId="234B59D2" w:rsidR="0013510F" w:rsidRDefault="0013510F" w:rsidP="0013510F">
      <w:pPr>
        <w:rPr>
          <w:b/>
        </w:rPr>
      </w:pPr>
    </w:p>
    <w:p w14:paraId="1CC18650" w14:textId="474A674E" w:rsidR="0013510F" w:rsidRDefault="0013510F" w:rsidP="0013510F">
      <w:pPr>
        <w:rPr>
          <w:b/>
        </w:rPr>
      </w:pPr>
    </w:p>
    <w:p w14:paraId="0C69F6AD" w14:textId="58290E6F" w:rsidR="0013510F" w:rsidRDefault="0013510F" w:rsidP="0013510F">
      <w:pPr>
        <w:rPr>
          <w:b/>
        </w:rPr>
      </w:pPr>
    </w:p>
    <w:p w14:paraId="3A1B8C05" w14:textId="4DD77189" w:rsidR="0013510F" w:rsidRDefault="0013510F" w:rsidP="0013510F">
      <w:pPr>
        <w:rPr>
          <w:b/>
        </w:rPr>
      </w:pPr>
    </w:p>
    <w:p w14:paraId="5D2B66D1" w14:textId="651435CB" w:rsidR="0013510F" w:rsidRDefault="0013510F" w:rsidP="0013510F">
      <w:pPr>
        <w:rPr>
          <w:b/>
        </w:rPr>
      </w:pPr>
    </w:p>
    <w:p w14:paraId="53608CBA" w14:textId="3A03AF8F" w:rsidR="0013510F" w:rsidRDefault="0013510F" w:rsidP="0013510F">
      <w:pPr>
        <w:rPr>
          <w:b/>
        </w:rPr>
      </w:pPr>
    </w:p>
    <w:p w14:paraId="3A72E1AF" w14:textId="6448BD28" w:rsidR="0013510F" w:rsidRDefault="0013510F" w:rsidP="0013510F">
      <w:pPr>
        <w:rPr>
          <w:b/>
        </w:rPr>
      </w:pPr>
    </w:p>
    <w:p w14:paraId="558D856A" w14:textId="31442434" w:rsidR="0013510F" w:rsidRDefault="0013510F" w:rsidP="0013510F">
      <w:pPr>
        <w:rPr>
          <w:b/>
        </w:rPr>
      </w:pPr>
    </w:p>
    <w:p w14:paraId="1E2D9990" w14:textId="5668E567" w:rsidR="0013510F" w:rsidRDefault="0013510F" w:rsidP="0013510F">
      <w:pPr>
        <w:rPr>
          <w:b/>
        </w:rPr>
      </w:pPr>
    </w:p>
    <w:p w14:paraId="1135942F" w14:textId="4F829AE7" w:rsidR="0013510F" w:rsidRDefault="0013510F" w:rsidP="0013510F">
      <w:pPr>
        <w:rPr>
          <w:b/>
        </w:rPr>
      </w:pPr>
    </w:p>
    <w:p w14:paraId="607D62DD" w14:textId="4546950C" w:rsidR="0013510F" w:rsidRDefault="0013510F" w:rsidP="0013510F">
      <w:pPr>
        <w:rPr>
          <w:b/>
        </w:rPr>
      </w:pPr>
    </w:p>
    <w:p w14:paraId="3FD0C241" w14:textId="46B909BC" w:rsidR="0013510F" w:rsidRDefault="0013510F" w:rsidP="0013510F">
      <w:pPr>
        <w:rPr>
          <w:b/>
        </w:rPr>
      </w:pPr>
    </w:p>
    <w:p w14:paraId="43B74E22" w14:textId="6A3D4A36" w:rsidR="0013510F" w:rsidRDefault="0013510F" w:rsidP="0013510F">
      <w:pPr>
        <w:rPr>
          <w:b/>
        </w:rPr>
      </w:pPr>
    </w:p>
    <w:p w14:paraId="713A9364" w14:textId="77777777" w:rsidR="0013510F" w:rsidRPr="009E1B18" w:rsidRDefault="0013510F" w:rsidP="0013510F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F356208" w14:textId="77777777" w:rsidR="0013510F" w:rsidRDefault="0013510F" w:rsidP="0013510F">
      <w:r>
        <w:rPr>
          <w:b/>
        </w:rPr>
        <w:t xml:space="preserve">Homophone Worksheet: </w:t>
      </w:r>
      <w:r w:rsidRPr="0005523F">
        <w:rPr>
          <w:b/>
          <w:i/>
        </w:rPr>
        <w:t>Born</w:t>
      </w:r>
      <w:r>
        <w:rPr>
          <w:b/>
        </w:rPr>
        <w:t xml:space="preserve"> and </w:t>
      </w:r>
      <w:r w:rsidRPr="0005523F">
        <w:rPr>
          <w:b/>
          <w:i/>
        </w:rPr>
        <w:t>Borne</w:t>
      </w:r>
      <w:r>
        <w:rPr>
          <w:b/>
        </w:rPr>
        <w:t xml:space="preserve">, Worksheet 2.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born </w:t>
      </w:r>
      <w:r>
        <w:t>and</w:t>
      </w:r>
      <w:r>
        <w:rPr>
          <w:i/>
        </w:rPr>
        <w:t xml:space="preserve"> borne</w:t>
      </w:r>
      <w:r>
        <w:t>. Remember this about these two words:</w:t>
      </w:r>
    </w:p>
    <w:p w14:paraId="6DFEACBD" w14:textId="77777777" w:rsidR="0013510F" w:rsidRDefault="0013510F" w:rsidP="0013510F"/>
    <w:p w14:paraId="5E35B4C9" w14:textId="77777777" w:rsidR="0013510F" w:rsidRDefault="0013510F" w:rsidP="0013510F">
      <w:r>
        <w:rPr>
          <w:b/>
          <w:i/>
        </w:rPr>
        <w:t xml:space="preserve">Born </w:t>
      </w:r>
      <w:r>
        <w:t xml:space="preserve">is an </w:t>
      </w:r>
      <w:r w:rsidRPr="00257FE6">
        <w:rPr>
          <w:b/>
          <w:i/>
        </w:rPr>
        <w:t>adjective</w:t>
      </w:r>
      <w:r>
        <w:t xml:space="preserve"> that means </w:t>
      </w:r>
      <w:r w:rsidRPr="00257FE6">
        <w:rPr>
          <w:i/>
        </w:rPr>
        <w:t xml:space="preserve">brought forth by or as if by birth </w:t>
      </w:r>
      <w:r>
        <w:t xml:space="preserve">and can be used to mean </w:t>
      </w:r>
      <w:r w:rsidRPr="00257FE6">
        <w:rPr>
          <w:i/>
        </w:rPr>
        <w:t xml:space="preserve">having from birth specified qualities </w:t>
      </w:r>
      <w:r>
        <w:t xml:space="preserve">as in </w:t>
      </w:r>
      <w:r w:rsidRPr="00257FE6">
        <w:rPr>
          <w:i/>
        </w:rPr>
        <w:t xml:space="preserve">a </w:t>
      </w:r>
      <w:r>
        <w:rPr>
          <w:i/>
        </w:rPr>
        <w:t>born</w:t>
      </w:r>
      <w:r w:rsidRPr="00257FE6">
        <w:rPr>
          <w:i/>
        </w:rPr>
        <w:t xml:space="preserve"> leader</w:t>
      </w:r>
      <w:r>
        <w:t>.</w:t>
      </w:r>
    </w:p>
    <w:p w14:paraId="4D657309" w14:textId="77777777" w:rsidR="0013510F" w:rsidRDefault="0013510F" w:rsidP="0013510F"/>
    <w:p w14:paraId="47FB0F50" w14:textId="77777777" w:rsidR="0013510F" w:rsidRDefault="0013510F" w:rsidP="0013510F">
      <w:r>
        <w:rPr>
          <w:b/>
          <w:i/>
        </w:rPr>
        <w:t xml:space="preserve">Borne </w:t>
      </w:r>
      <w:r>
        <w:t xml:space="preserve">is also an </w:t>
      </w:r>
      <w:r w:rsidRPr="00257FE6">
        <w:rPr>
          <w:b/>
          <w:i/>
        </w:rPr>
        <w:t>adjective</w:t>
      </w:r>
      <w:r>
        <w:t xml:space="preserve"> that </w:t>
      </w:r>
      <w:r w:rsidRPr="00257FE6">
        <w:rPr>
          <w:i/>
        </w:rPr>
        <w:t xml:space="preserve">means transported or transmitted by — used in combination </w:t>
      </w:r>
      <w:r>
        <w:t xml:space="preserve">in words such as </w:t>
      </w:r>
      <w:r>
        <w:rPr>
          <w:i/>
        </w:rPr>
        <w:t xml:space="preserve">soil-borne </w:t>
      </w:r>
      <w:r>
        <w:t>and</w:t>
      </w:r>
      <w:r w:rsidRPr="00257FE6">
        <w:rPr>
          <w:i/>
        </w:rPr>
        <w:t xml:space="preserve"> airborne</w:t>
      </w:r>
      <w:r>
        <w:t>.</w:t>
      </w:r>
    </w:p>
    <w:p w14:paraId="05875140" w14:textId="77777777" w:rsidR="0013510F" w:rsidRDefault="0013510F" w:rsidP="0013510F"/>
    <w:p w14:paraId="3344A7EB" w14:textId="77777777" w:rsidR="0013510F" w:rsidRPr="0070488A" w:rsidRDefault="0013510F" w:rsidP="0013510F">
      <w:pPr>
        <w:pStyle w:val="ListParagraph"/>
        <w:numPr>
          <w:ilvl w:val="0"/>
          <w:numId w:val="2"/>
        </w:numPr>
        <w:rPr>
          <w:b/>
        </w:rPr>
      </w:pPr>
      <w:r>
        <w:t>The rider was ______________________ the horse.</w:t>
      </w:r>
    </w:p>
    <w:p w14:paraId="6BEAA787" w14:textId="77777777" w:rsidR="0013510F" w:rsidRPr="0070488A" w:rsidRDefault="0013510F" w:rsidP="0013510F">
      <w:pPr>
        <w:pStyle w:val="ListParagraph"/>
        <w:numPr>
          <w:ilvl w:val="0"/>
          <w:numId w:val="2"/>
        </w:numPr>
        <w:rPr>
          <w:b/>
        </w:rPr>
      </w:pPr>
      <w:r>
        <w:t>Duke Ellington, who spent most of his career in New York City, was actually _______________ in Washington, DC.</w:t>
      </w:r>
    </w:p>
    <w:p w14:paraId="2429D8FC" w14:textId="77777777" w:rsidR="0013510F" w:rsidRPr="0070488A" w:rsidRDefault="0013510F" w:rsidP="0013510F">
      <w:pPr>
        <w:pStyle w:val="ListParagraph"/>
        <w:numPr>
          <w:ilvl w:val="0"/>
          <w:numId w:val="2"/>
        </w:numPr>
        <w:rPr>
          <w:b/>
        </w:rPr>
      </w:pPr>
      <w:r>
        <w:t>*** was relieved to hear that the cost of taking the SAT would be ______________ by *** school.</w:t>
      </w:r>
    </w:p>
    <w:p w14:paraId="74760799" w14:textId="77777777" w:rsidR="0013510F" w:rsidRPr="0070488A" w:rsidRDefault="0013510F" w:rsidP="0013510F">
      <w:pPr>
        <w:pStyle w:val="ListParagraph"/>
        <w:numPr>
          <w:ilvl w:val="0"/>
          <w:numId w:val="2"/>
        </w:numPr>
        <w:rPr>
          <w:b/>
        </w:rPr>
      </w:pPr>
      <w:r>
        <w:t>Aircraft carriers are designed so that airplanes can be __________________ on them.</w:t>
      </w:r>
    </w:p>
    <w:p w14:paraId="6F0E606E" w14:textId="77777777" w:rsidR="0013510F" w:rsidRPr="00772F56" w:rsidRDefault="0013510F" w:rsidP="0013510F">
      <w:pPr>
        <w:pStyle w:val="ListParagraph"/>
        <w:numPr>
          <w:ilvl w:val="0"/>
          <w:numId w:val="2"/>
        </w:numPr>
        <w:rPr>
          <w:b/>
        </w:rPr>
      </w:pPr>
      <w:r>
        <w:t>**** was wondering where Toni Morrison, the writer, was ______________________.</w:t>
      </w:r>
    </w:p>
    <w:p w14:paraId="4C54EDFB" w14:textId="629B9F0C" w:rsidR="0013510F" w:rsidRDefault="0013510F" w:rsidP="0013510F">
      <w:pPr>
        <w:rPr>
          <w:b/>
        </w:rPr>
      </w:pPr>
    </w:p>
    <w:p w14:paraId="07318AB2" w14:textId="12A28165" w:rsidR="00470A26" w:rsidRDefault="00470A26" w:rsidP="0013510F">
      <w:pPr>
        <w:rPr>
          <w:b/>
        </w:rPr>
      </w:pPr>
    </w:p>
    <w:p w14:paraId="7F4AB20A" w14:textId="6F9D2C3B" w:rsidR="00470A26" w:rsidRDefault="00470A26" w:rsidP="0013510F">
      <w:pPr>
        <w:rPr>
          <w:b/>
        </w:rPr>
      </w:pPr>
    </w:p>
    <w:p w14:paraId="7BB6C459" w14:textId="2D978058" w:rsidR="00470A26" w:rsidRDefault="00470A26" w:rsidP="0013510F">
      <w:pPr>
        <w:rPr>
          <w:b/>
        </w:rPr>
      </w:pPr>
    </w:p>
    <w:p w14:paraId="28238D1B" w14:textId="76E9162D" w:rsidR="00470A26" w:rsidRDefault="00470A26" w:rsidP="0013510F">
      <w:pPr>
        <w:rPr>
          <w:b/>
        </w:rPr>
      </w:pPr>
    </w:p>
    <w:p w14:paraId="6704C697" w14:textId="3D436DA4" w:rsidR="00470A26" w:rsidRDefault="00470A26" w:rsidP="0013510F">
      <w:pPr>
        <w:rPr>
          <w:b/>
        </w:rPr>
      </w:pPr>
    </w:p>
    <w:p w14:paraId="5ED1FDCD" w14:textId="3902776B" w:rsidR="00470A26" w:rsidRDefault="00470A26" w:rsidP="0013510F">
      <w:pPr>
        <w:rPr>
          <w:b/>
        </w:rPr>
      </w:pPr>
    </w:p>
    <w:p w14:paraId="2EAC0476" w14:textId="1833EC60" w:rsidR="00470A26" w:rsidRDefault="00470A26" w:rsidP="0013510F">
      <w:pPr>
        <w:rPr>
          <w:b/>
        </w:rPr>
      </w:pPr>
    </w:p>
    <w:p w14:paraId="1AFFD99F" w14:textId="644C6BD2" w:rsidR="00470A26" w:rsidRDefault="00470A26" w:rsidP="0013510F">
      <w:pPr>
        <w:rPr>
          <w:b/>
        </w:rPr>
      </w:pPr>
    </w:p>
    <w:p w14:paraId="62D146EE" w14:textId="119B0B08" w:rsidR="00470A26" w:rsidRDefault="00470A26" w:rsidP="0013510F">
      <w:pPr>
        <w:rPr>
          <w:b/>
        </w:rPr>
      </w:pPr>
    </w:p>
    <w:p w14:paraId="0402DAF9" w14:textId="7C97243F" w:rsidR="00470A26" w:rsidRDefault="00470A26" w:rsidP="0013510F">
      <w:pPr>
        <w:rPr>
          <w:b/>
        </w:rPr>
      </w:pPr>
    </w:p>
    <w:p w14:paraId="4D568204" w14:textId="0AC6BA7C" w:rsidR="00470A26" w:rsidRDefault="00470A26" w:rsidP="0013510F">
      <w:pPr>
        <w:rPr>
          <w:b/>
        </w:rPr>
      </w:pPr>
    </w:p>
    <w:p w14:paraId="04ECD129" w14:textId="0C20C885" w:rsidR="00470A26" w:rsidRDefault="00470A26" w:rsidP="0013510F">
      <w:pPr>
        <w:rPr>
          <w:b/>
        </w:rPr>
      </w:pPr>
    </w:p>
    <w:p w14:paraId="60B959C0" w14:textId="41B506DF" w:rsidR="00470A26" w:rsidRDefault="00470A26" w:rsidP="0013510F">
      <w:pPr>
        <w:rPr>
          <w:b/>
        </w:rPr>
      </w:pPr>
    </w:p>
    <w:p w14:paraId="58D576F8" w14:textId="1041FFC2" w:rsidR="00470A26" w:rsidRDefault="00470A26" w:rsidP="0013510F">
      <w:pPr>
        <w:rPr>
          <w:b/>
        </w:rPr>
      </w:pPr>
    </w:p>
    <w:p w14:paraId="4EFD6C06" w14:textId="6B260502" w:rsidR="00470A26" w:rsidRDefault="00470A26" w:rsidP="0013510F">
      <w:pPr>
        <w:rPr>
          <w:b/>
        </w:rPr>
      </w:pPr>
    </w:p>
    <w:p w14:paraId="2C9B0DF8" w14:textId="5373C0D4" w:rsidR="00470A26" w:rsidRDefault="00470A26" w:rsidP="0013510F">
      <w:pPr>
        <w:rPr>
          <w:b/>
        </w:rPr>
      </w:pPr>
    </w:p>
    <w:p w14:paraId="1AB967C6" w14:textId="55CED9D7" w:rsidR="00470A26" w:rsidRDefault="00470A26" w:rsidP="0013510F">
      <w:pPr>
        <w:rPr>
          <w:b/>
        </w:rPr>
      </w:pPr>
    </w:p>
    <w:p w14:paraId="7B87EECF" w14:textId="28E17602" w:rsidR="00470A26" w:rsidRDefault="00470A26" w:rsidP="0013510F">
      <w:pPr>
        <w:rPr>
          <w:b/>
        </w:rPr>
      </w:pPr>
    </w:p>
    <w:p w14:paraId="6C78F979" w14:textId="7807937C" w:rsidR="00470A26" w:rsidRDefault="00470A26" w:rsidP="0013510F">
      <w:pPr>
        <w:rPr>
          <w:b/>
        </w:rPr>
      </w:pPr>
    </w:p>
    <w:p w14:paraId="55B1F80D" w14:textId="2785FC3E" w:rsidR="00470A26" w:rsidRDefault="00470A26" w:rsidP="0013510F">
      <w:pPr>
        <w:rPr>
          <w:b/>
        </w:rPr>
      </w:pPr>
    </w:p>
    <w:p w14:paraId="5A2A911E" w14:textId="2E0E0763" w:rsidR="00470A26" w:rsidRDefault="00470A26" w:rsidP="0013510F">
      <w:pPr>
        <w:rPr>
          <w:b/>
        </w:rPr>
      </w:pPr>
    </w:p>
    <w:p w14:paraId="6B3E327C" w14:textId="4C23B0DD" w:rsidR="00470A26" w:rsidRDefault="00470A26" w:rsidP="0013510F">
      <w:pPr>
        <w:rPr>
          <w:b/>
        </w:rPr>
      </w:pPr>
    </w:p>
    <w:p w14:paraId="1044E4D5" w14:textId="3E0B6AFD" w:rsidR="00470A26" w:rsidRDefault="00470A26" w:rsidP="0013510F">
      <w:pPr>
        <w:rPr>
          <w:b/>
        </w:rPr>
      </w:pPr>
    </w:p>
    <w:p w14:paraId="57143ACF" w14:textId="3E20FB4E" w:rsidR="00470A26" w:rsidRDefault="00470A26" w:rsidP="0013510F">
      <w:pPr>
        <w:rPr>
          <w:b/>
        </w:rPr>
      </w:pPr>
    </w:p>
    <w:p w14:paraId="1255AC97" w14:textId="7BCADABE" w:rsidR="00470A26" w:rsidRDefault="00470A26" w:rsidP="0013510F">
      <w:pPr>
        <w:rPr>
          <w:b/>
        </w:rPr>
      </w:pPr>
    </w:p>
    <w:p w14:paraId="3036AC93" w14:textId="3C875F7D" w:rsidR="00470A26" w:rsidRDefault="00470A26" w:rsidP="0013510F">
      <w:pPr>
        <w:rPr>
          <w:b/>
        </w:rPr>
      </w:pPr>
    </w:p>
    <w:p w14:paraId="30672151" w14:textId="7F75F145" w:rsidR="00470A26" w:rsidRDefault="00470A26" w:rsidP="0013510F">
      <w:pPr>
        <w:rPr>
          <w:b/>
        </w:rPr>
      </w:pPr>
    </w:p>
    <w:p w14:paraId="6AB5E3E4" w14:textId="5EF49D88" w:rsidR="00470A26" w:rsidRDefault="00470A26" w:rsidP="0013510F">
      <w:pPr>
        <w:rPr>
          <w:b/>
        </w:rPr>
      </w:pPr>
    </w:p>
    <w:p w14:paraId="694C6656" w14:textId="32FEDBB7" w:rsidR="00470A26" w:rsidRDefault="00470A26" w:rsidP="0013510F">
      <w:pPr>
        <w:rPr>
          <w:b/>
        </w:rPr>
      </w:pPr>
    </w:p>
    <w:p w14:paraId="763FD996" w14:textId="0A8B5518" w:rsidR="00470A26" w:rsidRDefault="00470A26" w:rsidP="0013510F">
      <w:pPr>
        <w:rPr>
          <w:b/>
        </w:rPr>
      </w:pPr>
    </w:p>
    <w:p w14:paraId="1E4C281A" w14:textId="6AAB31A1" w:rsidR="00470A26" w:rsidRDefault="00470A26" w:rsidP="0013510F">
      <w:pPr>
        <w:rPr>
          <w:b/>
        </w:rPr>
      </w:pPr>
    </w:p>
    <w:p w14:paraId="449BD291" w14:textId="28E9DFCA" w:rsidR="00470A26" w:rsidRDefault="00470A26" w:rsidP="0013510F">
      <w:pPr>
        <w:rPr>
          <w:b/>
        </w:rPr>
      </w:pPr>
    </w:p>
    <w:p w14:paraId="2F3B1D6E" w14:textId="09E4BEA9" w:rsidR="00470A26" w:rsidRDefault="00470A26" w:rsidP="0013510F">
      <w:pPr>
        <w:rPr>
          <w:b/>
        </w:rPr>
      </w:pPr>
    </w:p>
    <w:p w14:paraId="02F861BE" w14:textId="77777777" w:rsidR="00470A26" w:rsidRPr="009E1B18" w:rsidRDefault="00470A26" w:rsidP="00470A26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DCA569F" w14:textId="77777777" w:rsidR="00470A26" w:rsidRDefault="00470A26" w:rsidP="00470A26">
      <w:r>
        <w:rPr>
          <w:b/>
        </w:rPr>
        <w:t xml:space="preserve">Homophone Worksheet: </w:t>
      </w:r>
      <w:r w:rsidRPr="0005523F">
        <w:rPr>
          <w:b/>
          <w:i/>
        </w:rPr>
        <w:t>Born</w:t>
      </w:r>
      <w:r>
        <w:rPr>
          <w:b/>
        </w:rPr>
        <w:t xml:space="preserve"> and </w:t>
      </w:r>
      <w:r w:rsidRPr="0005523F">
        <w:rPr>
          <w:b/>
          <w:i/>
        </w:rPr>
        <w:t>Borne</w:t>
      </w:r>
      <w:r>
        <w:rPr>
          <w:b/>
        </w:rPr>
        <w:t xml:space="preserve">, Worksheet 3.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born </w:t>
      </w:r>
      <w:r>
        <w:t>and</w:t>
      </w:r>
      <w:r>
        <w:rPr>
          <w:i/>
        </w:rPr>
        <w:t xml:space="preserve"> borne</w:t>
      </w:r>
      <w:r>
        <w:t>. Remember this about these two words:</w:t>
      </w:r>
    </w:p>
    <w:p w14:paraId="2669C5C4" w14:textId="77777777" w:rsidR="00470A26" w:rsidRDefault="00470A26" w:rsidP="00470A26"/>
    <w:p w14:paraId="42D4BCEE" w14:textId="77777777" w:rsidR="00470A26" w:rsidRDefault="00470A26" w:rsidP="00470A26">
      <w:r>
        <w:rPr>
          <w:b/>
          <w:i/>
        </w:rPr>
        <w:t xml:space="preserve">Born </w:t>
      </w:r>
      <w:r>
        <w:t xml:space="preserve">is an </w:t>
      </w:r>
      <w:r w:rsidRPr="00257FE6">
        <w:rPr>
          <w:b/>
          <w:i/>
        </w:rPr>
        <w:t>adjective</w:t>
      </w:r>
      <w:r>
        <w:t xml:space="preserve"> that means </w:t>
      </w:r>
      <w:r w:rsidRPr="00257FE6">
        <w:rPr>
          <w:i/>
        </w:rPr>
        <w:t xml:space="preserve">brought forth by or as if by birth </w:t>
      </w:r>
      <w:r>
        <w:t xml:space="preserve">and can be used to mean </w:t>
      </w:r>
      <w:r w:rsidRPr="00257FE6">
        <w:rPr>
          <w:i/>
        </w:rPr>
        <w:t xml:space="preserve">having from birth specified qualities </w:t>
      </w:r>
      <w:r>
        <w:t xml:space="preserve">as in </w:t>
      </w:r>
      <w:r w:rsidRPr="00257FE6">
        <w:rPr>
          <w:i/>
        </w:rPr>
        <w:t xml:space="preserve">a </w:t>
      </w:r>
      <w:r>
        <w:rPr>
          <w:i/>
        </w:rPr>
        <w:t>born</w:t>
      </w:r>
      <w:r w:rsidRPr="00257FE6">
        <w:rPr>
          <w:i/>
        </w:rPr>
        <w:t xml:space="preserve"> leader</w:t>
      </w:r>
      <w:r>
        <w:t>.</w:t>
      </w:r>
    </w:p>
    <w:p w14:paraId="7660D04C" w14:textId="77777777" w:rsidR="00470A26" w:rsidRDefault="00470A26" w:rsidP="00470A26"/>
    <w:p w14:paraId="7B23EBA4" w14:textId="77777777" w:rsidR="00470A26" w:rsidRDefault="00470A26" w:rsidP="00470A26">
      <w:r>
        <w:rPr>
          <w:b/>
          <w:i/>
        </w:rPr>
        <w:t xml:space="preserve">Borne </w:t>
      </w:r>
      <w:r>
        <w:t xml:space="preserve">is also an </w:t>
      </w:r>
      <w:r w:rsidRPr="00257FE6">
        <w:rPr>
          <w:b/>
          <w:i/>
        </w:rPr>
        <w:t>adjective</w:t>
      </w:r>
      <w:r>
        <w:t xml:space="preserve"> that </w:t>
      </w:r>
      <w:r w:rsidRPr="00257FE6">
        <w:rPr>
          <w:i/>
        </w:rPr>
        <w:t xml:space="preserve">means transported or transmitted by — used in combination </w:t>
      </w:r>
      <w:r>
        <w:t xml:space="preserve">in words such as </w:t>
      </w:r>
      <w:r>
        <w:rPr>
          <w:i/>
        </w:rPr>
        <w:t xml:space="preserve">soil-borne </w:t>
      </w:r>
      <w:r>
        <w:t>and</w:t>
      </w:r>
      <w:r w:rsidRPr="00257FE6">
        <w:rPr>
          <w:i/>
        </w:rPr>
        <w:t xml:space="preserve"> airborne</w:t>
      </w:r>
      <w:r>
        <w:t>.</w:t>
      </w:r>
    </w:p>
    <w:p w14:paraId="2C13F27B" w14:textId="77777777" w:rsidR="00470A26" w:rsidRDefault="00470A26" w:rsidP="00470A26"/>
    <w:p w14:paraId="144A34EC" w14:textId="77777777" w:rsidR="00470A26" w:rsidRPr="00F46470" w:rsidRDefault="00470A26" w:rsidP="00470A26">
      <w:pPr>
        <w:pStyle w:val="ListParagraph"/>
        <w:numPr>
          <w:ilvl w:val="0"/>
          <w:numId w:val="3"/>
        </w:numPr>
        <w:rPr>
          <w:b/>
        </w:rPr>
      </w:pPr>
      <w:r>
        <w:t>The weight of the books was easily _____________________ by the shelves in the library.</w:t>
      </w:r>
    </w:p>
    <w:p w14:paraId="7DDD0C36" w14:textId="77777777" w:rsidR="00470A26" w:rsidRPr="00F46470" w:rsidRDefault="00470A26" w:rsidP="00470A26">
      <w:pPr>
        <w:pStyle w:val="ListParagraph"/>
        <w:numPr>
          <w:ilvl w:val="0"/>
          <w:numId w:val="3"/>
        </w:numPr>
        <w:rPr>
          <w:b/>
        </w:rPr>
      </w:pPr>
      <w:r>
        <w:t>Some historians believe that the idea of social class was ________________ during the French Revolution.</w:t>
      </w:r>
    </w:p>
    <w:p w14:paraId="242A6297" w14:textId="77777777" w:rsidR="00470A26" w:rsidRPr="00F46470" w:rsidRDefault="00470A26" w:rsidP="00470A26">
      <w:pPr>
        <w:pStyle w:val="ListParagraph"/>
        <w:numPr>
          <w:ilvl w:val="0"/>
          <w:numId w:val="3"/>
        </w:numPr>
        <w:rPr>
          <w:b/>
        </w:rPr>
      </w:pPr>
      <w:r>
        <w:t>The shipment of candy to ****’s house was _______________ by a UPS truck.</w:t>
      </w:r>
    </w:p>
    <w:p w14:paraId="0914EEC9" w14:textId="77777777" w:rsidR="00470A26" w:rsidRPr="00F46470" w:rsidRDefault="00470A26" w:rsidP="00470A26">
      <w:pPr>
        <w:pStyle w:val="ListParagraph"/>
        <w:numPr>
          <w:ilvl w:val="0"/>
          <w:numId w:val="3"/>
        </w:numPr>
        <w:rPr>
          <w:b/>
        </w:rPr>
      </w:pPr>
      <w:r>
        <w:t>*** is a biologist trying to understand how a rare species of fish is ____________________.</w:t>
      </w:r>
    </w:p>
    <w:p w14:paraId="031943C7" w14:textId="77777777" w:rsidR="00470A26" w:rsidRPr="00772F56" w:rsidRDefault="00470A26" w:rsidP="00470A26">
      <w:pPr>
        <w:pStyle w:val="ListParagraph"/>
        <w:numPr>
          <w:ilvl w:val="0"/>
          <w:numId w:val="3"/>
        </w:numPr>
        <w:rPr>
          <w:b/>
        </w:rPr>
      </w:pPr>
      <w:r>
        <w:t>Prior to the French Revolution, the cost of running the French Government was ________________ by the Third Estate.</w:t>
      </w:r>
    </w:p>
    <w:p w14:paraId="277307A1" w14:textId="05E8DE71" w:rsidR="00470A26" w:rsidRDefault="00470A26" w:rsidP="0013510F">
      <w:pPr>
        <w:rPr>
          <w:b/>
        </w:rPr>
      </w:pPr>
    </w:p>
    <w:p w14:paraId="51AA4C59" w14:textId="0D3FCE1F" w:rsidR="001B6C47" w:rsidRDefault="001B6C47" w:rsidP="0013510F">
      <w:pPr>
        <w:rPr>
          <w:b/>
        </w:rPr>
      </w:pPr>
    </w:p>
    <w:p w14:paraId="63D3424B" w14:textId="3AA31894" w:rsidR="001B6C47" w:rsidRDefault="001B6C47" w:rsidP="0013510F">
      <w:pPr>
        <w:rPr>
          <w:b/>
        </w:rPr>
      </w:pPr>
    </w:p>
    <w:p w14:paraId="1DF2BDBC" w14:textId="04659238" w:rsidR="001B6C47" w:rsidRDefault="001B6C47" w:rsidP="0013510F">
      <w:pPr>
        <w:rPr>
          <w:b/>
        </w:rPr>
      </w:pPr>
    </w:p>
    <w:p w14:paraId="47A7154E" w14:textId="6FE93C8E" w:rsidR="001B6C47" w:rsidRDefault="001B6C47" w:rsidP="0013510F">
      <w:pPr>
        <w:rPr>
          <w:b/>
        </w:rPr>
      </w:pPr>
    </w:p>
    <w:p w14:paraId="61C51104" w14:textId="602AA2FD" w:rsidR="001B6C47" w:rsidRDefault="001B6C47" w:rsidP="0013510F">
      <w:pPr>
        <w:rPr>
          <w:b/>
        </w:rPr>
      </w:pPr>
    </w:p>
    <w:p w14:paraId="5EBBAA43" w14:textId="607FAAD3" w:rsidR="001B6C47" w:rsidRDefault="001B6C47" w:rsidP="0013510F">
      <w:pPr>
        <w:rPr>
          <w:b/>
        </w:rPr>
      </w:pPr>
    </w:p>
    <w:p w14:paraId="1CC93C5E" w14:textId="6F1DA236" w:rsidR="001B6C47" w:rsidRDefault="001B6C47" w:rsidP="0013510F">
      <w:pPr>
        <w:rPr>
          <w:b/>
        </w:rPr>
      </w:pPr>
    </w:p>
    <w:p w14:paraId="5EE4D712" w14:textId="0C1BA549" w:rsidR="001B6C47" w:rsidRDefault="001B6C47" w:rsidP="0013510F">
      <w:pPr>
        <w:rPr>
          <w:b/>
        </w:rPr>
      </w:pPr>
    </w:p>
    <w:p w14:paraId="1BA08989" w14:textId="78C90018" w:rsidR="001B6C47" w:rsidRDefault="001B6C47" w:rsidP="0013510F">
      <w:pPr>
        <w:rPr>
          <w:b/>
        </w:rPr>
      </w:pPr>
    </w:p>
    <w:p w14:paraId="521582D1" w14:textId="1E486D8F" w:rsidR="001B6C47" w:rsidRDefault="001B6C47" w:rsidP="0013510F">
      <w:pPr>
        <w:rPr>
          <w:b/>
        </w:rPr>
      </w:pPr>
    </w:p>
    <w:p w14:paraId="5B9FD46C" w14:textId="1DA52C65" w:rsidR="001B6C47" w:rsidRDefault="001B6C47" w:rsidP="0013510F">
      <w:pPr>
        <w:rPr>
          <w:b/>
        </w:rPr>
      </w:pPr>
    </w:p>
    <w:p w14:paraId="64A4ED84" w14:textId="2638BE17" w:rsidR="001B6C47" w:rsidRDefault="001B6C47" w:rsidP="0013510F">
      <w:pPr>
        <w:rPr>
          <w:b/>
        </w:rPr>
      </w:pPr>
    </w:p>
    <w:p w14:paraId="69E149BA" w14:textId="02D64874" w:rsidR="001B6C47" w:rsidRDefault="001B6C47" w:rsidP="0013510F">
      <w:pPr>
        <w:rPr>
          <w:b/>
        </w:rPr>
      </w:pPr>
    </w:p>
    <w:p w14:paraId="71A6427C" w14:textId="12517FAB" w:rsidR="001B6C47" w:rsidRDefault="001B6C47" w:rsidP="0013510F">
      <w:pPr>
        <w:rPr>
          <w:b/>
        </w:rPr>
      </w:pPr>
    </w:p>
    <w:p w14:paraId="5B9B8DD3" w14:textId="799CB529" w:rsidR="001B6C47" w:rsidRDefault="001B6C47" w:rsidP="0013510F">
      <w:pPr>
        <w:rPr>
          <w:b/>
        </w:rPr>
      </w:pPr>
    </w:p>
    <w:p w14:paraId="0BDEDA1D" w14:textId="7F623384" w:rsidR="001B6C47" w:rsidRDefault="001B6C47" w:rsidP="0013510F">
      <w:pPr>
        <w:rPr>
          <w:b/>
        </w:rPr>
      </w:pPr>
    </w:p>
    <w:p w14:paraId="755F5CDD" w14:textId="667A8BAF" w:rsidR="001B6C47" w:rsidRDefault="001B6C47" w:rsidP="0013510F">
      <w:pPr>
        <w:rPr>
          <w:b/>
        </w:rPr>
      </w:pPr>
    </w:p>
    <w:p w14:paraId="064DAD17" w14:textId="6CF61023" w:rsidR="001B6C47" w:rsidRDefault="001B6C47" w:rsidP="0013510F">
      <w:pPr>
        <w:rPr>
          <w:b/>
        </w:rPr>
      </w:pPr>
    </w:p>
    <w:p w14:paraId="36D6052D" w14:textId="4B916FEE" w:rsidR="001B6C47" w:rsidRDefault="001B6C47" w:rsidP="0013510F">
      <w:pPr>
        <w:rPr>
          <w:b/>
        </w:rPr>
      </w:pPr>
    </w:p>
    <w:p w14:paraId="257FDC79" w14:textId="3539CDB9" w:rsidR="001B6C47" w:rsidRDefault="001B6C47" w:rsidP="0013510F">
      <w:pPr>
        <w:rPr>
          <w:b/>
        </w:rPr>
      </w:pPr>
    </w:p>
    <w:p w14:paraId="0595FBCA" w14:textId="65E93618" w:rsidR="001B6C47" w:rsidRDefault="001B6C47" w:rsidP="0013510F">
      <w:pPr>
        <w:rPr>
          <w:b/>
        </w:rPr>
      </w:pPr>
    </w:p>
    <w:p w14:paraId="3ECD1C06" w14:textId="5DB8DBD5" w:rsidR="001B6C47" w:rsidRDefault="001B6C47" w:rsidP="0013510F">
      <w:pPr>
        <w:rPr>
          <w:b/>
        </w:rPr>
      </w:pPr>
    </w:p>
    <w:p w14:paraId="17D6696D" w14:textId="1797356B" w:rsidR="001B6C47" w:rsidRDefault="001B6C47" w:rsidP="0013510F">
      <w:pPr>
        <w:rPr>
          <w:b/>
        </w:rPr>
      </w:pPr>
    </w:p>
    <w:p w14:paraId="1EE913E7" w14:textId="6EAD4A13" w:rsidR="001B6C47" w:rsidRDefault="001B6C47" w:rsidP="0013510F">
      <w:pPr>
        <w:rPr>
          <w:b/>
        </w:rPr>
      </w:pPr>
    </w:p>
    <w:p w14:paraId="08FFADD9" w14:textId="53BD0385" w:rsidR="001B6C47" w:rsidRDefault="001B6C47" w:rsidP="0013510F">
      <w:pPr>
        <w:rPr>
          <w:b/>
        </w:rPr>
      </w:pPr>
    </w:p>
    <w:p w14:paraId="153CED2C" w14:textId="5D635B05" w:rsidR="001B6C47" w:rsidRDefault="001B6C47" w:rsidP="0013510F">
      <w:pPr>
        <w:rPr>
          <w:b/>
        </w:rPr>
      </w:pPr>
    </w:p>
    <w:p w14:paraId="47A7A4D5" w14:textId="056B6D4D" w:rsidR="001B6C47" w:rsidRDefault="001B6C47" w:rsidP="0013510F">
      <w:pPr>
        <w:rPr>
          <w:b/>
        </w:rPr>
      </w:pPr>
    </w:p>
    <w:p w14:paraId="054CE85C" w14:textId="727ACC8A" w:rsidR="001B6C47" w:rsidRDefault="001B6C47" w:rsidP="0013510F">
      <w:pPr>
        <w:rPr>
          <w:b/>
        </w:rPr>
      </w:pPr>
    </w:p>
    <w:p w14:paraId="6C05B008" w14:textId="313F244F" w:rsidR="001B6C47" w:rsidRDefault="001B6C47" w:rsidP="0013510F">
      <w:pPr>
        <w:rPr>
          <w:b/>
        </w:rPr>
      </w:pPr>
    </w:p>
    <w:p w14:paraId="5E60B8D9" w14:textId="3FA047FB" w:rsidR="001B6C47" w:rsidRDefault="001B6C47" w:rsidP="0013510F">
      <w:pPr>
        <w:rPr>
          <w:b/>
        </w:rPr>
      </w:pPr>
    </w:p>
    <w:p w14:paraId="02F63849" w14:textId="3ADA02AA" w:rsidR="001B6C47" w:rsidRDefault="001B6C47" w:rsidP="0013510F">
      <w:pPr>
        <w:rPr>
          <w:b/>
        </w:rPr>
      </w:pPr>
    </w:p>
    <w:p w14:paraId="58A50BCD" w14:textId="4EC2925C" w:rsidR="001B6C47" w:rsidRDefault="001B6C47" w:rsidP="0013510F">
      <w:pPr>
        <w:rPr>
          <w:b/>
        </w:rPr>
      </w:pPr>
    </w:p>
    <w:p w14:paraId="546A7F28" w14:textId="77777777" w:rsidR="001B6C47" w:rsidRPr="009E1B18" w:rsidRDefault="001B6C47" w:rsidP="001B6C47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49CF501" w14:textId="77777777" w:rsidR="001B6C47" w:rsidRDefault="001B6C47" w:rsidP="001B6C47">
      <w:r>
        <w:rPr>
          <w:b/>
        </w:rPr>
        <w:t xml:space="preserve">Homophone Worksheet: </w:t>
      </w:r>
      <w:r w:rsidRPr="0005523F">
        <w:rPr>
          <w:b/>
          <w:i/>
        </w:rPr>
        <w:t>Born</w:t>
      </w:r>
      <w:r>
        <w:rPr>
          <w:b/>
        </w:rPr>
        <w:t xml:space="preserve"> and </w:t>
      </w:r>
      <w:r w:rsidRPr="0005523F">
        <w:rPr>
          <w:b/>
          <w:i/>
        </w:rPr>
        <w:t>Borne</w:t>
      </w:r>
      <w:r>
        <w:rPr>
          <w:b/>
        </w:rPr>
        <w:t xml:space="preserve">, Worksheet 4.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born </w:t>
      </w:r>
      <w:r>
        <w:t>and</w:t>
      </w:r>
      <w:r>
        <w:rPr>
          <w:i/>
        </w:rPr>
        <w:t xml:space="preserve"> borne</w:t>
      </w:r>
      <w:r>
        <w:t>. Remember this about these two words:</w:t>
      </w:r>
    </w:p>
    <w:p w14:paraId="646FE82D" w14:textId="77777777" w:rsidR="001B6C47" w:rsidRDefault="001B6C47" w:rsidP="001B6C47"/>
    <w:p w14:paraId="342AE4C2" w14:textId="77777777" w:rsidR="001B6C47" w:rsidRDefault="001B6C47" w:rsidP="001B6C47">
      <w:r>
        <w:rPr>
          <w:b/>
          <w:i/>
        </w:rPr>
        <w:t xml:space="preserve">Born </w:t>
      </w:r>
      <w:r>
        <w:t xml:space="preserve">is an </w:t>
      </w:r>
      <w:r w:rsidRPr="00257FE6">
        <w:rPr>
          <w:b/>
          <w:i/>
        </w:rPr>
        <w:t>adjective</w:t>
      </w:r>
      <w:r>
        <w:t xml:space="preserve"> that means </w:t>
      </w:r>
      <w:r w:rsidRPr="00257FE6">
        <w:rPr>
          <w:i/>
        </w:rPr>
        <w:t xml:space="preserve">brought forth by or as if by birth </w:t>
      </w:r>
      <w:r>
        <w:t xml:space="preserve">and can be used to mean </w:t>
      </w:r>
      <w:r w:rsidRPr="00257FE6">
        <w:rPr>
          <w:i/>
        </w:rPr>
        <w:t xml:space="preserve">having from birth specified qualities </w:t>
      </w:r>
      <w:r>
        <w:t xml:space="preserve">as in </w:t>
      </w:r>
      <w:r w:rsidRPr="00257FE6">
        <w:rPr>
          <w:i/>
        </w:rPr>
        <w:t xml:space="preserve">a </w:t>
      </w:r>
      <w:r>
        <w:rPr>
          <w:i/>
        </w:rPr>
        <w:t>born</w:t>
      </w:r>
      <w:r w:rsidRPr="00257FE6">
        <w:rPr>
          <w:i/>
        </w:rPr>
        <w:t xml:space="preserve"> leader</w:t>
      </w:r>
      <w:r>
        <w:t>.</w:t>
      </w:r>
    </w:p>
    <w:p w14:paraId="6C96BB38" w14:textId="77777777" w:rsidR="001B6C47" w:rsidRDefault="001B6C47" w:rsidP="001B6C47"/>
    <w:p w14:paraId="6D993DE4" w14:textId="77777777" w:rsidR="001B6C47" w:rsidRDefault="001B6C47" w:rsidP="001B6C47">
      <w:r>
        <w:rPr>
          <w:b/>
          <w:i/>
        </w:rPr>
        <w:t xml:space="preserve">Borne </w:t>
      </w:r>
      <w:r>
        <w:t xml:space="preserve">is also an </w:t>
      </w:r>
      <w:r w:rsidRPr="00257FE6">
        <w:rPr>
          <w:b/>
          <w:i/>
        </w:rPr>
        <w:t>adjective</w:t>
      </w:r>
      <w:r>
        <w:t xml:space="preserve"> that </w:t>
      </w:r>
      <w:r w:rsidRPr="00257FE6">
        <w:rPr>
          <w:i/>
        </w:rPr>
        <w:t xml:space="preserve">means transported or transmitted by — used in combination </w:t>
      </w:r>
      <w:r>
        <w:t xml:space="preserve">in words such as </w:t>
      </w:r>
      <w:r>
        <w:rPr>
          <w:i/>
        </w:rPr>
        <w:t xml:space="preserve">soil-borne </w:t>
      </w:r>
      <w:r>
        <w:t>and</w:t>
      </w:r>
      <w:r w:rsidRPr="00257FE6">
        <w:rPr>
          <w:i/>
        </w:rPr>
        <w:t xml:space="preserve"> airborne</w:t>
      </w:r>
      <w:r>
        <w:t>.</w:t>
      </w:r>
    </w:p>
    <w:p w14:paraId="2AE8390F" w14:textId="77777777" w:rsidR="001B6C47" w:rsidRDefault="001B6C47" w:rsidP="001B6C47"/>
    <w:p w14:paraId="29E1B736" w14:textId="77777777" w:rsidR="001B6C47" w:rsidRPr="007D76DB" w:rsidRDefault="001B6C47" w:rsidP="001B6C47">
      <w:pPr>
        <w:pStyle w:val="ListParagraph"/>
        <w:numPr>
          <w:ilvl w:val="0"/>
          <w:numId w:val="4"/>
        </w:numPr>
        <w:rPr>
          <w:b/>
        </w:rPr>
      </w:pPr>
      <w:r>
        <w:t>Stewie Griffin was ______________________ in Quahog, Rhode Island.</w:t>
      </w:r>
    </w:p>
    <w:p w14:paraId="533E6663" w14:textId="77777777" w:rsidR="001B6C47" w:rsidRPr="007D76DB" w:rsidRDefault="001B6C47" w:rsidP="001B6C47">
      <w:pPr>
        <w:pStyle w:val="ListParagraph"/>
        <w:numPr>
          <w:ilvl w:val="0"/>
          <w:numId w:val="4"/>
        </w:numPr>
        <w:rPr>
          <w:b/>
        </w:rPr>
      </w:pPr>
      <w:r>
        <w:t>Because **** anonymously wrote a check to pay for *** senior class party, none of *** classmates knew the cost of the event was _____________________ by ****.</w:t>
      </w:r>
    </w:p>
    <w:p w14:paraId="1BEAC0A7" w14:textId="77777777" w:rsidR="001B6C47" w:rsidRPr="007D76DB" w:rsidRDefault="001B6C47" w:rsidP="001B6C47">
      <w:pPr>
        <w:pStyle w:val="ListParagraph"/>
        <w:numPr>
          <w:ilvl w:val="0"/>
          <w:numId w:val="4"/>
        </w:numPr>
        <w:rPr>
          <w:b/>
        </w:rPr>
      </w:pPr>
      <w:r>
        <w:t>Langston Hughes was ________________ in Joplin, Missouri, in 1902.</w:t>
      </w:r>
    </w:p>
    <w:p w14:paraId="17ED9499" w14:textId="77777777" w:rsidR="001B6C47" w:rsidRPr="007D76DB" w:rsidRDefault="001B6C47" w:rsidP="001B6C47">
      <w:pPr>
        <w:pStyle w:val="ListParagraph"/>
        <w:numPr>
          <w:ilvl w:val="0"/>
          <w:numId w:val="4"/>
        </w:numPr>
        <w:rPr>
          <w:b/>
        </w:rPr>
      </w:pPr>
      <w:r>
        <w:t>In Greek Mythology, the sky was __________________ by Atlas.</w:t>
      </w:r>
    </w:p>
    <w:p w14:paraId="106A6177" w14:textId="77777777" w:rsidR="001B6C47" w:rsidRPr="00772F56" w:rsidRDefault="001B6C47" w:rsidP="001B6C47">
      <w:pPr>
        <w:pStyle w:val="ListParagraph"/>
        <w:numPr>
          <w:ilvl w:val="0"/>
          <w:numId w:val="4"/>
        </w:numPr>
        <w:rPr>
          <w:b/>
        </w:rPr>
      </w:pPr>
      <w:r>
        <w:t xml:space="preserve">On ****’s birthday, *** celebrates the day *** was __________________. </w:t>
      </w:r>
    </w:p>
    <w:p w14:paraId="5C29C854" w14:textId="77777777" w:rsidR="001B6C47" w:rsidRDefault="001B6C47" w:rsidP="001B6C47"/>
    <w:p w14:paraId="1975B9ED" w14:textId="69241C46" w:rsidR="001B6C47" w:rsidRDefault="001B6C47" w:rsidP="0013510F">
      <w:pPr>
        <w:rPr>
          <w:b/>
        </w:rPr>
      </w:pPr>
    </w:p>
    <w:p w14:paraId="295D93FB" w14:textId="0602C2E7" w:rsidR="001B6C47" w:rsidRDefault="001B6C47" w:rsidP="0013510F">
      <w:pPr>
        <w:rPr>
          <w:b/>
        </w:rPr>
      </w:pPr>
    </w:p>
    <w:p w14:paraId="32FBCCAB" w14:textId="00E7912B" w:rsidR="001B6C47" w:rsidRDefault="001B6C47" w:rsidP="0013510F">
      <w:pPr>
        <w:rPr>
          <w:b/>
        </w:rPr>
      </w:pPr>
    </w:p>
    <w:p w14:paraId="4EB8D851" w14:textId="244F7006" w:rsidR="001B6C47" w:rsidRDefault="001B6C47" w:rsidP="0013510F">
      <w:pPr>
        <w:rPr>
          <w:b/>
        </w:rPr>
      </w:pPr>
    </w:p>
    <w:p w14:paraId="168957E5" w14:textId="2DFDAB22" w:rsidR="001B6C47" w:rsidRDefault="001B6C47" w:rsidP="0013510F">
      <w:pPr>
        <w:rPr>
          <w:b/>
        </w:rPr>
      </w:pPr>
    </w:p>
    <w:p w14:paraId="779B0101" w14:textId="10827269" w:rsidR="001B6C47" w:rsidRDefault="001B6C47" w:rsidP="0013510F">
      <w:pPr>
        <w:rPr>
          <w:b/>
        </w:rPr>
      </w:pPr>
    </w:p>
    <w:p w14:paraId="776BE11C" w14:textId="00A7ED81" w:rsidR="001B6C47" w:rsidRDefault="001B6C47" w:rsidP="0013510F">
      <w:pPr>
        <w:rPr>
          <w:b/>
        </w:rPr>
      </w:pPr>
    </w:p>
    <w:p w14:paraId="454F2AEE" w14:textId="092EC7BA" w:rsidR="001B6C47" w:rsidRDefault="001B6C47" w:rsidP="0013510F">
      <w:pPr>
        <w:rPr>
          <w:b/>
        </w:rPr>
      </w:pPr>
    </w:p>
    <w:p w14:paraId="62B0F2A6" w14:textId="3959C078" w:rsidR="001B6C47" w:rsidRDefault="001B6C47" w:rsidP="0013510F">
      <w:pPr>
        <w:rPr>
          <w:b/>
        </w:rPr>
      </w:pPr>
    </w:p>
    <w:p w14:paraId="4339803A" w14:textId="0FF91999" w:rsidR="001B6C47" w:rsidRDefault="001B6C47" w:rsidP="0013510F">
      <w:pPr>
        <w:rPr>
          <w:b/>
        </w:rPr>
      </w:pPr>
    </w:p>
    <w:p w14:paraId="6257C4F7" w14:textId="5C2C3562" w:rsidR="001B6C47" w:rsidRDefault="001B6C47" w:rsidP="0013510F">
      <w:pPr>
        <w:rPr>
          <w:b/>
        </w:rPr>
      </w:pPr>
    </w:p>
    <w:p w14:paraId="2708E1E5" w14:textId="1ACEDA3F" w:rsidR="001B6C47" w:rsidRDefault="001B6C47" w:rsidP="0013510F">
      <w:pPr>
        <w:rPr>
          <w:b/>
        </w:rPr>
      </w:pPr>
    </w:p>
    <w:p w14:paraId="0C976461" w14:textId="26F28746" w:rsidR="001B6C47" w:rsidRDefault="001B6C47" w:rsidP="0013510F">
      <w:pPr>
        <w:rPr>
          <w:b/>
        </w:rPr>
      </w:pPr>
    </w:p>
    <w:p w14:paraId="413C5E73" w14:textId="44002955" w:rsidR="001B6C47" w:rsidRDefault="001B6C47" w:rsidP="0013510F">
      <w:pPr>
        <w:rPr>
          <w:b/>
        </w:rPr>
      </w:pPr>
    </w:p>
    <w:p w14:paraId="553E8DA0" w14:textId="5BCC149B" w:rsidR="001B6C47" w:rsidRDefault="001B6C47" w:rsidP="0013510F">
      <w:pPr>
        <w:rPr>
          <w:b/>
        </w:rPr>
      </w:pPr>
    </w:p>
    <w:p w14:paraId="3F3F6436" w14:textId="7DF446A7" w:rsidR="001B6C47" w:rsidRDefault="001B6C47" w:rsidP="0013510F">
      <w:pPr>
        <w:rPr>
          <w:b/>
        </w:rPr>
      </w:pPr>
    </w:p>
    <w:p w14:paraId="1F47691C" w14:textId="11981524" w:rsidR="001B6C47" w:rsidRDefault="001B6C47" w:rsidP="0013510F">
      <w:pPr>
        <w:rPr>
          <w:b/>
        </w:rPr>
      </w:pPr>
    </w:p>
    <w:p w14:paraId="126FC1E0" w14:textId="646D5FE7" w:rsidR="001B6C47" w:rsidRDefault="001B6C47" w:rsidP="0013510F">
      <w:pPr>
        <w:rPr>
          <w:b/>
        </w:rPr>
      </w:pPr>
    </w:p>
    <w:p w14:paraId="5304FD3B" w14:textId="017391E3" w:rsidR="001B6C47" w:rsidRDefault="001B6C47" w:rsidP="0013510F">
      <w:pPr>
        <w:rPr>
          <w:b/>
        </w:rPr>
      </w:pPr>
    </w:p>
    <w:p w14:paraId="49B04F96" w14:textId="0BEA0816" w:rsidR="001B6C47" w:rsidRDefault="001B6C47" w:rsidP="0013510F">
      <w:pPr>
        <w:rPr>
          <w:b/>
        </w:rPr>
      </w:pPr>
    </w:p>
    <w:p w14:paraId="2C44E3B9" w14:textId="69E0FEBB" w:rsidR="001B6C47" w:rsidRDefault="001B6C47" w:rsidP="0013510F">
      <w:pPr>
        <w:rPr>
          <w:b/>
        </w:rPr>
      </w:pPr>
    </w:p>
    <w:p w14:paraId="7799338E" w14:textId="4B5BD6CE" w:rsidR="001B6C47" w:rsidRDefault="001B6C47" w:rsidP="0013510F">
      <w:pPr>
        <w:rPr>
          <w:b/>
        </w:rPr>
      </w:pPr>
    </w:p>
    <w:p w14:paraId="1D4C7F5E" w14:textId="1ABF0D85" w:rsidR="001B6C47" w:rsidRDefault="001B6C47" w:rsidP="0013510F">
      <w:pPr>
        <w:rPr>
          <w:b/>
        </w:rPr>
      </w:pPr>
    </w:p>
    <w:p w14:paraId="2E766F06" w14:textId="108E0C81" w:rsidR="001B6C47" w:rsidRDefault="001B6C47" w:rsidP="0013510F">
      <w:pPr>
        <w:rPr>
          <w:b/>
        </w:rPr>
      </w:pPr>
    </w:p>
    <w:p w14:paraId="348263BE" w14:textId="09393051" w:rsidR="001B6C47" w:rsidRDefault="001B6C47" w:rsidP="0013510F">
      <w:pPr>
        <w:rPr>
          <w:b/>
        </w:rPr>
      </w:pPr>
    </w:p>
    <w:p w14:paraId="71FF410E" w14:textId="686FA7AD" w:rsidR="001B6C47" w:rsidRDefault="001B6C47" w:rsidP="0013510F">
      <w:pPr>
        <w:rPr>
          <w:b/>
        </w:rPr>
      </w:pPr>
    </w:p>
    <w:p w14:paraId="1E807FC7" w14:textId="42B2A64C" w:rsidR="001B6C47" w:rsidRDefault="001B6C47" w:rsidP="0013510F">
      <w:pPr>
        <w:rPr>
          <w:b/>
        </w:rPr>
      </w:pPr>
    </w:p>
    <w:p w14:paraId="5AA28381" w14:textId="279BDA29" w:rsidR="001B6C47" w:rsidRDefault="001B6C47" w:rsidP="0013510F">
      <w:pPr>
        <w:rPr>
          <w:b/>
        </w:rPr>
      </w:pPr>
    </w:p>
    <w:p w14:paraId="210D18C2" w14:textId="0E7B975B" w:rsidR="001B6C47" w:rsidRDefault="001B6C47" w:rsidP="0013510F">
      <w:pPr>
        <w:rPr>
          <w:b/>
        </w:rPr>
      </w:pPr>
    </w:p>
    <w:p w14:paraId="366A3F79" w14:textId="2511CE64" w:rsidR="001B6C47" w:rsidRDefault="001B6C47" w:rsidP="0013510F">
      <w:pPr>
        <w:rPr>
          <w:b/>
        </w:rPr>
      </w:pPr>
    </w:p>
    <w:p w14:paraId="3727861B" w14:textId="025080FF" w:rsidR="001B6C47" w:rsidRDefault="001B6C47" w:rsidP="0013510F">
      <w:pPr>
        <w:rPr>
          <w:b/>
        </w:rPr>
      </w:pPr>
    </w:p>
    <w:p w14:paraId="6571592D" w14:textId="48770970" w:rsidR="001B6C47" w:rsidRDefault="001B6C47" w:rsidP="0013510F">
      <w:pPr>
        <w:rPr>
          <w:b/>
        </w:rPr>
      </w:pPr>
    </w:p>
    <w:p w14:paraId="19B1E25C" w14:textId="5845A0A3" w:rsidR="001B6C47" w:rsidRDefault="001B6C47" w:rsidP="0013510F">
      <w:pPr>
        <w:rPr>
          <w:b/>
        </w:rPr>
      </w:pPr>
    </w:p>
    <w:p w14:paraId="183B9B40" w14:textId="77777777" w:rsidR="001B6C47" w:rsidRPr="009E1B18" w:rsidRDefault="001B6C47" w:rsidP="001B6C47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1BF9874" w14:textId="77777777" w:rsidR="001B6C47" w:rsidRDefault="001B6C47" w:rsidP="001B6C47">
      <w:r>
        <w:rPr>
          <w:b/>
        </w:rPr>
        <w:t xml:space="preserve">Homophone Worksheet: </w:t>
      </w:r>
      <w:r w:rsidRPr="0005523F">
        <w:rPr>
          <w:b/>
          <w:i/>
        </w:rPr>
        <w:t>Born</w:t>
      </w:r>
      <w:r>
        <w:rPr>
          <w:b/>
        </w:rPr>
        <w:t xml:space="preserve"> and </w:t>
      </w:r>
      <w:r w:rsidRPr="0005523F">
        <w:rPr>
          <w:b/>
          <w:i/>
        </w:rPr>
        <w:t>Borne</w:t>
      </w:r>
      <w:r>
        <w:rPr>
          <w:b/>
        </w:rPr>
        <w:t xml:space="preserve">, Worksheet 5.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born </w:t>
      </w:r>
      <w:r>
        <w:t>and</w:t>
      </w:r>
      <w:r>
        <w:rPr>
          <w:i/>
        </w:rPr>
        <w:t xml:space="preserve"> borne</w:t>
      </w:r>
      <w:r>
        <w:t>. Remember this about these two words:</w:t>
      </w:r>
    </w:p>
    <w:p w14:paraId="6E487F71" w14:textId="77777777" w:rsidR="001B6C47" w:rsidRDefault="001B6C47" w:rsidP="001B6C47"/>
    <w:p w14:paraId="6E4E0211" w14:textId="77777777" w:rsidR="001B6C47" w:rsidRDefault="001B6C47" w:rsidP="001B6C47">
      <w:r>
        <w:rPr>
          <w:b/>
          <w:i/>
        </w:rPr>
        <w:t xml:space="preserve">Born </w:t>
      </w:r>
      <w:r>
        <w:t xml:space="preserve">is an </w:t>
      </w:r>
      <w:r w:rsidRPr="00257FE6">
        <w:rPr>
          <w:b/>
          <w:i/>
        </w:rPr>
        <w:t>adjective</w:t>
      </w:r>
      <w:r>
        <w:t xml:space="preserve"> that means </w:t>
      </w:r>
      <w:r w:rsidRPr="00257FE6">
        <w:rPr>
          <w:i/>
        </w:rPr>
        <w:t xml:space="preserve">brought forth by or as if by birth </w:t>
      </w:r>
      <w:r>
        <w:t xml:space="preserve">and can be used to mean </w:t>
      </w:r>
      <w:r w:rsidRPr="00257FE6">
        <w:rPr>
          <w:i/>
        </w:rPr>
        <w:t xml:space="preserve">having from birth specified qualities </w:t>
      </w:r>
      <w:r>
        <w:t xml:space="preserve">as in </w:t>
      </w:r>
      <w:r w:rsidRPr="00257FE6">
        <w:rPr>
          <w:i/>
        </w:rPr>
        <w:t xml:space="preserve">a </w:t>
      </w:r>
      <w:r>
        <w:rPr>
          <w:i/>
        </w:rPr>
        <w:t>born</w:t>
      </w:r>
      <w:r w:rsidRPr="00257FE6">
        <w:rPr>
          <w:i/>
        </w:rPr>
        <w:t xml:space="preserve"> leader</w:t>
      </w:r>
      <w:r>
        <w:t>.</w:t>
      </w:r>
    </w:p>
    <w:p w14:paraId="41B2354B" w14:textId="77777777" w:rsidR="001B6C47" w:rsidRDefault="001B6C47" w:rsidP="001B6C47"/>
    <w:p w14:paraId="6CB36678" w14:textId="77777777" w:rsidR="001B6C47" w:rsidRDefault="001B6C47" w:rsidP="001B6C47">
      <w:r>
        <w:rPr>
          <w:b/>
          <w:i/>
        </w:rPr>
        <w:t xml:space="preserve">Borne </w:t>
      </w:r>
      <w:r>
        <w:t xml:space="preserve">is also an </w:t>
      </w:r>
      <w:r w:rsidRPr="00257FE6">
        <w:rPr>
          <w:b/>
          <w:i/>
        </w:rPr>
        <w:t>adjective</w:t>
      </w:r>
      <w:r>
        <w:t xml:space="preserve"> that </w:t>
      </w:r>
      <w:r w:rsidRPr="00257FE6">
        <w:rPr>
          <w:i/>
        </w:rPr>
        <w:t xml:space="preserve">means transported or transmitted by — used in combination </w:t>
      </w:r>
      <w:r>
        <w:t xml:space="preserve">in words such as </w:t>
      </w:r>
      <w:r>
        <w:rPr>
          <w:i/>
        </w:rPr>
        <w:t xml:space="preserve">soil-borne </w:t>
      </w:r>
      <w:r>
        <w:t>and</w:t>
      </w:r>
      <w:r w:rsidRPr="00257FE6">
        <w:rPr>
          <w:i/>
        </w:rPr>
        <w:t xml:space="preserve"> airborne</w:t>
      </w:r>
      <w:r>
        <w:t>.</w:t>
      </w:r>
    </w:p>
    <w:p w14:paraId="396EFCD6" w14:textId="77777777" w:rsidR="001B6C47" w:rsidRDefault="001B6C47" w:rsidP="001B6C47"/>
    <w:p w14:paraId="71E65F4D" w14:textId="77777777" w:rsidR="001B6C47" w:rsidRPr="003E2875" w:rsidRDefault="001B6C47" w:rsidP="001B6C47">
      <w:pPr>
        <w:pStyle w:val="ListParagraph"/>
        <w:numPr>
          <w:ilvl w:val="0"/>
          <w:numId w:val="5"/>
        </w:numPr>
        <w:rPr>
          <w:b/>
        </w:rPr>
      </w:pPr>
      <w:r>
        <w:t>**** is a _____________________ leader.</w:t>
      </w:r>
    </w:p>
    <w:p w14:paraId="2DE30AB4" w14:textId="77777777" w:rsidR="001B6C47" w:rsidRPr="003E2875" w:rsidRDefault="001B6C47" w:rsidP="001B6C47">
      <w:pPr>
        <w:pStyle w:val="ListParagraph"/>
        <w:numPr>
          <w:ilvl w:val="0"/>
          <w:numId w:val="5"/>
        </w:numPr>
        <w:rPr>
          <w:b/>
        </w:rPr>
      </w:pPr>
      <w:r>
        <w:t>Most of the defense during the soccer game was ________________ by ***.</w:t>
      </w:r>
    </w:p>
    <w:p w14:paraId="7A1E6D6F" w14:textId="77777777" w:rsidR="001B6C47" w:rsidRPr="003E2875" w:rsidRDefault="001B6C47" w:rsidP="001B6C47">
      <w:pPr>
        <w:pStyle w:val="ListParagraph"/>
        <w:numPr>
          <w:ilvl w:val="0"/>
          <w:numId w:val="5"/>
        </w:numPr>
        <w:rPr>
          <w:b/>
        </w:rPr>
      </w:pPr>
      <w:r>
        <w:t>*** plays basketball as if *** were ________________ to the sport.</w:t>
      </w:r>
    </w:p>
    <w:p w14:paraId="7C59378D" w14:textId="77777777" w:rsidR="001B6C47" w:rsidRPr="003E2875" w:rsidRDefault="001B6C47" w:rsidP="001B6C47">
      <w:pPr>
        <w:pStyle w:val="ListParagraph"/>
        <w:numPr>
          <w:ilvl w:val="0"/>
          <w:numId w:val="5"/>
        </w:numPr>
        <w:rPr>
          <w:b/>
        </w:rPr>
      </w:pPr>
      <w:r>
        <w:t>**** agrees that the French Revolution was _________________ of the Enlightenment.</w:t>
      </w:r>
    </w:p>
    <w:p w14:paraId="05B522B9" w14:textId="77777777" w:rsidR="001B6C47" w:rsidRPr="00772F56" w:rsidRDefault="001B6C47" w:rsidP="001B6C47">
      <w:pPr>
        <w:pStyle w:val="ListParagraph"/>
        <w:numPr>
          <w:ilvl w:val="0"/>
          <w:numId w:val="5"/>
        </w:numPr>
        <w:rPr>
          <w:b/>
        </w:rPr>
      </w:pPr>
      <w:r>
        <w:t>The work of plowing the field was _________________ by a team of draft horses.</w:t>
      </w:r>
    </w:p>
    <w:p w14:paraId="1101C87C" w14:textId="77777777" w:rsidR="001B6C47" w:rsidRDefault="001B6C47" w:rsidP="001B6C47"/>
    <w:p w14:paraId="0230766B" w14:textId="77777777" w:rsidR="001B6C47" w:rsidRPr="0013510F" w:rsidRDefault="001B6C47" w:rsidP="0013510F">
      <w:pPr>
        <w:rPr>
          <w:b/>
        </w:rPr>
      </w:pPr>
      <w:bookmarkStart w:id="55" w:name="_GoBack"/>
      <w:bookmarkEnd w:id="55"/>
    </w:p>
    <w:p w14:paraId="12D096E5" w14:textId="77777777" w:rsidR="00257FE6" w:rsidRDefault="00257FE6" w:rsidP="00257FE6"/>
    <w:sectPr w:rsidR="00257FE6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747E12"/>
    <w:multiLevelType w:val="hybridMultilevel"/>
    <w:tmpl w:val="BC80F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FE6901"/>
    <w:multiLevelType w:val="hybridMultilevel"/>
    <w:tmpl w:val="BC80F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F62842"/>
    <w:multiLevelType w:val="hybridMultilevel"/>
    <w:tmpl w:val="BC80F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2A7E0A"/>
    <w:multiLevelType w:val="hybridMultilevel"/>
    <w:tmpl w:val="BC80F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485DA0"/>
    <w:multiLevelType w:val="hybridMultilevel"/>
    <w:tmpl w:val="BC80F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6FB"/>
    <w:rsid w:val="0005523F"/>
    <w:rsid w:val="00107EC7"/>
    <w:rsid w:val="0013510F"/>
    <w:rsid w:val="001B6C47"/>
    <w:rsid w:val="00257FE6"/>
    <w:rsid w:val="00410E3E"/>
    <w:rsid w:val="00470A26"/>
    <w:rsid w:val="006B45BA"/>
    <w:rsid w:val="00772F56"/>
    <w:rsid w:val="00A006FB"/>
    <w:rsid w:val="00B04964"/>
    <w:rsid w:val="00E34D70"/>
    <w:rsid w:val="00F533B9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308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07EC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2F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HMPHN WSTM.dotx</Template>
  <TotalTime>10</TotalTime>
  <Pages>5</Pages>
  <Words>769</Words>
  <Characters>4384</Characters>
  <Application>Microsoft Office Word</Application>
  <DocSecurity>0</DocSecurity>
  <Lines>36</Lines>
  <Paragraphs>10</Paragraphs>
  <ScaleCrop>false</ScaleCrop>
  <Company>Mark's Text Terminal</Company>
  <LinksUpToDate>false</LinksUpToDate>
  <CharactersWithSpaces>5143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2016-05-09T12:34:00Z</dcterms:created>
  <dcterms:modified xsi:type="dcterms:W3CDTF">2019-09-13T19:07:00Z</dcterms:modified>
</cp:coreProperties>
</file>