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7EA" w:rsidRDefault="00BA79CF" w:rsidP="00BA79CF">
      <w:pPr>
        <w:jc w:val="center"/>
        <w:rPr>
          <w:b/>
          <w:u w:val="single"/>
        </w:rPr>
      </w:pPr>
      <w:r>
        <w:rPr>
          <w:b/>
          <w:i/>
          <w:sz w:val="28"/>
          <w:szCs w:val="28"/>
          <w:u w:val="single"/>
        </w:rPr>
        <w:t xml:space="preserve">Crime and Puzzlement </w:t>
      </w:r>
      <w:r w:rsidR="00F03E67">
        <w:rPr>
          <w:b/>
          <w:sz w:val="28"/>
          <w:szCs w:val="28"/>
          <w:u w:val="single"/>
        </w:rPr>
        <w:t>Unit, Volume 1</w:t>
      </w:r>
      <w:r>
        <w:rPr>
          <w:b/>
          <w:sz w:val="28"/>
          <w:szCs w:val="28"/>
          <w:u w:val="single"/>
        </w:rPr>
        <w:t xml:space="preserve">, </w:t>
      </w:r>
      <w:r w:rsidR="00394570">
        <w:rPr>
          <w:b/>
          <w:sz w:val="28"/>
          <w:szCs w:val="28"/>
          <w:u w:val="single"/>
        </w:rPr>
        <w:t xml:space="preserve">Lesson 15 </w:t>
      </w:r>
      <w:r>
        <w:rPr>
          <w:b/>
          <w:sz w:val="28"/>
          <w:szCs w:val="28"/>
          <w:u w:val="single"/>
        </w:rPr>
        <w:t>Answer Key</w:t>
      </w:r>
      <w:r w:rsidR="001B22C1">
        <w:rPr>
          <w:b/>
          <w:sz w:val="28"/>
          <w:szCs w:val="28"/>
          <w:u w:val="single"/>
        </w:rPr>
        <w:t xml:space="preserve">: Solution to </w:t>
      </w:r>
      <w:r w:rsidR="00394570">
        <w:rPr>
          <w:b/>
          <w:i/>
          <w:sz w:val="28"/>
          <w:szCs w:val="28"/>
          <w:u w:val="single"/>
        </w:rPr>
        <w:t>Dropout</w:t>
      </w:r>
      <w:r>
        <w:rPr>
          <w:b/>
          <w:sz w:val="28"/>
          <w:szCs w:val="28"/>
          <w:u w:val="single"/>
        </w:rPr>
        <w:t xml:space="preserve"> </w:t>
      </w:r>
    </w:p>
    <w:p w:rsidR="00BA79CF" w:rsidRDefault="00BA79CF" w:rsidP="00BA79CF">
      <w:pPr>
        <w:jc w:val="center"/>
        <w:rPr>
          <w:b/>
          <w:u w:val="single"/>
        </w:rPr>
      </w:pPr>
    </w:p>
    <w:p w:rsidR="00BA79CF" w:rsidRDefault="00BA79CF" w:rsidP="00BE700F">
      <w:r>
        <w:rPr>
          <w:b/>
        </w:rPr>
        <w:t xml:space="preserve">Adapted from: </w:t>
      </w:r>
      <w:r>
        <w:t xml:space="preserve">Treat, Lawrence. </w:t>
      </w:r>
      <w:r w:rsidR="00F03E67">
        <w:rPr>
          <w:i/>
        </w:rPr>
        <w:t>Crime and Puzzlement (Book 1</w:t>
      </w:r>
      <w:r>
        <w:rPr>
          <w:i/>
        </w:rPr>
        <w:t>)</w:t>
      </w:r>
      <w:r>
        <w:t>. Jaffrey, NH: David R. Godine, 1981.</w:t>
      </w:r>
    </w:p>
    <w:p w:rsidR="003C3B1D" w:rsidRDefault="003C3B1D" w:rsidP="00BE700F"/>
    <w:p w:rsidR="003C3B1D" w:rsidRPr="003C3B1D" w:rsidRDefault="003C3B1D" w:rsidP="003C3B1D">
      <w:pPr>
        <w:pStyle w:val="ListParagraph"/>
        <w:numPr>
          <w:ilvl w:val="0"/>
          <w:numId w:val="1"/>
        </w:numPr>
        <w:rPr>
          <w:b/>
        </w:rPr>
      </w:pPr>
      <w:r>
        <w:t>Yes. She must have heard the blare and scream of the fire engines and gone to the window to watch the proceedings.</w:t>
      </w:r>
    </w:p>
    <w:p w:rsidR="003C3B1D" w:rsidRPr="003C3B1D" w:rsidRDefault="003C3B1D" w:rsidP="003C3B1D">
      <w:pPr>
        <w:rPr>
          <w:b/>
        </w:rPr>
      </w:pPr>
    </w:p>
    <w:p w:rsidR="003C3B1D" w:rsidRPr="003C3B1D" w:rsidRDefault="003C3B1D" w:rsidP="003C3B1D">
      <w:pPr>
        <w:pStyle w:val="ListParagraph"/>
        <w:numPr>
          <w:ilvl w:val="0"/>
          <w:numId w:val="1"/>
        </w:numPr>
        <w:rPr>
          <w:b/>
        </w:rPr>
      </w:pPr>
      <w:r>
        <w:t>No. She took the time to prop her memo pad against the phone, and probably to bring the footstool to the window.</w:t>
      </w:r>
    </w:p>
    <w:p w:rsidR="003C3B1D" w:rsidRPr="003C3B1D" w:rsidRDefault="003C3B1D" w:rsidP="003C3B1D">
      <w:pPr>
        <w:pStyle w:val="ListParagraph"/>
        <w:rPr>
          <w:b/>
        </w:rPr>
      </w:pPr>
    </w:p>
    <w:p w:rsidR="003C3B1D" w:rsidRPr="003C3B1D" w:rsidRDefault="003C3B1D" w:rsidP="003C3B1D">
      <w:pPr>
        <w:pStyle w:val="ListParagraph"/>
        <w:numPr>
          <w:ilvl w:val="0"/>
          <w:numId w:val="1"/>
        </w:numPr>
        <w:rPr>
          <w:b/>
        </w:rPr>
      </w:pPr>
      <w:r>
        <w:t>Yes, because she was a short woman (study her portrait and compare her height to that of the six-foot-six doorway), and she obviously wanted to see all that she could.</w:t>
      </w:r>
    </w:p>
    <w:p w:rsidR="003C3B1D" w:rsidRPr="003C3B1D" w:rsidRDefault="003C3B1D" w:rsidP="003C3B1D">
      <w:pPr>
        <w:pStyle w:val="ListParagraph"/>
        <w:rPr>
          <w:b/>
        </w:rPr>
      </w:pPr>
    </w:p>
    <w:p w:rsidR="003C3B1D" w:rsidRPr="003C3B1D" w:rsidRDefault="003C3B1D" w:rsidP="003C3B1D">
      <w:pPr>
        <w:pStyle w:val="ListParagraph"/>
        <w:numPr>
          <w:ilvl w:val="0"/>
          <w:numId w:val="1"/>
        </w:numPr>
        <w:rPr>
          <w:b/>
        </w:rPr>
      </w:pPr>
      <w:r>
        <w:t>Yes, for three reasons. First, because she was looking down from a height and might have suffered from vertigo; second, because at the age of ninety she might very well have been subject to dizzy spells; and third, because she had been drinking sherry and might have been slightly intoxicated.</w:t>
      </w:r>
    </w:p>
    <w:p w:rsidR="003C3B1D" w:rsidRPr="003C3B1D" w:rsidRDefault="003C3B1D" w:rsidP="003C3B1D">
      <w:pPr>
        <w:pStyle w:val="ListParagraph"/>
        <w:rPr>
          <w:b/>
        </w:rPr>
      </w:pPr>
    </w:p>
    <w:p w:rsidR="003C3B1D" w:rsidRPr="003C3B1D" w:rsidRDefault="003C3B1D" w:rsidP="003C3B1D">
      <w:pPr>
        <w:pStyle w:val="ListParagraph"/>
        <w:numPr>
          <w:ilvl w:val="0"/>
          <w:numId w:val="1"/>
        </w:numPr>
        <w:rPr>
          <w:b/>
        </w:rPr>
      </w:pPr>
      <w:r>
        <w:t>Yes. She apparently grabbed at the curtain, which tore from her weight as she fell.</w:t>
      </w:r>
    </w:p>
    <w:p w:rsidR="003C3B1D" w:rsidRPr="003C3B1D" w:rsidRDefault="003C3B1D" w:rsidP="003C3B1D">
      <w:pPr>
        <w:pStyle w:val="ListParagraph"/>
        <w:rPr>
          <w:b/>
        </w:rPr>
      </w:pPr>
    </w:p>
    <w:p w:rsidR="003C3B1D" w:rsidRPr="003C3B1D" w:rsidRDefault="003C3B1D" w:rsidP="003C3B1D">
      <w:pPr>
        <w:pStyle w:val="ListParagraph"/>
        <w:numPr>
          <w:ilvl w:val="0"/>
          <w:numId w:val="1"/>
        </w:numPr>
        <w:rPr>
          <w:b/>
        </w:rPr>
      </w:pPr>
      <w:r>
        <w:t>No. There was no suicide note, and she was apparently in the middle of the normal act of phoning when she got up and went to the window.</w:t>
      </w:r>
    </w:p>
    <w:p w:rsidR="003C3B1D" w:rsidRPr="003C3B1D" w:rsidRDefault="003C3B1D" w:rsidP="003C3B1D">
      <w:pPr>
        <w:pStyle w:val="ListParagraph"/>
        <w:rPr>
          <w:b/>
        </w:rPr>
      </w:pPr>
    </w:p>
    <w:p w:rsidR="003C3B1D" w:rsidRPr="003C3B1D" w:rsidRDefault="003C3B1D" w:rsidP="003C3B1D">
      <w:pPr>
        <w:pStyle w:val="ListParagraph"/>
        <w:numPr>
          <w:ilvl w:val="0"/>
          <w:numId w:val="1"/>
        </w:numPr>
        <w:rPr>
          <w:b/>
        </w:rPr>
      </w:pPr>
      <w:r>
        <w:t xml:space="preserve">Murder. Because if she’d fallen accidentally, her weight would have been on the front of the footstool and it would have fallen forward, with the top towards the window and the legs toward the viewer. Since the legs face the window, it follows that the footstool was deliberately placed in its present position, probably to mislead the police. Jarvis, however, made the fatal error of the footstool. </w:t>
      </w:r>
    </w:p>
    <w:p w:rsidR="003C3B1D" w:rsidRPr="003C3B1D" w:rsidRDefault="003C3B1D" w:rsidP="003C3B1D">
      <w:pPr>
        <w:pStyle w:val="ListParagraph"/>
        <w:rPr>
          <w:b/>
        </w:rPr>
      </w:pPr>
    </w:p>
    <w:p w:rsidR="003C3B1D" w:rsidRPr="003C3B1D" w:rsidRDefault="003C3B1D" w:rsidP="003C3B1D">
      <w:pPr>
        <w:ind w:left="720"/>
      </w:pPr>
      <w:r>
        <w:t>He is said to have regretted the mistake.</w:t>
      </w:r>
      <w:bookmarkStart w:id="0" w:name="_GoBack"/>
      <w:bookmarkEnd w:id="0"/>
    </w:p>
    <w:sectPr w:rsidR="003C3B1D" w:rsidRPr="003C3B1D"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7C0360"/>
    <w:multiLevelType w:val="hybridMultilevel"/>
    <w:tmpl w:val="69287D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1B22C1"/>
    <w:rsid w:val="0038015A"/>
    <w:rsid w:val="00394570"/>
    <w:rsid w:val="003C3B1D"/>
    <w:rsid w:val="00410E3E"/>
    <w:rsid w:val="00510D2E"/>
    <w:rsid w:val="00993C25"/>
    <w:rsid w:val="00A901AC"/>
    <w:rsid w:val="00BA79CF"/>
    <w:rsid w:val="00BE700F"/>
    <w:rsid w:val="00C869E6"/>
    <w:rsid w:val="00DA4736"/>
    <w:rsid w:val="00E16D41"/>
    <w:rsid w:val="00F03E67"/>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CA39447"/>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3B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15</TotalTime>
  <Pages>1</Pages>
  <Words>230</Words>
  <Characters>1311</Characters>
  <Application>Microsoft Office Word</Application>
  <DocSecurity>0</DocSecurity>
  <Lines>10</Lines>
  <Paragraphs>3</Paragraphs>
  <ScaleCrop>false</ScaleCrop>
  <Company>Mark's Text Terminal</Company>
  <LinksUpToDate>false</LinksUpToDate>
  <CharactersWithSpaces>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2018-04-23T11:51:00Z</dcterms:created>
  <dcterms:modified xsi:type="dcterms:W3CDTF">2018-05-07T18:11:00Z</dcterms:modified>
</cp:coreProperties>
</file>