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F2740">
        <w:rPr>
          <w:b/>
          <w:i/>
        </w:rPr>
        <w:t>Faze</w:t>
      </w:r>
      <w:r w:rsidR="00F24EDE">
        <w:rPr>
          <w:b/>
        </w:rPr>
        <w:t xml:space="preserve"> (</w:t>
      </w:r>
      <w:r w:rsidR="006F2740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6F2740" w:rsidRDefault="006F2740" w:rsidP="00F24EDE"/>
    <w:p w:rsidR="006F2740" w:rsidRPr="00FA36F4" w:rsidRDefault="00FA36F4" w:rsidP="006F274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really dislikes scary movies, but they don’t </w:t>
      </w:r>
      <w:r w:rsidRPr="00FA36F4">
        <w:rPr>
          <w:i/>
          <w:iCs/>
        </w:rPr>
        <w:t>faze</w:t>
      </w:r>
      <w:r>
        <w:t xml:space="preserve"> *** at all.</w:t>
      </w:r>
    </w:p>
    <w:p w:rsidR="00FA36F4" w:rsidRPr="00FA36F4" w:rsidRDefault="00FA36F4" w:rsidP="006F274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thunder and lightning during the storm scared ***’s dog, but they didn’t </w:t>
      </w:r>
      <w:r w:rsidRPr="00FA36F4">
        <w:rPr>
          <w:i/>
          <w:iCs/>
        </w:rPr>
        <w:t>faze</w:t>
      </w:r>
      <w:r>
        <w:t xml:space="preserve"> *** cat one bit.</w:t>
      </w:r>
    </w:p>
    <w:p w:rsidR="00FA36F4" w:rsidRPr="00FA36F4" w:rsidRDefault="00FA36F4" w:rsidP="006F274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novelist who doesn’t let criticism </w:t>
      </w:r>
      <w:r w:rsidRPr="00FA36F4">
        <w:rPr>
          <w:i/>
          <w:iCs/>
        </w:rPr>
        <w:t>faze</w:t>
      </w:r>
      <w:r>
        <w:t xml:space="preserve"> ***.</w:t>
      </w:r>
    </w:p>
    <w:p w:rsidR="00FA36F4" w:rsidRPr="00FA36F4" w:rsidRDefault="00FA36F4" w:rsidP="006F274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ringing cell phone in the audience </w:t>
      </w:r>
      <w:r w:rsidRPr="00FA36F4">
        <w:rPr>
          <w:i/>
          <w:iCs/>
        </w:rPr>
        <w:t>fazed</w:t>
      </w:r>
      <w:r>
        <w:t xml:space="preserve"> the actors on state, so they momentarily forgot their lines.</w:t>
      </w:r>
    </w:p>
    <w:p w:rsidR="00FA36F4" w:rsidRPr="006F2740" w:rsidRDefault="00FA36F4" w:rsidP="006F274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Nothing much </w:t>
      </w:r>
      <w:bookmarkStart w:id="54" w:name="_GoBack"/>
      <w:r w:rsidRPr="00FA36F4">
        <w:rPr>
          <w:i/>
          <w:iCs/>
        </w:rPr>
        <w:t>fazes</w:t>
      </w:r>
      <w:r>
        <w:t xml:space="preserve"> </w:t>
      </w:r>
      <w:bookmarkEnd w:id="54"/>
      <w:r>
        <w:t>***; *** is calm all the time.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F2740">
        <w:rPr>
          <w:b/>
          <w:u w:val="single"/>
        </w:rPr>
        <w:t xml:space="preserve">verb </w:t>
      </w:r>
      <w:r w:rsidR="006F2740">
        <w:rPr>
          <w:b/>
          <w:i/>
          <w:u w:val="single"/>
        </w:rPr>
        <w:t>faze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6F2740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5B7B7E"/>
    <w:multiLevelType w:val="hybridMultilevel"/>
    <w:tmpl w:val="692A0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740"/>
    <w:rsid w:val="001539C9"/>
    <w:rsid w:val="001F20BF"/>
    <w:rsid w:val="002C2733"/>
    <w:rsid w:val="00335A5C"/>
    <w:rsid w:val="00410E3E"/>
    <w:rsid w:val="005A5A20"/>
    <w:rsid w:val="006B45BA"/>
    <w:rsid w:val="006F2740"/>
    <w:rsid w:val="00C32881"/>
    <w:rsid w:val="00CA4835"/>
    <w:rsid w:val="00E11225"/>
    <w:rsid w:val="00EC6ED9"/>
    <w:rsid w:val="00F24EDE"/>
    <w:rsid w:val="00FA36F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5C8D81BE-F4C1-3941-B42E-E4A0AF500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27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125</Words>
  <Characters>718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2019-08-11T12:42:00Z</dcterms:created>
  <dcterms:modified xsi:type="dcterms:W3CDTF">2019-08-11T12:46:00Z</dcterms:modified>
</cp:coreProperties>
</file>