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47FA7">
        <w:rPr>
          <w:b/>
          <w:i/>
        </w:rPr>
        <w:t>Plaintive</w:t>
      </w:r>
      <w:r w:rsidR="00F24EDE">
        <w:rPr>
          <w:b/>
        </w:rPr>
        <w:t xml:space="preserve"> (</w:t>
      </w:r>
      <w:r w:rsidR="00447FA7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447FA7" w:rsidRDefault="00447FA7" w:rsidP="00F24EDE"/>
    <w:p w:rsidR="00447FA7" w:rsidRPr="00D462E1" w:rsidRDefault="00D462E1" w:rsidP="00447FA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wrote a </w:t>
      </w:r>
      <w:r w:rsidRPr="00D462E1">
        <w:rPr>
          <w:i/>
          <w:iCs/>
        </w:rPr>
        <w:t>plaintive</w:t>
      </w:r>
      <w:r>
        <w:t xml:space="preserve"> song about the sinking of the Titanic.</w:t>
      </w:r>
    </w:p>
    <w:p w:rsidR="00D462E1" w:rsidRPr="00D462E1" w:rsidRDefault="00D462E1" w:rsidP="00447FA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dog made a </w:t>
      </w:r>
      <w:r w:rsidRPr="00D462E1">
        <w:rPr>
          <w:i/>
          <w:iCs/>
        </w:rPr>
        <w:t>plaintive</w:t>
      </w:r>
      <w:r>
        <w:t xml:space="preserve"> sound when *** put its toys away.</w:t>
      </w:r>
    </w:p>
    <w:p w:rsidR="00D462E1" w:rsidRPr="00D462E1" w:rsidRDefault="00D462E1" w:rsidP="00447FA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best singers know how to use their voices in </w:t>
      </w:r>
      <w:r w:rsidRPr="00D462E1">
        <w:rPr>
          <w:i/>
          <w:iCs/>
        </w:rPr>
        <w:t>plaintive</w:t>
      </w:r>
      <w:r>
        <w:t xml:space="preserve"> ways to make lyrics sound sad.</w:t>
      </w:r>
    </w:p>
    <w:p w:rsidR="00D462E1" w:rsidRPr="00D462E1" w:rsidRDefault="00D462E1" w:rsidP="00447FA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word “blue” is often used to describe </w:t>
      </w:r>
      <w:r w:rsidRPr="00D462E1">
        <w:rPr>
          <w:i/>
          <w:iCs/>
        </w:rPr>
        <w:t>plaintive</w:t>
      </w:r>
      <w:r>
        <w:t xml:space="preserve"> feelings.</w:t>
      </w:r>
    </w:p>
    <w:p w:rsidR="00D462E1" w:rsidRPr="00447FA7" w:rsidRDefault="00D462E1" w:rsidP="00447FA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bookmarkStart w:id="54" w:name="_GoBack"/>
      <w:r w:rsidRPr="00D462E1">
        <w:rPr>
          <w:i/>
          <w:iCs/>
        </w:rPr>
        <w:t>plaintive</w:t>
      </w:r>
      <w:r>
        <w:t xml:space="preserve"> </w:t>
      </w:r>
      <w:bookmarkEnd w:id="54"/>
      <w:r>
        <w:t>poem saddened its readers.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47FA7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447FA7">
        <w:rPr>
          <w:b/>
          <w:i/>
          <w:u w:val="single"/>
        </w:rPr>
        <w:t>plaintive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720241"/>
    <w:multiLevelType w:val="hybridMultilevel"/>
    <w:tmpl w:val="1902E1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FA7"/>
    <w:rsid w:val="001539C9"/>
    <w:rsid w:val="001F20BF"/>
    <w:rsid w:val="002C2733"/>
    <w:rsid w:val="00335A5C"/>
    <w:rsid w:val="00410E3E"/>
    <w:rsid w:val="00447FA7"/>
    <w:rsid w:val="005A5A20"/>
    <w:rsid w:val="006B45BA"/>
    <w:rsid w:val="00C32881"/>
    <w:rsid w:val="00CA4835"/>
    <w:rsid w:val="00D462E1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2616E68E-F1F0-2444-B3F9-AFAFE7F1E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7F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8</TotalTime>
  <Pages>1</Pages>
  <Words>119</Words>
  <Characters>682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2019-08-15T13:05:00Z</dcterms:created>
  <dcterms:modified xsi:type="dcterms:W3CDTF">2019-08-15T13:22:00Z</dcterms:modified>
</cp:coreProperties>
</file>