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0F4C23DC"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7D2EC6">
        <w:rPr>
          <w:b/>
        </w:rPr>
        <w:t xml:space="preserve"> 12</w:t>
      </w:r>
      <w:r w:rsidR="005E06C8">
        <w:rPr>
          <w:b/>
        </w:rPr>
        <w:t>:</w:t>
      </w:r>
      <w:r w:rsidR="007D2EC6">
        <w:rPr>
          <w:b/>
        </w:rPr>
        <w:t xml:space="preserve"> </w:t>
      </w:r>
      <w:r w:rsidR="007D2EC6">
        <w:rPr>
          <w:b/>
          <w:i/>
        </w:rPr>
        <w:t>Music Hath Charms</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7F2E66A3" w:rsidR="0080232E" w:rsidRPr="00AF39A2"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AF39A2" w:rsidRPr="007F6BFB">
              <w:rPr>
                <w:b/>
                <w:lang w:bidi="x-none"/>
              </w:rPr>
              <w:t>How</w:t>
            </w:r>
            <w:bookmarkEnd w:id="2"/>
            <w:r w:rsidR="00AF39A2">
              <w:rPr>
                <w:lang w:bidi="x-none"/>
              </w:rPr>
              <w:t xml:space="preserve"> can we use logical analysis and synthesis to figure out who did what from the pictures and text of the </w:t>
            </w:r>
            <w:r w:rsidR="00AF39A2">
              <w:rPr>
                <w:i/>
                <w:lang w:bidi="x-none"/>
              </w:rPr>
              <w:t xml:space="preserve">Crime and Puzzlement </w:t>
            </w:r>
            <w:r w:rsidR="00AF39A2">
              <w:rPr>
                <w:lang w:bidi="x-none"/>
              </w:rPr>
              <w:t xml:space="preserve">case </w:t>
            </w:r>
            <w:r w:rsidR="007D2EC6">
              <w:rPr>
                <w:i/>
                <w:lang w:bidi="x-none"/>
              </w:rPr>
              <w:t>Music Hath Charms</w:t>
            </w:r>
            <w:r w:rsidR="00F2672D">
              <w:rPr>
                <w:lang w:bidi="x-none"/>
              </w:rPr>
              <w:t>?</w:t>
            </w:r>
          </w:p>
        </w:tc>
      </w:tr>
      <w:tr w:rsidR="00950311" w:rsidRPr="00550972" w14:paraId="0B0E66FD" w14:textId="77777777" w:rsidTr="00327996">
        <w:tc>
          <w:tcPr>
            <w:tcW w:w="10800" w:type="dxa"/>
            <w:shd w:val="clear" w:color="auto" w:fill="auto"/>
          </w:tcPr>
          <w:p w14:paraId="44ABBA14" w14:textId="17A80F2E" w:rsidR="00950311" w:rsidRPr="007D2EC6"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7D2EC6">
              <w:rPr>
                <w:lang w:bidi="x-none"/>
              </w:rPr>
              <w:t xml:space="preserve"> </w:t>
            </w:r>
            <w:r w:rsidR="007D2EC6">
              <w:rPr>
                <w:i/>
                <w:lang w:bidi="x-none"/>
              </w:rPr>
              <w:t>Life of Riley</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7BAD9232"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7D2EC6">
        <w:t>12</w:t>
      </w:r>
      <w:r w:rsidR="00915093">
        <w:t>*lp; ELA CRM PZLMNT</w:t>
      </w:r>
      <w:r w:rsidR="004E2CFB">
        <w:t xml:space="preserve"> </w:t>
      </w:r>
      <w:r w:rsidR="00412B0E">
        <w:t xml:space="preserve">V1 </w:t>
      </w:r>
      <w:r w:rsidR="004E2CFB">
        <w:t>LP</w:t>
      </w:r>
      <w:r w:rsidR="007D2EC6">
        <w:t>12</w:t>
      </w:r>
      <w:r w:rsidR="004E2CFB">
        <w:t>*dn; ELA CRM PZLMNT</w:t>
      </w:r>
      <w:r w:rsidR="00D22640">
        <w:t xml:space="preserve"> </w:t>
      </w:r>
      <w:r w:rsidR="00412B0E">
        <w:t xml:space="preserve">V1 </w:t>
      </w:r>
      <w:r w:rsidR="00915093">
        <w:t>LP</w:t>
      </w:r>
      <w:r w:rsidR="007D2EC6">
        <w:t>12</w:t>
      </w:r>
      <w:r w:rsidR="00915093">
        <w:t xml:space="preserve">*rd-ws; ELA CRM PZLMNT </w:t>
      </w:r>
      <w:r w:rsidR="00412B0E">
        <w:t xml:space="preserve">V1 </w:t>
      </w:r>
      <w:r w:rsidR="00915093">
        <w:t>LP</w:t>
      </w:r>
      <w:r w:rsidR="007D2EC6">
        <w:t>12</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5C1B959D" w:rsidR="0039665D" w:rsidRPr="0075423D" w:rsidRDefault="0039665D" w:rsidP="005C0A1D">
      <w:r w:rsidRPr="00550972">
        <w:rPr>
          <w:b/>
        </w:rPr>
        <w:t xml:space="preserve">Next Lesson: </w:t>
      </w:r>
      <w:r w:rsidR="0075423D">
        <w:rPr>
          <w:i/>
        </w:rPr>
        <w:t xml:space="preserve">Crime and Puzzlement </w:t>
      </w:r>
      <w:r w:rsidR="00412B0E">
        <w:t>Volume 1</w:t>
      </w:r>
      <w:r w:rsidR="007D2EC6">
        <w:t>, Lesson 13</w:t>
      </w:r>
      <w:r w:rsidR="0075423D">
        <w:t>:</w:t>
      </w:r>
      <w:r w:rsidR="007D2EC6">
        <w:t xml:space="preserve"> </w:t>
      </w:r>
      <w:r w:rsidR="007D2EC6">
        <w:rPr>
          <w:i/>
        </w:rPr>
        <w:t>Footsteps in the Dark</w:t>
      </w:r>
      <w:r w:rsidR="0075423D">
        <w:t xml:space="preserve"> </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134E6"/>
    <w:rsid w:val="001400FD"/>
    <w:rsid w:val="001B7E09"/>
    <w:rsid w:val="00210DBB"/>
    <w:rsid w:val="00237CCC"/>
    <w:rsid w:val="002A1583"/>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2EC6"/>
    <w:rsid w:val="007D7EAC"/>
    <w:rsid w:val="007F6BFB"/>
    <w:rsid w:val="0080232E"/>
    <w:rsid w:val="00813673"/>
    <w:rsid w:val="00830E00"/>
    <w:rsid w:val="00915093"/>
    <w:rsid w:val="00950311"/>
    <w:rsid w:val="00955468"/>
    <w:rsid w:val="00993629"/>
    <w:rsid w:val="00996471"/>
    <w:rsid w:val="009D0517"/>
    <w:rsid w:val="00A22A69"/>
    <w:rsid w:val="00A540E8"/>
    <w:rsid w:val="00AF39A2"/>
    <w:rsid w:val="00C66021"/>
    <w:rsid w:val="00C71C7B"/>
    <w:rsid w:val="00CB54DD"/>
    <w:rsid w:val="00CF1B13"/>
    <w:rsid w:val="00D12381"/>
    <w:rsid w:val="00D22640"/>
    <w:rsid w:val="00DC3FB7"/>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71</TotalTime>
  <Pages>2</Pages>
  <Words>607</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22</cp:revision>
  <dcterms:created xsi:type="dcterms:W3CDTF">2018-04-23T11:49:00Z</dcterms:created>
  <dcterms:modified xsi:type="dcterms:W3CDTF">2018-07-21T12:23:00Z</dcterms:modified>
</cp:coreProperties>
</file>