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378C68" w14:textId="77777777" w:rsidR="006336D6" w:rsidRPr="00B12619" w:rsidRDefault="006336D6" w:rsidP="006336D6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31234C5" w14:textId="33B4E856" w:rsidR="0069058D" w:rsidRDefault="006336D6" w:rsidP="006336D6">
      <w:r>
        <w:rPr>
          <w:b/>
        </w:rPr>
        <w:t>Homophone Worksheet:</w:t>
      </w:r>
      <w:bookmarkEnd w:id="0"/>
      <w:bookmarkEnd w:id="1"/>
      <w:r>
        <w:rPr>
          <w:b/>
        </w:rPr>
        <w:t xml:space="preserve"> </w:t>
      </w:r>
      <w:r w:rsidR="00D62358" w:rsidRPr="00D62358">
        <w:rPr>
          <w:b/>
          <w:i/>
        </w:rPr>
        <w:t>Tau</w:t>
      </w:r>
      <w:r w:rsidR="00C61E42">
        <w:rPr>
          <w:b/>
          <w:i/>
        </w:rPr>
        <w:t>t</w:t>
      </w:r>
      <w:r w:rsidR="00D62358">
        <w:rPr>
          <w:b/>
        </w:rPr>
        <w:t xml:space="preserve"> and </w:t>
      </w:r>
      <w:r w:rsidR="00D62358" w:rsidRPr="00D62358">
        <w:rPr>
          <w:b/>
          <w:i/>
        </w:rPr>
        <w:t>Tau</w:t>
      </w:r>
      <w:r w:rsidR="00C61E42">
        <w:rPr>
          <w:b/>
          <w:i/>
        </w:rPr>
        <w:t>gh</w:t>
      </w:r>
      <w:r w:rsidR="00D62358" w:rsidRPr="00D62358">
        <w:rPr>
          <w:b/>
          <w:i/>
        </w:rPr>
        <w:t>t</w:t>
      </w:r>
      <w:r w:rsidR="00D62358">
        <w:rPr>
          <w:b/>
        </w:rPr>
        <w:t>,</w:t>
      </w:r>
      <w:r>
        <w:rPr>
          <w:b/>
        </w:rPr>
        <w:t xml:space="preserve"> </w:t>
      </w:r>
      <w:r w:rsidR="00CF296C">
        <w:rPr>
          <w:b/>
        </w:rPr>
        <w:t>Worksheet 1</w:t>
      </w:r>
      <w:r w:rsidRPr="006336D6">
        <w:rPr>
          <w:b/>
        </w:rPr>
        <w:t>.</w:t>
      </w:r>
      <w:r>
        <w:rPr>
          <w:i/>
        </w:rPr>
        <w:t xml:space="preserve"> </w:t>
      </w:r>
      <w:r w:rsidR="00376123" w:rsidRPr="006336D6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r w:rsidR="00D62358">
        <w:t>taught</w:t>
      </w:r>
      <w:r w:rsidR="0069058D">
        <w:rPr>
          <w:i/>
        </w:rPr>
        <w:t xml:space="preserve"> </w:t>
      </w:r>
      <w:r w:rsidR="0069058D">
        <w:t>and</w:t>
      </w:r>
      <w:r w:rsidR="0069058D">
        <w:rPr>
          <w:i/>
        </w:rPr>
        <w:t xml:space="preserve"> </w:t>
      </w:r>
      <w:r w:rsidR="00D62358">
        <w:rPr>
          <w:i/>
        </w:rPr>
        <w:t>taut</w:t>
      </w:r>
      <w:r w:rsidR="0069058D">
        <w:t xml:space="preserve">. Remember this about these </w:t>
      </w:r>
      <w:r w:rsidR="00D62358">
        <w:t>two</w:t>
      </w:r>
      <w:r w:rsidR="0069058D">
        <w:t xml:space="preserve"> words:</w:t>
      </w:r>
    </w:p>
    <w:p w14:paraId="0EBA3D99" w14:textId="58F06B95" w:rsidR="00C61E42" w:rsidRDefault="00C61E42" w:rsidP="00C61E42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Taut </w:t>
      </w:r>
      <w:r>
        <w:t>is an</w:t>
      </w:r>
      <w:r w:rsidRPr="00C61E42">
        <w:rPr>
          <w:b/>
        </w:rPr>
        <w:t xml:space="preserve"> adjective</w:t>
      </w:r>
      <w:r>
        <w:t xml:space="preserve"> that means </w:t>
      </w:r>
      <w:r w:rsidRPr="00C61E42">
        <w:rPr>
          <w:i/>
        </w:rPr>
        <w:t>having no give or slack</w:t>
      </w:r>
      <w:r>
        <w:t xml:space="preserve"> and </w:t>
      </w:r>
      <w:r w:rsidRPr="00C61E42">
        <w:rPr>
          <w:i/>
        </w:rPr>
        <w:t>tightly drawn</w:t>
      </w:r>
      <w:r>
        <w:t>.</w:t>
      </w:r>
    </w:p>
    <w:p w14:paraId="1A5C155D" w14:textId="1F712B34" w:rsidR="00C61E42" w:rsidRDefault="00C61E42" w:rsidP="00C61E42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Taught </w:t>
      </w:r>
      <w:r>
        <w:t xml:space="preserve">is the </w:t>
      </w:r>
      <w:r w:rsidRPr="00C61E42">
        <w:rPr>
          <w:b/>
        </w:rPr>
        <w:t xml:space="preserve">past tense of the verb </w:t>
      </w:r>
      <w:r w:rsidRPr="00C61E42">
        <w:rPr>
          <w:b/>
          <w:i/>
        </w:rPr>
        <w:t>to teach</w:t>
      </w:r>
      <w:r>
        <w:t xml:space="preserve">, which of course means </w:t>
      </w:r>
      <w:r w:rsidRPr="00C61E42">
        <w:rPr>
          <w:i/>
        </w:rPr>
        <w:t>to cause to know something</w:t>
      </w:r>
      <w:r>
        <w:t xml:space="preserve"> (which is what this worksheet aims to do for you!).</w:t>
      </w:r>
    </w:p>
    <w:p w14:paraId="53931E57" w14:textId="46F1086F" w:rsidR="002E60A8" w:rsidRDefault="002E60A8" w:rsidP="002E60A8"/>
    <w:p w14:paraId="27DD601E" w14:textId="583F859B" w:rsidR="002E60A8" w:rsidRPr="002E60A8" w:rsidRDefault="002E60A8" w:rsidP="002E60A8">
      <w:pPr>
        <w:pStyle w:val="ListParagraph"/>
        <w:numPr>
          <w:ilvl w:val="0"/>
          <w:numId w:val="2"/>
        </w:numPr>
        <w:rPr>
          <w:b/>
        </w:rPr>
      </w:pPr>
      <w:r>
        <w:t>*** ____________ a philosophy course last semester.</w:t>
      </w:r>
    </w:p>
    <w:p w14:paraId="17F57D94" w14:textId="501E4ACD" w:rsidR="002E60A8" w:rsidRPr="002E60A8" w:rsidRDefault="002E60A8" w:rsidP="002E60A8">
      <w:pPr>
        <w:pStyle w:val="ListParagraph"/>
        <w:numPr>
          <w:ilvl w:val="0"/>
          <w:numId w:val="2"/>
        </w:numPr>
        <w:rPr>
          <w:b/>
        </w:rPr>
      </w:pPr>
      <w:r>
        <w:t>The laces on ***’s shoes were so ____________ that *** was uncomfortable.</w:t>
      </w:r>
    </w:p>
    <w:p w14:paraId="35286986" w14:textId="2954B0BF" w:rsidR="002E60A8" w:rsidRPr="002E60A8" w:rsidRDefault="002E60A8" w:rsidP="002E60A8">
      <w:pPr>
        <w:pStyle w:val="ListParagraph"/>
        <w:numPr>
          <w:ilvl w:val="0"/>
          <w:numId w:val="2"/>
        </w:numPr>
        <w:rPr>
          <w:b/>
        </w:rPr>
      </w:pPr>
      <w:r>
        <w:t>When *** teachers sailing, *** reminds students to keep all their sail lines ____________.</w:t>
      </w:r>
    </w:p>
    <w:p w14:paraId="310D4796" w14:textId="7CEC6AFB" w:rsidR="002E60A8" w:rsidRPr="002E60A8" w:rsidRDefault="002E60A8" w:rsidP="002E60A8">
      <w:pPr>
        <w:pStyle w:val="ListParagraph"/>
        <w:numPr>
          <w:ilvl w:val="0"/>
          <w:numId w:val="2"/>
        </w:numPr>
        <w:rPr>
          <w:b/>
        </w:rPr>
      </w:pPr>
      <w:r>
        <w:t>*** ____________two advanced courses on sailing last year.</w:t>
      </w:r>
    </w:p>
    <w:p w14:paraId="14D12D53" w14:textId="3EC89EE8" w:rsidR="002E60A8" w:rsidRPr="008D4E62" w:rsidRDefault="002E60A8" w:rsidP="002E60A8">
      <w:pPr>
        <w:pStyle w:val="ListParagraph"/>
        <w:numPr>
          <w:ilvl w:val="0"/>
          <w:numId w:val="2"/>
        </w:numPr>
        <w:rPr>
          <w:b/>
        </w:rPr>
      </w:pPr>
      <w:r>
        <w:t>**** likes to keep *** clothes lines ____________ so *** laundry doesn’t touch the ground when *** hangs it to dry.</w:t>
      </w:r>
    </w:p>
    <w:p w14:paraId="3184EE64" w14:textId="7FC2F27A" w:rsidR="008D4E62" w:rsidRDefault="008D4E62" w:rsidP="008D4E62">
      <w:pPr>
        <w:rPr>
          <w:b/>
        </w:rPr>
      </w:pPr>
    </w:p>
    <w:p w14:paraId="74DD313F" w14:textId="64B732B3" w:rsidR="008D4E62" w:rsidRDefault="008D4E62" w:rsidP="008D4E62">
      <w:pPr>
        <w:rPr>
          <w:b/>
        </w:rPr>
      </w:pPr>
    </w:p>
    <w:p w14:paraId="6320DDC2" w14:textId="7EE8486B" w:rsidR="008D4E62" w:rsidRDefault="008D4E62" w:rsidP="008D4E62">
      <w:pPr>
        <w:rPr>
          <w:b/>
        </w:rPr>
      </w:pPr>
    </w:p>
    <w:p w14:paraId="302F351F" w14:textId="1E15B0AB" w:rsidR="008D4E62" w:rsidRDefault="008D4E62" w:rsidP="008D4E62">
      <w:pPr>
        <w:rPr>
          <w:b/>
        </w:rPr>
      </w:pPr>
    </w:p>
    <w:p w14:paraId="412751C2" w14:textId="1C785DD0" w:rsidR="008D4E62" w:rsidRDefault="008D4E62" w:rsidP="008D4E62">
      <w:pPr>
        <w:rPr>
          <w:b/>
        </w:rPr>
      </w:pPr>
    </w:p>
    <w:p w14:paraId="50B3C256" w14:textId="1B334BEA" w:rsidR="008D4E62" w:rsidRDefault="008D4E62" w:rsidP="008D4E62">
      <w:pPr>
        <w:rPr>
          <w:b/>
        </w:rPr>
      </w:pPr>
    </w:p>
    <w:p w14:paraId="19F40E5A" w14:textId="42D74AF7" w:rsidR="008D4E62" w:rsidRDefault="008D4E62" w:rsidP="008D4E62">
      <w:pPr>
        <w:rPr>
          <w:b/>
        </w:rPr>
      </w:pPr>
    </w:p>
    <w:p w14:paraId="5863CF61" w14:textId="08179A6D" w:rsidR="008D4E62" w:rsidRDefault="008D4E62" w:rsidP="008D4E62">
      <w:pPr>
        <w:rPr>
          <w:b/>
        </w:rPr>
      </w:pPr>
    </w:p>
    <w:p w14:paraId="0C8C0771" w14:textId="7306243C" w:rsidR="008D4E62" w:rsidRDefault="008D4E62" w:rsidP="008D4E62">
      <w:pPr>
        <w:rPr>
          <w:b/>
        </w:rPr>
      </w:pPr>
    </w:p>
    <w:p w14:paraId="4DA8F5C0" w14:textId="65E8AC93" w:rsidR="008D4E62" w:rsidRDefault="008D4E62" w:rsidP="008D4E62">
      <w:pPr>
        <w:rPr>
          <w:b/>
        </w:rPr>
      </w:pPr>
    </w:p>
    <w:p w14:paraId="2A317DD6" w14:textId="47B54CF0" w:rsidR="008D4E62" w:rsidRDefault="008D4E62" w:rsidP="008D4E62">
      <w:pPr>
        <w:rPr>
          <w:b/>
        </w:rPr>
      </w:pPr>
    </w:p>
    <w:p w14:paraId="115576FF" w14:textId="16C2C604" w:rsidR="008D4E62" w:rsidRDefault="008D4E62" w:rsidP="008D4E62">
      <w:pPr>
        <w:rPr>
          <w:b/>
        </w:rPr>
      </w:pPr>
    </w:p>
    <w:p w14:paraId="493355D4" w14:textId="51707FB4" w:rsidR="008D4E62" w:rsidRDefault="008D4E62" w:rsidP="008D4E62">
      <w:pPr>
        <w:rPr>
          <w:b/>
        </w:rPr>
      </w:pPr>
    </w:p>
    <w:p w14:paraId="63E0067D" w14:textId="2465CB0B" w:rsidR="008D4E62" w:rsidRDefault="008D4E62" w:rsidP="008D4E62">
      <w:pPr>
        <w:rPr>
          <w:b/>
        </w:rPr>
      </w:pPr>
    </w:p>
    <w:p w14:paraId="702B3278" w14:textId="443C1EC1" w:rsidR="008D4E62" w:rsidRDefault="008D4E62" w:rsidP="008D4E62">
      <w:pPr>
        <w:rPr>
          <w:b/>
        </w:rPr>
      </w:pPr>
    </w:p>
    <w:p w14:paraId="5174A103" w14:textId="0251D433" w:rsidR="008D4E62" w:rsidRDefault="008D4E62" w:rsidP="008D4E62">
      <w:pPr>
        <w:rPr>
          <w:b/>
        </w:rPr>
      </w:pPr>
    </w:p>
    <w:p w14:paraId="18464F6B" w14:textId="5C6179C3" w:rsidR="008D4E62" w:rsidRDefault="008D4E62" w:rsidP="008D4E62">
      <w:pPr>
        <w:rPr>
          <w:b/>
        </w:rPr>
      </w:pPr>
    </w:p>
    <w:p w14:paraId="22892008" w14:textId="019EA5DB" w:rsidR="008D4E62" w:rsidRDefault="008D4E62" w:rsidP="008D4E62">
      <w:pPr>
        <w:rPr>
          <w:b/>
        </w:rPr>
      </w:pPr>
    </w:p>
    <w:p w14:paraId="3E4D78F5" w14:textId="3D2623E6" w:rsidR="008D4E62" w:rsidRDefault="008D4E62" w:rsidP="008D4E62">
      <w:pPr>
        <w:rPr>
          <w:b/>
        </w:rPr>
      </w:pPr>
    </w:p>
    <w:p w14:paraId="7B3C0C23" w14:textId="49AA95E6" w:rsidR="008D4E62" w:rsidRDefault="008D4E62" w:rsidP="008D4E62">
      <w:pPr>
        <w:rPr>
          <w:b/>
        </w:rPr>
      </w:pPr>
    </w:p>
    <w:p w14:paraId="304563B6" w14:textId="710EF7B5" w:rsidR="008D4E62" w:rsidRDefault="008D4E62" w:rsidP="008D4E62">
      <w:pPr>
        <w:rPr>
          <w:b/>
        </w:rPr>
      </w:pPr>
    </w:p>
    <w:p w14:paraId="6641DC9A" w14:textId="07B8F7E9" w:rsidR="008D4E62" w:rsidRDefault="008D4E62" w:rsidP="008D4E62">
      <w:pPr>
        <w:rPr>
          <w:b/>
        </w:rPr>
      </w:pPr>
    </w:p>
    <w:p w14:paraId="5E0B51B3" w14:textId="734A38BC" w:rsidR="008D4E62" w:rsidRDefault="008D4E62" w:rsidP="008D4E62">
      <w:pPr>
        <w:rPr>
          <w:b/>
        </w:rPr>
      </w:pPr>
    </w:p>
    <w:p w14:paraId="016F760B" w14:textId="2C102D48" w:rsidR="008D4E62" w:rsidRDefault="008D4E62" w:rsidP="008D4E62">
      <w:pPr>
        <w:rPr>
          <w:b/>
        </w:rPr>
      </w:pPr>
    </w:p>
    <w:p w14:paraId="03A60039" w14:textId="12633A41" w:rsidR="008D4E62" w:rsidRDefault="008D4E62" w:rsidP="008D4E62">
      <w:pPr>
        <w:rPr>
          <w:b/>
        </w:rPr>
      </w:pPr>
    </w:p>
    <w:p w14:paraId="03BE798A" w14:textId="3D495B84" w:rsidR="008D4E62" w:rsidRDefault="008D4E62" w:rsidP="008D4E62">
      <w:pPr>
        <w:rPr>
          <w:b/>
        </w:rPr>
      </w:pPr>
    </w:p>
    <w:p w14:paraId="4248B7E0" w14:textId="7AC2D128" w:rsidR="008D4E62" w:rsidRDefault="008D4E62" w:rsidP="008D4E62">
      <w:pPr>
        <w:rPr>
          <w:b/>
        </w:rPr>
      </w:pPr>
    </w:p>
    <w:p w14:paraId="1EDEE1FF" w14:textId="6790ADDB" w:rsidR="008D4E62" w:rsidRDefault="008D4E62" w:rsidP="008D4E62">
      <w:pPr>
        <w:rPr>
          <w:b/>
        </w:rPr>
      </w:pPr>
    </w:p>
    <w:p w14:paraId="346A8992" w14:textId="762C65CD" w:rsidR="008D4E62" w:rsidRDefault="008D4E62" w:rsidP="008D4E62">
      <w:pPr>
        <w:rPr>
          <w:b/>
        </w:rPr>
      </w:pPr>
    </w:p>
    <w:p w14:paraId="204A596B" w14:textId="5F551FBB" w:rsidR="008D4E62" w:rsidRDefault="008D4E62" w:rsidP="008D4E62">
      <w:pPr>
        <w:rPr>
          <w:b/>
        </w:rPr>
      </w:pPr>
    </w:p>
    <w:p w14:paraId="5FAF3C2C" w14:textId="60A44BC2" w:rsidR="008D4E62" w:rsidRDefault="008D4E62" w:rsidP="008D4E62">
      <w:pPr>
        <w:rPr>
          <w:b/>
        </w:rPr>
      </w:pPr>
    </w:p>
    <w:p w14:paraId="19FB4146" w14:textId="5703CE34" w:rsidR="008D4E62" w:rsidRDefault="008D4E62" w:rsidP="008D4E62">
      <w:pPr>
        <w:rPr>
          <w:b/>
        </w:rPr>
      </w:pPr>
    </w:p>
    <w:p w14:paraId="480A8E70" w14:textId="58072797" w:rsidR="008D4E62" w:rsidRDefault="008D4E62" w:rsidP="008D4E62">
      <w:pPr>
        <w:rPr>
          <w:b/>
        </w:rPr>
      </w:pPr>
    </w:p>
    <w:p w14:paraId="2586C1F2" w14:textId="3DCB1E95" w:rsidR="008D4E62" w:rsidRDefault="008D4E62" w:rsidP="008D4E62">
      <w:pPr>
        <w:rPr>
          <w:b/>
        </w:rPr>
      </w:pPr>
    </w:p>
    <w:p w14:paraId="3461006A" w14:textId="0859A486" w:rsidR="008D4E62" w:rsidRDefault="008D4E62" w:rsidP="008D4E62">
      <w:pPr>
        <w:rPr>
          <w:b/>
        </w:rPr>
      </w:pPr>
    </w:p>
    <w:p w14:paraId="72095D20" w14:textId="6C469A85" w:rsidR="008D4E62" w:rsidRDefault="008D4E62" w:rsidP="008D4E62">
      <w:pPr>
        <w:rPr>
          <w:b/>
        </w:rPr>
      </w:pPr>
    </w:p>
    <w:p w14:paraId="62A6DB9F" w14:textId="3644472B" w:rsidR="008D4E62" w:rsidRDefault="008D4E62" w:rsidP="008D4E62">
      <w:pPr>
        <w:rPr>
          <w:b/>
        </w:rPr>
      </w:pPr>
    </w:p>
    <w:p w14:paraId="47D4265F" w14:textId="77777777" w:rsidR="008D4E62" w:rsidRPr="00B12619" w:rsidRDefault="008D4E62" w:rsidP="008D4E62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0D0E759" w14:textId="77777777" w:rsidR="008D4E62" w:rsidRDefault="008D4E62" w:rsidP="008D4E62">
      <w:r>
        <w:rPr>
          <w:b/>
        </w:rPr>
        <w:t xml:space="preserve">Homophone Worksheet: </w:t>
      </w:r>
      <w:r w:rsidRPr="00D62358">
        <w:rPr>
          <w:b/>
          <w:i/>
        </w:rPr>
        <w:t>Tau</w:t>
      </w:r>
      <w:r>
        <w:rPr>
          <w:b/>
          <w:i/>
        </w:rPr>
        <w:t>t</w:t>
      </w:r>
      <w:r>
        <w:rPr>
          <w:b/>
        </w:rPr>
        <w:t xml:space="preserve"> and </w:t>
      </w:r>
      <w:r w:rsidRPr="00D62358">
        <w:rPr>
          <w:b/>
          <w:i/>
        </w:rPr>
        <w:t>Tau</w:t>
      </w:r>
      <w:r>
        <w:rPr>
          <w:b/>
          <w:i/>
        </w:rPr>
        <w:t>gh</w:t>
      </w:r>
      <w:r w:rsidRPr="00D62358">
        <w:rPr>
          <w:b/>
          <w:i/>
        </w:rPr>
        <w:t>t</w:t>
      </w:r>
      <w:r>
        <w:rPr>
          <w:b/>
        </w:rPr>
        <w:t>, Worksheet 2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can change the meaning of your writing. Here is a practice sheet for the homophones taught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taut</w:t>
      </w:r>
      <w:r>
        <w:t>. Remember this about these two words:</w:t>
      </w:r>
    </w:p>
    <w:p w14:paraId="59481D31" w14:textId="77777777" w:rsidR="008D4E62" w:rsidRDefault="008D4E62" w:rsidP="008D4E62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Taut </w:t>
      </w:r>
      <w:r>
        <w:t>is an</w:t>
      </w:r>
      <w:r w:rsidRPr="00C61E42">
        <w:rPr>
          <w:b/>
        </w:rPr>
        <w:t xml:space="preserve"> adjective</w:t>
      </w:r>
      <w:r>
        <w:t xml:space="preserve"> that means </w:t>
      </w:r>
      <w:r w:rsidRPr="00C61E42">
        <w:rPr>
          <w:i/>
        </w:rPr>
        <w:t>having no give or slack</w:t>
      </w:r>
      <w:r>
        <w:t xml:space="preserve"> and </w:t>
      </w:r>
      <w:r w:rsidRPr="00C61E42">
        <w:rPr>
          <w:i/>
        </w:rPr>
        <w:t>tightly drawn</w:t>
      </w:r>
      <w:r>
        <w:t>.</w:t>
      </w:r>
    </w:p>
    <w:p w14:paraId="3E94D52A" w14:textId="77777777" w:rsidR="008D4E62" w:rsidRDefault="008D4E62" w:rsidP="008D4E62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Taught </w:t>
      </w:r>
      <w:r>
        <w:t xml:space="preserve">is the </w:t>
      </w:r>
      <w:r w:rsidRPr="00C61E42">
        <w:rPr>
          <w:b/>
        </w:rPr>
        <w:t xml:space="preserve">past tense of the verb </w:t>
      </w:r>
      <w:r w:rsidRPr="00C61E42">
        <w:rPr>
          <w:b/>
          <w:i/>
        </w:rPr>
        <w:t>to teach</w:t>
      </w:r>
      <w:r>
        <w:t xml:space="preserve">, which of course means </w:t>
      </w:r>
      <w:r w:rsidRPr="00C61E42">
        <w:rPr>
          <w:i/>
        </w:rPr>
        <w:t>to cause to know something</w:t>
      </w:r>
      <w:r>
        <w:t xml:space="preserve"> (which is what this worksheet aims to do for you!).</w:t>
      </w:r>
    </w:p>
    <w:p w14:paraId="6EC28977" w14:textId="77777777" w:rsidR="008D4E62" w:rsidRDefault="008D4E62" w:rsidP="008D4E62"/>
    <w:p w14:paraId="382098EF" w14:textId="77777777" w:rsidR="008D4E62" w:rsidRPr="002C3520" w:rsidRDefault="008D4E62" w:rsidP="008D4E62">
      <w:pPr>
        <w:pStyle w:val="ListParagraph"/>
        <w:numPr>
          <w:ilvl w:val="0"/>
          <w:numId w:val="3"/>
        </w:numPr>
        <w:rPr>
          <w:b/>
        </w:rPr>
      </w:pPr>
      <w:r>
        <w:t>*** liked the way *** art teacher ____________ pastel drawing.</w:t>
      </w:r>
    </w:p>
    <w:p w14:paraId="5597E8A8" w14:textId="77777777" w:rsidR="008D4E62" w:rsidRPr="002C3520" w:rsidRDefault="008D4E62" w:rsidP="008D4E62">
      <w:pPr>
        <w:pStyle w:val="ListParagraph"/>
        <w:numPr>
          <w:ilvl w:val="0"/>
          <w:numId w:val="3"/>
        </w:numPr>
        <w:rPr>
          <w:b/>
        </w:rPr>
      </w:pPr>
      <w:r>
        <w:t>The anchor on ****’s boat is so ____________that *** worries it will snap.</w:t>
      </w:r>
    </w:p>
    <w:p w14:paraId="3FC55B15" w14:textId="77777777" w:rsidR="008D4E62" w:rsidRPr="002C3520" w:rsidRDefault="008D4E62" w:rsidP="008D4E62">
      <w:pPr>
        <w:pStyle w:val="ListParagraph"/>
        <w:numPr>
          <w:ilvl w:val="0"/>
          <w:numId w:val="3"/>
        </w:numPr>
        <w:rPr>
          <w:b/>
        </w:rPr>
      </w:pPr>
      <w:r>
        <w:t>The teacher thought he ____________ but he really just bored students.</w:t>
      </w:r>
    </w:p>
    <w:p w14:paraId="11441D9B" w14:textId="77777777" w:rsidR="008D4E62" w:rsidRPr="002C3520" w:rsidRDefault="008D4E62" w:rsidP="008D4E62">
      <w:pPr>
        <w:pStyle w:val="ListParagraph"/>
        <w:numPr>
          <w:ilvl w:val="0"/>
          <w:numId w:val="3"/>
        </w:numPr>
        <w:rPr>
          <w:b/>
        </w:rPr>
      </w:pPr>
      <w:r>
        <w:t>The climbing rope is ____________ across the rock face of the cliff.</w:t>
      </w:r>
    </w:p>
    <w:p w14:paraId="7D308923" w14:textId="77777777" w:rsidR="008D4E62" w:rsidRPr="002C3520" w:rsidRDefault="008D4E62" w:rsidP="008D4E62">
      <w:pPr>
        <w:pStyle w:val="ListParagraph"/>
        <w:numPr>
          <w:ilvl w:val="0"/>
          <w:numId w:val="3"/>
        </w:numPr>
        <w:rPr>
          <w:b/>
        </w:rPr>
      </w:pPr>
      <w:r>
        <w:t>**** writes mystery novels which critics often describe as ____________.</w:t>
      </w:r>
    </w:p>
    <w:p w14:paraId="4A0A0F02" w14:textId="77777777" w:rsidR="008D4E62" w:rsidRDefault="008D4E62" w:rsidP="008D4E62"/>
    <w:p w14:paraId="746AFF61" w14:textId="3ADE80DE" w:rsidR="008D4E62" w:rsidRDefault="008D4E62" w:rsidP="008D4E62">
      <w:pPr>
        <w:rPr>
          <w:b/>
        </w:rPr>
      </w:pPr>
    </w:p>
    <w:p w14:paraId="0502A443" w14:textId="51644920" w:rsidR="00F964B2" w:rsidRDefault="00F964B2" w:rsidP="008D4E62">
      <w:pPr>
        <w:rPr>
          <w:b/>
        </w:rPr>
      </w:pPr>
    </w:p>
    <w:p w14:paraId="0F561F9A" w14:textId="76071BA7" w:rsidR="00F964B2" w:rsidRDefault="00F964B2" w:rsidP="008D4E62">
      <w:pPr>
        <w:rPr>
          <w:b/>
        </w:rPr>
      </w:pPr>
    </w:p>
    <w:p w14:paraId="09BCC52A" w14:textId="29E49A86" w:rsidR="00F964B2" w:rsidRDefault="00F964B2" w:rsidP="008D4E62">
      <w:pPr>
        <w:rPr>
          <w:b/>
        </w:rPr>
      </w:pPr>
    </w:p>
    <w:p w14:paraId="4208DE59" w14:textId="6946C3BD" w:rsidR="00F964B2" w:rsidRDefault="00F964B2" w:rsidP="008D4E62">
      <w:pPr>
        <w:rPr>
          <w:b/>
        </w:rPr>
      </w:pPr>
    </w:p>
    <w:p w14:paraId="5AD00778" w14:textId="79BB7050" w:rsidR="00F964B2" w:rsidRDefault="00F964B2" w:rsidP="008D4E62">
      <w:pPr>
        <w:rPr>
          <w:b/>
        </w:rPr>
      </w:pPr>
    </w:p>
    <w:p w14:paraId="26D0B895" w14:textId="3045E7FF" w:rsidR="00F964B2" w:rsidRDefault="00F964B2" w:rsidP="008D4E62">
      <w:pPr>
        <w:rPr>
          <w:b/>
        </w:rPr>
      </w:pPr>
    </w:p>
    <w:p w14:paraId="04E20080" w14:textId="6D39E053" w:rsidR="00F964B2" w:rsidRDefault="00F964B2" w:rsidP="008D4E62">
      <w:pPr>
        <w:rPr>
          <w:b/>
        </w:rPr>
      </w:pPr>
    </w:p>
    <w:p w14:paraId="605FC856" w14:textId="55957291" w:rsidR="00F964B2" w:rsidRDefault="00F964B2" w:rsidP="008D4E62">
      <w:pPr>
        <w:rPr>
          <w:b/>
        </w:rPr>
      </w:pPr>
    </w:p>
    <w:p w14:paraId="61591105" w14:textId="30EEDFAF" w:rsidR="00F964B2" w:rsidRDefault="00F964B2" w:rsidP="008D4E62">
      <w:pPr>
        <w:rPr>
          <w:b/>
        </w:rPr>
      </w:pPr>
    </w:p>
    <w:p w14:paraId="57080182" w14:textId="692EB642" w:rsidR="00F964B2" w:rsidRDefault="00F964B2" w:rsidP="008D4E62">
      <w:pPr>
        <w:rPr>
          <w:b/>
        </w:rPr>
      </w:pPr>
    </w:p>
    <w:p w14:paraId="4013009B" w14:textId="340B131A" w:rsidR="00F964B2" w:rsidRDefault="00F964B2" w:rsidP="008D4E62">
      <w:pPr>
        <w:rPr>
          <w:b/>
        </w:rPr>
      </w:pPr>
    </w:p>
    <w:p w14:paraId="27E8894A" w14:textId="1EE7A23E" w:rsidR="00F964B2" w:rsidRDefault="00F964B2" w:rsidP="008D4E62">
      <w:pPr>
        <w:rPr>
          <w:b/>
        </w:rPr>
      </w:pPr>
    </w:p>
    <w:p w14:paraId="3747ED81" w14:textId="5D6F448E" w:rsidR="00F964B2" w:rsidRDefault="00F964B2" w:rsidP="008D4E62">
      <w:pPr>
        <w:rPr>
          <w:b/>
        </w:rPr>
      </w:pPr>
    </w:p>
    <w:p w14:paraId="10A5DB7F" w14:textId="45E25DCB" w:rsidR="00F964B2" w:rsidRDefault="00F964B2" w:rsidP="008D4E62">
      <w:pPr>
        <w:rPr>
          <w:b/>
        </w:rPr>
      </w:pPr>
    </w:p>
    <w:p w14:paraId="1835199A" w14:textId="4823EF27" w:rsidR="00F964B2" w:rsidRDefault="00F964B2" w:rsidP="008D4E62">
      <w:pPr>
        <w:rPr>
          <w:b/>
        </w:rPr>
      </w:pPr>
    </w:p>
    <w:p w14:paraId="259A8C94" w14:textId="350FC256" w:rsidR="00F964B2" w:rsidRDefault="00F964B2" w:rsidP="008D4E62">
      <w:pPr>
        <w:rPr>
          <w:b/>
        </w:rPr>
      </w:pPr>
    </w:p>
    <w:p w14:paraId="389F3C67" w14:textId="4FDD091E" w:rsidR="00F964B2" w:rsidRDefault="00F964B2" w:rsidP="008D4E62">
      <w:pPr>
        <w:rPr>
          <w:b/>
        </w:rPr>
      </w:pPr>
    </w:p>
    <w:p w14:paraId="6DB3AB99" w14:textId="20CAF569" w:rsidR="00F964B2" w:rsidRDefault="00F964B2" w:rsidP="008D4E62">
      <w:pPr>
        <w:rPr>
          <w:b/>
        </w:rPr>
      </w:pPr>
    </w:p>
    <w:p w14:paraId="2535751E" w14:textId="0EDACDAD" w:rsidR="00F964B2" w:rsidRDefault="00F964B2" w:rsidP="008D4E62">
      <w:pPr>
        <w:rPr>
          <w:b/>
        </w:rPr>
      </w:pPr>
    </w:p>
    <w:p w14:paraId="7B112E26" w14:textId="5D2472DF" w:rsidR="00F964B2" w:rsidRDefault="00F964B2" w:rsidP="008D4E62">
      <w:pPr>
        <w:rPr>
          <w:b/>
        </w:rPr>
      </w:pPr>
    </w:p>
    <w:p w14:paraId="5A57B3A5" w14:textId="7193AA96" w:rsidR="00F964B2" w:rsidRDefault="00F964B2" w:rsidP="008D4E62">
      <w:pPr>
        <w:rPr>
          <w:b/>
        </w:rPr>
      </w:pPr>
    </w:p>
    <w:p w14:paraId="4904410A" w14:textId="434002E9" w:rsidR="00F964B2" w:rsidRDefault="00F964B2" w:rsidP="008D4E62">
      <w:pPr>
        <w:rPr>
          <w:b/>
        </w:rPr>
      </w:pPr>
    </w:p>
    <w:p w14:paraId="09BC7C2A" w14:textId="1EF410BB" w:rsidR="00F964B2" w:rsidRDefault="00F964B2" w:rsidP="008D4E62">
      <w:pPr>
        <w:rPr>
          <w:b/>
        </w:rPr>
      </w:pPr>
    </w:p>
    <w:p w14:paraId="143295A0" w14:textId="73A2DDBC" w:rsidR="00F964B2" w:rsidRDefault="00F964B2" w:rsidP="008D4E62">
      <w:pPr>
        <w:rPr>
          <w:b/>
        </w:rPr>
      </w:pPr>
    </w:p>
    <w:p w14:paraId="4A21617E" w14:textId="7DA603B3" w:rsidR="00F964B2" w:rsidRDefault="00F964B2" w:rsidP="008D4E62">
      <w:pPr>
        <w:rPr>
          <w:b/>
        </w:rPr>
      </w:pPr>
    </w:p>
    <w:p w14:paraId="64E8DD91" w14:textId="5488E11C" w:rsidR="00F964B2" w:rsidRDefault="00F964B2" w:rsidP="008D4E62">
      <w:pPr>
        <w:rPr>
          <w:b/>
        </w:rPr>
      </w:pPr>
    </w:p>
    <w:p w14:paraId="2230DC6B" w14:textId="4784C844" w:rsidR="00F964B2" w:rsidRDefault="00F964B2" w:rsidP="008D4E62">
      <w:pPr>
        <w:rPr>
          <w:b/>
        </w:rPr>
      </w:pPr>
    </w:p>
    <w:p w14:paraId="4C03B8E9" w14:textId="45D9A52D" w:rsidR="00F964B2" w:rsidRDefault="00F964B2" w:rsidP="008D4E62">
      <w:pPr>
        <w:rPr>
          <w:b/>
        </w:rPr>
      </w:pPr>
    </w:p>
    <w:p w14:paraId="49A283B7" w14:textId="7AA3F18C" w:rsidR="00F964B2" w:rsidRDefault="00F964B2" w:rsidP="008D4E62">
      <w:pPr>
        <w:rPr>
          <w:b/>
        </w:rPr>
      </w:pPr>
    </w:p>
    <w:p w14:paraId="7E76818A" w14:textId="23548ABD" w:rsidR="00F964B2" w:rsidRDefault="00F964B2" w:rsidP="008D4E62">
      <w:pPr>
        <w:rPr>
          <w:b/>
        </w:rPr>
      </w:pPr>
    </w:p>
    <w:p w14:paraId="7D5B3505" w14:textId="2F0E0225" w:rsidR="00F964B2" w:rsidRDefault="00F964B2" w:rsidP="008D4E62">
      <w:pPr>
        <w:rPr>
          <w:b/>
        </w:rPr>
      </w:pPr>
    </w:p>
    <w:p w14:paraId="47750CB3" w14:textId="7074FEE6" w:rsidR="00F964B2" w:rsidRDefault="00F964B2" w:rsidP="008D4E62">
      <w:pPr>
        <w:rPr>
          <w:b/>
        </w:rPr>
      </w:pPr>
    </w:p>
    <w:p w14:paraId="5363AF85" w14:textId="325165CC" w:rsidR="00F964B2" w:rsidRDefault="00F964B2" w:rsidP="008D4E62">
      <w:pPr>
        <w:rPr>
          <w:b/>
        </w:rPr>
      </w:pPr>
    </w:p>
    <w:p w14:paraId="77BB0CD6" w14:textId="5DE863C1" w:rsidR="00F964B2" w:rsidRDefault="00F964B2" w:rsidP="008D4E62">
      <w:pPr>
        <w:rPr>
          <w:b/>
        </w:rPr>
      </w:pPr>
    </w:p>
    <w:p w14:paraId="3747C040" w14:textId="56A7289F" w:rsidR="00F964B2" w:rsidRDefault="00F964B2" w:rsidP="008D4E62">
      <w:pPr>
        <w:rPr>
          <w:b/>
        </w:rPr>
      </w:pPr>
    </w:p>
    <w:p w14:paraId="65CE3FA4" w14:textId="346C554A" w:rsidR="00F964B2" w:rsidRDefault="00F964B2" w:rsidP="008D4E62">
      <w:pPr>
        <w:rPr>
          <w:b/>
        </w:rPr>
      </w:pPr>
    </w:p>
    <w:p w14:paraId="0CF492C8" w14:textId="77777777" w:rsidR="00F964B2" w:rsidRPr="00B12619" w:rsidRDefault="00F964B2" w:rsidP="00F964B2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DAFC2DF" w14:textId="77777777" w:rsidR="00F964B2" w:rsidRDefault="00F964B2" w:rsidP="00F964B2">
      <w:r>
        <w:rPr>
          <w:b/>
        </w:rPr>
        <w:t xml:space="preserve">Homophone Worksheet: </w:t>
      </w:r>
      <w:r w:rsidRPr="00D62358">
        <w:rPr>
          <w:b/>
          <w:i/>
        </w:rPr>
        <w:t>Tau</w:t>
      </w:r>
      <w:r>
        <w:rPr>
          <w:b/>
          <w:i/>
        </w:rPr>
        <w:t>t</w:t>
      </w:r>
      <w:r>
        <w:rPr>
          <w:b/>
        </w:rPr>
        <w:t xml:space="preserve"> and </w:t>
      </w:r>
      <w:r w:rsidRPr="00D62358">
        <w:rPr>
          <w:b/>
          <w:i/>
        </w:rPr>
        <w:t>Tau</w:t>
      </w:r>
      <w:r>
        <w:rPr>
          <w:b/>
          <w:i/>
        </w:rPr>
        <w:t>gh</w:t>
      </w:r>
      <w:r w:rsidRPr="00D62358">
        <w:rPr>
          <w:b/>
          <w:i/>
        </w:rPr>
        <w:t>t</w:t>
      </w:r>
      <w:r>
        <w:rPr>
          <w:b/>
        </w:rPr>
        <w:t>, Worksheet 3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can change the meaning of your writing. Here is a practice sheet for the homophones taught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taut</w:t>
      </w:r>
      <w:r>
        <w:t>. Remember this about these two words:</w:t>
      </w:r>
    </w:p>
    <w:p w14:paraId="7AD3B209" w14:textId="77777777" w:rsidR="00F964B2" w:rsidRDefault="00F964B2" w:rsidP="00F964B2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Taut </w:t>
      </w:r>
      <w:r>
        <w:t>is an</w:t>
      </w:r>
      <w:r w:rsidRPr="00C61E42">
        <w:rPr>
          <w:b/>
        </w:rPr>
        <w:t xml:space="preserve"> adjective</w:t>
      </w:r>
      <w:r>
        <w:t xml:space="preserve"> that means </w:t>
      </w:r>
      <w:r w:rsidRPr="00C61E42">
        <w:rPr>
          <w:i/>
        </w:rPr>
        <w:t>having no give or slack</w:t>
      </w:r>
      <w:r>
        <w:t xml:space="preserve"> and </w:t>
      </w:r>
      <w:r w:rsidRPr="00C61E42">
        <w:rPr>
          <w:i/>
        </w:rPr>
        <w:t>tightly drawn</w:t>
      </w:r>
      <w:r>
        <w:t>.</w:t>
      </w:r>
    </w:p>
    <w:p w14:paraId="2661F8FC" w14:textId="77777777" w:rsidR="00F964B2" w:rsidRDefault="00F964B2" w:rsidP="00F964B2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Taught </w:t>
      </w:r>
      <w:r>
        <w:t xml:space="preserve">is the </w:t>
      </w:r>
      <w:r w:rsidRPr="00C61E42">
        <w:rPr>
          <w:b/>
        </w:rPr>
        <w:t xml:space="preserve">past tense of the verb </w:t>
      </w:r>
      <w:r w:rsidRPr="00C61E42">
        <w:rPr>
          <w:b/>
          <w:i/>
        </w:rPr>
        <w:t>to teach</w:t>
      </w:r>
      <w:r>
        <w:t xml:space="preserve">, which of course means </w:t>
      </w:r>
      <w:r w:rsidRPr="00C61E42">
        <w:rPr>
          <w:i/>
        </w:rPr>
        <w:t>to cause to know something</w:t>
      </w:r>
      <w:r>
        <w:t xml:space="preserve"> (which is what this worksheet aims to do for you!).</w:t>
      </w:r>
    </w:p>
    <w:p w14:paraId="17999CD0" w14:textId="77777777" w:rsidR="00F964B2" w:rsidRDefault="00F964B2" w:rsidP="00F964B2"/>
    <w:p w14:paraId="7B21930D" w14:textId="77777777" w:rsidR="00F964B2" w:rsidRPr="006570A1" w:rsidRDefault="00F964B2" w:rsidP="00F964B2">
      <w:pPr>
        <w:pStyle w:val="ListParagraph"/>
        <w:numPr>
          <w:ilvl w:val="0"/>
          <w:numId w:val="4"/>
        </w:numPr>
        <w:rPr>
          <w:b/>
        </w:rPr>
      </w:pPr>
      <w:r>
        <w:t>*** has a really ____________ schedule today; by the end of the day *** will have ____________ six classes.</w:t>
      </w:r>
    </w:p>
    <w:p w14:paraId="52136277" w14:textId="77777777" w:rsidR="00F964B2" w:rsidRPr="006570A1" w:rsidRDefault="00F964B2" w:rsidP="00F964B2">
      <w:pPr>
        <w:pStyle w:val="ListParagraph"/>
        <w:numPr>
          <w:ilvl w:val="0"/>
          <w:numId w:val="4"/>
        </w:numPr>
        <w:rPr>
          <w:b/>
        </w:rPr>
      </w:pPr>
      <w:r>
        <w:t>**** directed an action film that film critics praised as ____________.</w:t>
      </w:r>
    </w:p>
    <w:p w14:paraId="4CB55C1A" w14:textId="77777777" w:rsidR="00F964B2" w:rsidRPr="006570A1" w:rsidRDefault="00F964B2" w:rsidP="00F964B2">
      <w:pPr>
        <w:pStyle w:val="ListParagraph"/>
        <w:numPr>
          <w:ilvl w:val="0"/>
          <w:numId w:val="4"/>
        </w:numPr>
        <w:rPr>
          <w:b/>
        </w:rPr>
      </w:pPr>
      <w:r>
        <w:t>*** wonders who ____________ freshman global studies last year.</w:t>
      </w:r>
    </w:p>
    <w:p w14:paraId="649B285C" w14:textId="77777777" w:rsidR="00F964B2" w:rsidRPr="006570A1" w:rsidRDefault="00F964B2" w:rsidP="00F964B2">
      <w:pPr>
        <w:pStyle w:val="ListParagraph"/>
        <w:numPr>
          <w:ilvl w:val="0"/>
          <w:numId w:val="4"/>
        </w:numPr>
        <w:rPr>
          <w:b/>
        </w:rPr>
      </w:pPr>
      <w:r>
        <w:t>The cookies, which were raw in the middle, ____________ *** not to always trust recipes.</w:t>
      </w:r>
    </w:p>
    <w:p w14:paraId="2F68463D" w14:textId="77777777" w:rsidR="00F964B2" w:rsidRPr="006570A1" w:rsidRDefault="00F964B2" w:rsidP="00F964B2">
      <w:pPr>
        <w:pStyle w:val="ListParagraph"/>
        <w:numPr>
          <w:ilvl w:val="0"/>
          <w:numId w:val="4"/>
        </w:numPr>
        <w:rPr>
          <w:b/>
        </w:rPr>
      </w:pPr>
      <w:r>
        <w:t>*** doesn’t like to stretch bungie cords until they’re ____________ because *** worries they might snap back.</w:t>
      </w:r>
    </w:p>
    <w:p w14:paraId="3B10C223" w14:textId="77223682" w:rsidR="00F964B2" w:rsidRDefault="00F964B2" w:rsidP="008D4E62">
      <w:pPr>
        <w:rPr>
          <w:b/>
        </w:rPr>
      </w:pPr>
    </w:p>
    <w:p w14:paraId="7692165B" w14:textId="5D708815" w:rsidR="008C61D5" w:rsidRDefault="008C61D5" w:rsidP="008D4E62">
      <w:pPr>
        <w:rPr>
          <w:b/>
        </w:rPr>
      </w:pPr>
    </w:p>
    <w:p w14:paraId="4121848A" w14:textId="3DE68616" w:rsidR="008C61D5" w:rsidRDefault="008C61D5" w:rsidP="008D4E62">
      <w:pPr>
        <w:rPr>
          <w:b/>
        </w:rPr>
      </w:pPr>
    </w:p>
    <w:p w14:paraId="4FB2DFAB" w14:textId="1C3B8F9F" w:rsidR="008C61D5" w:rsidRDefault="008C61D5" w:rsidP="008D4E62">
      <w:pPr>
        <w:rPr>
          <w:b/>
        </w:rPr>
      </w:pPr>
    </w:p>
    <w:p w14:paraId="34017AD7" w14:textId="37D246CC" w:rsidR="008C61D5" w:rsidRDefault="008C61D5" w:rsidP="008D4E62">
      <w:pPr>
        <w:rPr>
          <w:b/>
        </w:rPr>
      </w:pPr>
    </w:p>
    <w:p w14:paraId="18F2DEE5" w14:textId="385DC86A" w:rsidR="008C61D5" w:rsidRDefault="008C61D5" w:rsidP="008D4E62">
      <w:pPr>
        <w:rPr>
          <w:b/>
        </w:rPr>
      </w:pPr>
    </w:p>
    <w:p w14:paraId="00DE6074" w14:textId="6E2702BA" w:rsidR="008C61D5" w:rsidRDefault="008C61D5" w:rsidP="008D4E62">
      <w:pPr>
        <w:rPr>
          <w:b/>
        </w:rPr>
      </w:pPr>
    </w:p>
    <w:p w14:paraId="69A08970" w14:textId="4EC57A68" w:rsidR="008C61D5" w:rsidRDefault="008C61D5" w:rsidP="008D4E62">
      <w:pPr>
        <w:rPr>
          <w:b/>
        </w:rPr>
      </w:pPr>
    </w:p>
    <w:p w14:paraId="08F5D721" w14:textId="5A4ABD51" w:rsidR="008C61D5" w:rsidRDefault="008C61D5" w:rsidP="008D4E62">
      <w:pPr>
        <w:rPr>
          <w:b/>
        </w:rPr>
      </w:pPr>
    </w:p>
    <w:p w14:paraId="004DAC57" w14:textId="3ED925E6" w:rsidR="008C61D5" w:rsidRDefault="008C61D5" w:rsidP="008D4E62">
      <w:pPr>
        <w:rPr>
          <w:b/>
        </w:rPr>
      </w:pPr>
    </w:p>
    <w:p w14:paraId="2B8FCD69" w14:textId="46C809BD" w:rsidR="008C61D5" w:rsidRDefault="008C61D5" w:rsidP="008D4E62">
      <w:pPr>
        <w:rPr>
          <w:b/>
        </w:rPr>
      </w:pPr>
    </w:p>
    <w:p w14:paraId="032A7447" w14:textId="0EBB6864" w:rsidR="008C61D5" w:rsidRDefault="008C61D5" w:rsidP="008D4E62">
      <w:pPr>
        <w:rPr>
          <w:b/>
        </w:rPr>
      </w:pPr>
    </w:p>
    <w:p w14:paraId="46A07855" w14:textId="1535219C" w:rsidR="008C61D5" w:rsidRDefault="008C61D5" w:rsidP="008D4E62">
      <w:pPr>
        <w:rPr>
          <w:b/>
        </w:rPr>
      </w:pPr>
    </w:p>
    <w:p w14:paraId="32571126" w14:textId="5139B07A" w:rsidR="008C61D5" w:rsidRDefault="008C61D5" w:rsidP="008D4E62">
      <w:pPr>
        <w:rPr>
          <w:b/>
        </w:rPr>
      </w:pPr>
    </w:p>
    <w:p w14:paraId="2D3411B6" w14:textId="41984158" w:rsidR="008C61D5" w:rsidRDefault="008C61D5" w:rsidP="008D4E62">
      <w:pPr>
        <w:rPr>
          <w:b/>
        </w:rPr>
      </w:pPr>
    </w:p>
    <w:p w14:paraId="090F98BA" w14:textId="3662BD2F" w:rsidR="008C61D5" w:rsidRDefault="008C61D5" w:rsidP="008D4E62">
      <w:pPr>
        <w:rPr>
          <w:b/>
        </w:rPr>
      </w:pPr>
    </w:p>
    <w:p w14:paraId="050094F6" w14:textId="025F4F87" w:rsidR="008C61D5" w:rsidRDefault="008C61D5" w:rsidP="008D4E62">
      <w:pPr>
        <w:rPr>
          <w:b/>
        </w:rPr>
      </w:pPr>
    </w:p>
    <w:p w14:paraId="1D7A9D53" w14:textId="03F2443D" w:rsidR="008C61D5" w:rsidRDefault="008C61D5" w:rsidP="008D4E62">
      <w:pPr>
        <w:rPr>
          <w:b/>
        </w:rPr>
      </w:pPr>
    </w:p>
    <w:p w14:paraId="00307C6E" w14:textId="5F223823" w:rsidR="008C61D5" w:rsidRDefault="008C61D5" w:rsidP="008D4E62">
      <w:pPr>
        <w:rPr>
          <w:b/>
        </w:rPr>
      </w:pPr>
    </w:p>
    <w:p w14:paraId="3ED08F0D" w14:textId="620CC302" w:rsidR="008C61D5" w:rsidRDefault="008C61D5" w:rsidP="008D4E62">
      <w:pPr>
        <w:rPr>
          <w:b/>
        </w:rPr>
      </w:pPr>
    </w:p>
    <w:p w14:paraId="1EA2030A" w14:textId="485B4BE8" w:rsidR="008C61D5" w:rsidRDefault="008C61D5" w:rsidP="008D4E62">
      <w:pPr>
        <w:rPr>
          <w:b/>
        </w:rPr>
      </w:pPr>
    </w:p>
    <w:p w14:paraId="717BE2BD" w14:textId="38B6563C" w:rsidR="008C61D5" w:rsidRDefault="008C61D5" w:rsidP="008D4E62">
      <w:pPr>
        <w:rPr>
          <w:b/>
        </w:rPr>
      </w:pPr>
    </w:p>
    <w:p w14:paraId="46171317" w14:textId="7E442448" w:rsidR="008C61D5" w:rsidRDefault="008C61D5" w:rsidP="008D4E62">
      <w:pPr>
        <w:rPr>
          <w:b/>
        </w:rPr>
      </w:pPr>
    </w:p>
    <w:p w14:paraId="1730D093" w14:textId="46BE58F7" w:rsidR="008C61D5" w:rsidRDefault="008C61D5" w:rsidP="008D4E62">
      <w:pPr>
        <w:rPr>
          <w:b/>
        </w:rPr>
      </w:pPr>
    </w:p>
    <w:p w14:paraId="0F67D31A" w14:textId="1D1A37FB" w:rsidR="008C61D5" w:rsidRDefault="008C61D5" w:rsidP="008D4E62">
      <w:pPr>
        <w:rPr>
          <w:b/>
        </w:rPr>
      </w:pPr>
    </w:p>
    <w:p w14:paraId="11E2601E" w14:textId="348E20C3" w:rsidR="008C61D5" w:rsidRDefault="008C61D5" w:rsidP="008D4E62">
      <w:pPr>
        <w:rPr>
          <w:b/>
        </w:rPr>
      </w:pPr>
    </w:p>
    <w:p w14:paraId="4B8BA5B7" w14:textId="47614542" w:rsidR="008C61D5" w:rsidRDefault="008C61D5" w:rsidP="008D4E62">
      <w:pPr>
        <w:rPr>
          <w:b/>
        </w:rPr>
      </w:pPr>
    </w:p>
    <w:p w14:paraId="79AABE67" w14:textId="265775EC" w:rsidR="008C61D5" w:rsidRDefault="008C61D5" w:rsidP="008D4E62">
      <w:pPr>
        <w:rPr>
          <w:b/>
        </w:rPr>
      </w:pPr>
    </w:p>
    <w:p w14:paraId="0453A5FF" w14:textId="1813D126" w:rsidR="008C61D5" w:rsidRDefault="008C61D5" w:rsidP="008D4E62">
      <w:pPr>
        <w:rPr>
          <w:b/>
        </w:rPr>
      </w:pPr>
    </w:p>
    <w:p w14:paraId="4B4B6A68" w14:textId="273DFC30" w:rsidR="008C61D5" w:rsidRDefault="008C61D5" w:rsidP="008D4E62">
      <w:pPr>
        <w:rPr>
          <w:b/>
        </w:rPr>
      </w:pPr>
    </w:p>
    <w:p w14:paraId="10008034" w14:textId="7E42F84B" w:rsidR="008C61D5" w:rsidRDefault="008C61D5" w:rsidP="008D4E62">
      <w:pPr>
        <w:rPr>
          <w:b/>
        </w:rPr>
      </w:pPr>
    </w:p>
    <w:p w14:paraId="6A3C584B" w14:textId="2814299D" w:rsidR="008C61D5" w:rsidRDefault="008C61D5" w:rsidP="008D4E62">
      <w:pPr>
        <w:rPr>
          <w:b/>
        </w:rPr>
      </w:pPr>
    </w:p>
    <w:p w14:paraId="288D22E2" w14:textId="49801071" w:rsidR="008C61D5" w:rsidRDefault="008C61D5" w:rsidP="008D4E62">
      <w:pPr>
        <w:rPr>
          <w:b/>
        </w:rPr>
      </w:pPr>
    </w:p>
    <w:p w14:paraId="51039ECF" w14:textId="12F04A49" w:rsidR="008C61D5" w:rsidRDefault="008C61D5" w:rsidP="008D4E62">
      <w:pPr>
        <w:rPr>
          <w:b/>
        </w:rPr>
      </w:pPr>
    </w:p>
    <w:p w14:paraId="275E9941" w14:textId="732A1812" w:rsidR="008C61D5" w:rsidRDefault="008C61D5" w:rsidP="008D4E62">
      <w:pPr>
        <w:rPr>
          <w:b/>
        </w:rPr>
      </w:pPr>
    </w:p>
    <w:p w14:paraId="04B2C1AC" w14:textId="58BC8FFE" w:rsidR="008C61D5" w:rsidRDefault="008C61D5" w:rsidP="008D4E62">
      <w:pPr>
        <w:rPr>
          <w:b/>
        </w:rPr>
      </w:pPr>
    </w:p>
    <w:p w14:paraId="1D503A31" w14:textId="77777777" w:rsidR="008C61D5" w:rsidRPr="00B12619" w:rsidRDefault="008C61D5" w:rsidP="008C61D5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9D53B8D" w14:textId="77777777" w:rsidR="008C61D5" w:rsidRDefault="008C61D5" w:rsidP="008C61D5">
      <w:r>
        <w:rPr>
          <w:b/>
        </w:rPr>
        <w:t xml:space="preserve">Homophone Worksheet: </w:t>
      </w:r>
      <w:r w:rsidRPr="00D62358">
        <w:rPr>
          <w:b/>
          <w:i/>
        </w:rPr>
        <w:t>Tau</w:t>
      </w:r>
      <w:r>
        <w:rPr>
          <w:b/>
          <w:i/>
        </w:rPr>
        <w:t>t</w:t>
      </w:r>
      <w:r>
        <w:rPr>
          <w:b/>
        </w:rPr>
        <w:t xml:space="preserve"> and </w:t>
      </w:r>
      <w:r w:rsidRPr="00D62358">
        <w:rPr>
          <w:b/>
          <w:i/>
        </w:rPr>
        <w:t>Tau</w:t>
      </w:r>
      <w:r>
        <w:rPr>
          <w:b/>
          <w:i/>
        </w:rPr>
        <w:t>gh</w:t>
      </w:r>
      <w:r w:rsidRPr="00D62358">
        <w:rPr>
          <w:b/>
          <w:i/>
        </w:rPr>
        <w:t>t</w:t>
      </w:r>
      <w:r>
        <w:rPr>
          <w:b/>
        </w:rPr>
        <w:t>, Worksheet 4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can change the meaning of your writing. Here is a practice sheet for the homophones taught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taut</w:t>
      </w:r>
      <w:r>
        <w:t>. Remember this about these two words:</w:t>
      </w:r>
    </w:p>
    <w:p w14:paraId="745A4A37" w14:textId="77777777" w:rsidR="008C61D5" w:rsidRDefault="008C61D5" w:rsidP="008C61D5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Taut </w:t>
      </w:r>
      <w:r>
        <w:t>is an</w:t>
      </w:r>
      <w:r w:rsidRPr="00C61E42">
        <w:rPr>
          <w:b/>
        </w:rPr>
        <w:t xml:space="preserve"> adjective</w:t>
      </w:r>
      <w:r>
        <w:t xml:space="preserve"> that means </w:t>
      </w:r>
      <w:r w:rsidRPr="00C61E42">
        <w:rPr>
          <w:i/>
        </w:rPr>
        <w:t>having no give or slack</w:t>
      </w:r>
      <w:r>
        <w:t xml:space="preserve"> and </w:t>
      </w:r>
      <w:r w:rsidRPr="00C61E42">
        <w:rPr>
          <w:i/>
        </w:rPr>
        <w:t>tightly drawn</w:t>
      </w:r>
      <w:r>
        <w:t>.</w:t>
      </w:r>
    </w:p>
    <w:p w14:paraId="46DE1073" w14:textId="77777777" w:rsidR="008C61D5" w:rsidRDefault="008C61D5" w:rsidP="008C61D5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Taught </w:t>
      </w:r>
      <w:r>
        <w:t xml:space="preserve">is the </w:t>
      </w:r>
      <w:r w:rsidRPr="00C61E42">
        <w:rPr>
          <w:b/>
        </w:rPr>
        <w:t xml:space="preserve">past tense of the verb </w:t>
      </w:r>
      <w:r w:rsidRPr="00C61E42">
        <w:rPr>
          <w:b/>
          <w:i/>
        </w:rPr>
        <w:t>to teach</w:t>
      </w:r>
      <w:r>
        <w:t xml:space="preserve">, which of course means </w:t>
      </w:r>
      <w:r w:rsidRPr="00C61E42">
        <w:rPr>
          <w:i/>
        </w:rPr>
        <w:t>to cause to know something</w:t>
      </w:r>
      <w:r>
        <w:t xml:space="preserve"> (which is what this worksheet aims to do for you!).</w:t>
      </w:r>
    </w:p>
    <w:p w14:paraId="5029D7FB" w14:textId="77777777" w:rsidR="008C61D5" w:rsidRDefault="008C61D5" w:rsidP="008C61D5"/>
    <w:p w14:paraId="704F879B" w14:textId="77777777" w:rsidR="008C61D5" w:rsidRPr="00396FBB" w:rsidRDefault="008C61D5" w:rsidP="008C61D5">
      <w:pPr>
        <w:pStyle w:val="ListParagraph"/>
        <w:numPr>
          <w:ilvl w:val="0"/>
          <w:numId w:val="5"/>
        </w:numPr>
        <w:rPr>
          <w:b/>
        </w:rPr>
      </w:pPr>
      <w:r>
        <w:t>*** ____________ English Language Arts until **** earned *** social studies license, so now *** teaches history.</w:t>
      </w:r>
    </w:p>
    <w:p w14:paraId="361233D4" w14:textId="77777777" w:rsidR="008C61D5" w:rsidRPr="00396FBB" w:rsidRDefault="008C61D5" w:rsidP="008C61D5">
      <w:pPr>
        <w:pStyle w:val="ListParagraph"/>
        <w:numPr>
          <w:ilvl w:val="0"/>
          <w:numId w:val="5"/>
        </w:numPr>
        <w:rPr>
          <w:b/>
        </w:rPr>
      </w:pPr>
      <w:r>
        <w:t>***’s budget for school clothes is extremely ____________, so *** is watching for sales.</w:t>
      </w:r>
    </w:p>
    <w:p w14:paraId="735B22DB" w14:textId="77777777" w:rsidR="008C61D5" w:rsidRPr="00396FBB" w:rsidRDefault="008C61D5" w:rsidP="008C61D5">
      <w:pPr>
        <w:pStyle w:val="ListParagraph"/>
        <w:numPr>
          <w:ilvl w:val="0"/>
          <w:numId w:val="5"/>
        </w:numPr>
        <w:rPr>
          <w:b/>
        </w:rPr>
      </w:pPr>
      <w:r>
        <w:t>The ____________ whodunit kept *** guessing and reading all night.</w:t>
      </w:r>
    </w:p>
    <w:p w14:paraId="0A551968" w14:textId="40224882" w:rsidR="008C61D5" w:rsidRPr="008C61D5" w:rsidRDefault="008C61D5" w:rsidP="008C61D5">
      <w:pPr>
        <w:pStyle w:val="ListParagraph"/>
        <w:numPr>
          <w:ilvl w:val="0"/>
          <w:numId w:val="5"/>
        </w:numPr>
        <w:rPr>
          <w:b/>
        </w:rPr>
      </w:pPr>
      <w:r>
        <w:t>What would you like to be ____________ today?</w:t>
      </w:r>
    </w:p>
    <w:p w14:paraId="54ECD911" w14:textId="16FBF4A8" w:rsidR="008C61D5" w:rsidRPr="00990988" w:rsidRDefault="008C61D5" w:rsidP="008C61D5">
      <w:pPr>
        <w:pStyle w:val="ListParagraph"/>
        <w:numPr>
          <w:ilvl w:val="0"/>
          <w:numId w:val="5"/>
        </w:numPr>
        <w:rPr>
          <w:b/>
        </w:rPr>
      </w:pPr>
      <w:r>
        <w:t>****’s lesson plan, for a 45-minute period, was very ____________ so *** ____________ it quickly</w:t>
      </w:r>
      <w:r w:rsidR="00990988">
        <w:t>.</w:t>
      </w:r>
    </w:p>
    <w:p w14:paraId="5AE583E8" w14:textId="1ECA97DC" w:rsidR="00990988" w:rsidRDefault="00990988" w:rsidP="00990988">
      <w:pPr>
        <w:rPr>
          <w:b/>
        </w:rPr>
      </w:pPr>
    </w:p>
    <w:p w14:paraId="5D30826D" w14:textId="29086F95" w:rsidR="00990988" w:rsidRDefault="00990988" w:rsidP="00990988">
      <w:pPr>
        <w:rPr>
          <w:b/>
        </w:rPr>
      </w:pPr>
    </w:p>
    <w:p w14:paraId="43AD74C1" w14:textId="7064F0D8" w:rsidR="00990988" w:rsidRDefault="00990988" w:rsidP="00990988">
      <w:pPr>
        <w:rPr>
          <w:b/>
        </w:rPr>
      </w:pPr>
    </w:p>
    <w:p w14:paraId="6B787B6A" w14:textId="08236F8C" w:rsidR="00990988" w:rsidRDefault="00990988" w:rsidP="00990988">
      <w:pPr>
        <w:rPr>
          <w:b/>
        </w:rPr>
      </w:pPr>
    </w:p>
    <w:p w14:paraId="527AFFD6" w14:textId="53B59480" w:rsidR="00990988" w:rsidRDefault="00990988" w:rsidP="00990988">
      <w:pPr>
        <w:rPr>
          <w:b/>
        </w:rPr>
      </w:pPr>
    </w:p>
    <w:p w14:paraId="780ED195" w14:textId="6B8B2E39" w:rsidR="00990988" w:rsidRDefault="00990988" w:rsidP="00990988">
      <w:pPr>
        <w:rPr>
          <w:b/>
        </w:rPr>
      </w:pPr>
    </w:p>
    <w:p w14:paraId="55792C87" w14:textId="24AE1F92" w:rsidR="00990988" w:rsidRDefault="00990988" w:rsidP="00990988">
      <w:pPr>
        <w:rPr>
          <w:b/>
        </w:rPr>
      </w:pPr>
    </w:p>
    <w:p w14:paraId="46FDE66D" w14:textId="157DBAE4" w:rsidR="00990988" w:rsidRDefault="00990988" w:rsidP="00990988">
      <w:pPr>
        <w:rPr>
          <w:b/>
        </w:rPr>
      </w:pPr>
    </w:p>
    <w:p w14:paraId="137787C2" w14:textId="6B9FE987" w:rsidR="00990988" w:rsidRDefault="00990988" w:rsidP="00990988">
      <w:pPr>
        <w:rPr>
          <w:b/>
        </w:rPr>
      </w:pPr>
    </w:p>
    <w:p w14:paraId="70CEC7E4" w14:textId="47D76CBD" w:rsidR="00990988" w:rsidRDefault="00990988" w:rsidP="00990988">
      <w:pPr>
        <w:rPr>
          <w:b/>
        </w:rPr>
      </w:pPr>
    </w:p>
    <w:p w14:paraId="2E7372B1" w14:textId="1E03B696" w:rsidR="00990988" w:rsidRDefault="00990988" w:rsidP="00990988">
      <w:pPr>
        <w:rPr>
          <w:b/>
        </w:rPr>
      </w:pPr>
    </w:p>
    <w:p w14:paraId="0F805A82" w14:textId="4A1CE1AD" w:rsidR="00990988" w:rsidRDefault="00990988" w:rsidP="00990988">
      <w:pPr>
        <w:rPr>
          <w:b/>
        </w:rPr>
      </w:pPr>
    </w:p>
    <w:p w14:paraId="510A8961" w14:textId="1C453EC8" w:rsidR="00990988" w:rsidRDefault="00990988" w:rsidP="00990988">
      <w:pPr>
        <w:rPr>
          <w:b/>
        </w:rPr>
      </w:pPr>
    </w:p>
    <w:p w14:paraId="278651C1" w14:textId="66FB1D72" w:rsidR="00990988" w:rsidRDefault="00990988" w:rsidP="00990988">
      <w:pPr>
        <w:rPr>
          <w:b/>
        </w:rPr>
      </w:pPr>
    </w:p>
    <w:p w14:paraId="4AA5916E" w14:textId="4CC8FBD5" w:rsidR="00990988" w:rsidRDefault="00990988" w:rsidP="00990988">
      <w:pPr>
        <w:rPr>
          <w:b/>
        </w:rPr>
      </w:pPr>
    </w:p>
    <w:p w14:paraId="5571F02C" w14:textId="0F17A101" w:rsidR="00990988" w:rsidRDefault="00990988" w:rsidP="00990988">
      <w:pPr>
        <w:rPr>
          <w:b/>
        </w:rPr>
      </w:pPr>
    </w:p>
    <w:p w14:paraId="18884EC0" w14:textId="4041D5BF" w:rsidR="00990988" w:rsidRDefault="00990988" w:rsidP="00990988">
      <w:pPr>
        <w:rPr>
          <w:b/>
        </w:rPr>
      </w:pPr>
    </w:p>
    <w:p w14:paraId="38B1CA7E" w14:textId="17B20FE7" w:rsidR="00990988" w:rsidRDefault="00990988" w:rsidP="00990988">
      <w:pPr>
        <w:rPr>
          <w:b/>
        </w:rPr>
      </w:pPr>
    </w:p>
    <w:p w14:paraId="2518D960" w14:textId="45580427" w:rsidR="00990988" w:rsidRDefault="00990988" w:rsidP="00990988">
      <w:pPr>
        <w:rPr>
          <w:b/>
        </w:rPr>
      </w:pPr>
    </w:p>
    <w:p w14:paraId="5CA4228F" w14:textId="1FCEB25A" w:rsidR="00990988" w:rsidRDefault="00990988" w:rsidP="00990988">
      <w:pPr>
        <w:rPr>
          <w:b/>
        </w:rPr>
      </w:pPr>
    </w:p>
    <w:p w14:paraId="579CD779" w14:textId="37032050" w:rsidR="00990988" w:rsidRDefault="00990988" w:rsidP="00990988">
      <w:pPr>
        <w:rPr>
          <w:b/>
        </w:rPr>
      </w:pPr>
    </w:p>
    <w:p w14:paraId="0DFB715C" w14:textId="0238972A" w:rsidR="00990988" w:rsidRDefault="00990988" w:rsidP="00990988">
      <w:pPr>
        <w:rPr>
          <w:b/>
        </w:rPr>
      </w:pPr>
    </w:p>
    <w:p w14:paraId="500BD756" w14:textId="7150D71B" w:rsidR="00990988" w:rsidRDefault="00990988" w:rsidP="00990988">
      <w:pPr>
        <w:rPr>
          <w:b/>
        </w:rPr>
      </w:pPr>
    </w:p>
    <w:p w14:paraId="455927FC" w14:textId="085FCE16" w:rsidR="00990988" w:rsidRDefault="00990988" w:rsidP="00990988">
      <w:pPr>
        <w:rPr>
          <w:b/>
        </w:rPr>
      </w:pPr>
    </w:p>
    <w:p w14:paraId="5E71C5CE" w14:textId="4DBE694B" w:rsidR="00990988" w:rsidRDefault="00990988" w:rsidP="00990988">
      <w:pPr>
        <w:rPr>
          <w:b/>
        </w:rPr>
      </w:pPr>
    </w:p>
    <w:p w14:paraId="1CDA4CF2" w14:textId="7DC6AC90" w:rsidR="00990988" w:rsidRDefault="00990988" w:rsidP="00990988">
      <w:pPr>
        <w:rPr>
          <w:b/>
        </w:rPr>
      </w:pPr>
    </w:p>
    <w:p w14:paraId="49D7098C" w14:textId="599615CD" w:rsidR="00990988" w:rsidRDefault="00990988" w:rsidP="00990988">
      <w:pPr>
        <w:rPr>
          <w:b/>
        </w:rPr>
      </w:pPr>
    </w:p>
    <w:p w14:paraId="6DCF406C" w14:textId="42E75F1A" w:rsidR="00990988" w:rsidRDefault="00990988" w:rsidP="00990988">
      <w:pPr>
        <w:rPr>
          <w:b/>
        </w:rPr>
      </w:pPr>
    </w:p>
    <w:p w14:paraId="413849A1" w14:textId="276D6F85" w:rsidR="00990988" w:rsidRDefault="00990988" w:rsidP="00990988">
      <w:pPr>
        <w:rPr>
          <w:b/>
        </w:rPr>
      </w:pPr>
    </w:p>
    <w:p w14:paraId="2C5C067A" w14:textId="617142E5" w:rsidR="00990988" w:rsidRDefault="00990988" w:rsidP="00990988">
      <w:pPr>
        <w:rPr>
          <w:b/>
        </w:rPr>
      </w:pPr>
    </w:p>
    <w:p w14:paraId="51203D75" w14:textId="5CE28B6B" w:rsidR="00990988" w:rsidRDefault="00990988" w:rsidP="00990988">
      <w:pPr>
        <w:rPr>
          <w:b/>
        </w:rPr>
      </w:pPr>
    </w:p>
    <w:p w14:paraId="7A0B6082" w14:textId="218256DC" w:rsidR="00990988" w:rsidRDefault="00990988" w:rsidP="00990988">
      <w:pPr>
        <w:rPr>
          <w:b/>
        </w:rPr>
      </w:pPr>
    </w:p>
    <w:p w14:paraId="204B04AC" w14:textId="78FF10A6" w:rsidR="00990988" w:rsidRDefault="00990988" w:rsidP="00990988">
      <w:pPr>
        <w:rPr>
          <w:b/>
        </w:rPr>
      </w:pPr>
    </w:p>
    <w:p w14:paraId="6C2EAC29" w14:textId="558F8479" w:rsidR="00990988" w:rsidRDefault="00990988" w:rsidP="00990988">
      <w:pPr>
        <w:rPr>
          <w:b/>
        </w:rPr>
      </w:pPr>
    </w:p>
    <w:p w14:paraId="7DD9FF3A" w14:textId="2F215C24" w:rsidR="00990988" w:rsidRDefault="00990988" w:rsidP="00990988">
      <w:pPr>
        <w:rPr>
          <w:b/>
        </w:rPr>
      </w:pPr>
    </w:p>
    <w:p w14:paraId="2DD8A586" w14:textId="6B52D45A" w:rsidR="00990988" w:rsidRDefault="00990988" w:rsidP="00990988">
      <w:pPr>
        <w:rPr>
          <w:b/>
        </w:rPr>
      </w:pPr>
    </w:p>
    <w:p w14:paraId="63A97642" w14:textId="772A9BAA" w:rsidR="00990988" w:rsidRDefault="00990988" w:rsidP="00990988">
      <w:pPr>
        <w:rPr>
          <w:b/>
        </w:rPr>
      </w:pPr>
    </w:p>
    <w:p w14:paraId="54B45D30" w14:textId="77777777" w:rsidR="00990988" w:rsidRPr="00B12619" w:rsidRDefault="00990988" w:rsidP="00990988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667EE47" w14:textId="77777777" w:rsidR="00990988" w:rsidRDefault="00990988" w:rsidP="00990988">
      <w:r>
        <w:rPr>
          <w:b/>
        </w:rPr>
        <w:t xml:space="preserve">Homophone Worksheet: </w:t>
      </w:r>
      <w:r w:rsidRPr="00D62358">
        <w:rPr>
          <w:b/>
          <w:i/>
        </w:rPr>
        <w:t>Tau</w:t>
      </w:r>
      <w:r>
        <w:rPr>
          <w:b/>
          <w:i/>
        </w:rPr>
        <w:t>t</w:t>
      </w:r>
      <w:r>
        <w:rPr>
          <w:b/>
        </w:rPr>
        <w:t xml:space="preserve"> and </w:t>
      </w:r>
      <w:r w:rsidRPr="00D62358">
        <w:rPr>
          <w:b/>
          <w:i/>
        </w:rPr>
        <w:t>Tau</w:t>
      </w:r>
      <w:r>
        <w:rPr>
          <w:b/>
          <w:i/>
        </w:rPr>
        <w:t>gh</w:t>
      </w:r>
      <w:r w:rsidRPr="00D62358">
        <w:rPr>
          <w:b/>
          <w:i/>
        </w:rPr>
        <w:t>t</w:t>
      </w:r>
      <w:r>
        <w:rPr>
          <w:b/>
        </w:rPr>
        <w:t>, Worksheet 5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can change the meaning of your writing. Here is a practice sheet for the homophones taught</w:t>
      </w:r>
      <w:r>
        <w:rPr>
          <w:i/>
        </w:rPr>
        <w:t xml:space="preserve"> </w:t>
      </w:r>
      <w:r>
        <w:t>and</w:t>
      </w:r>
      <w:r>
        <w:rPr>
          <w:i/>
        </w:rPr>
        <w:t xml:space="preserve"> taut</w:t>
      </w:r>
      <w:r>
        <w:t>. Remember this about these two words:</w:t>
      </w:r>
    </w:p>
    <w:p w14:paraId="7C2CEC96" w14:textId="77777777" w:rsidR="00990988" w:rsidRDefault="00990988" w:rsidP="00990988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Taut </w:t>
      </w:r>
      <w:r>
        <w:t>is an</w:t>
      </w:r>
      <w:r w:rsidRPr="00C61E42">
        <w:rPr>
          <w:b/>
        </w:rPr>
        <w:t xml:space="preserve"> adjective</w:t>
      </w:r>
      <w:r>
        <w:t xml:space="preserve"> that means </w:t>
      </w:r>
      <w:r w:rsidRPr="00C61E42">
        <w:rPr>
          <w:i/>
        </w:rPr>
        <w:t>having no give or slack</w:t>
      </w:r>
      <w:r>
        <w:t xml:space="preserve"> and </w:t>
      </w:r>
      <w:r w:rsidRPr="00C61E42">
        <w:rPr>
          <w:i/>
        </w:rPr>
        <w:t>tightly drawn</w:t>
      </w:r>
      <w:r>
        <w:t>.</w:t>
      </w:r>
    </w:p>
    <w:p w14:paraId="627D2BAE" w14:textId="77777777" w:rsidR="00990988" w:rsidRDefault="00990988" w:rsidP="00990988">
      <w:pPr>
        <w:pStyle w:val="ListParagraph"/>
        <w:numPr>
          <w:ilvl w:val="0"/>
          <w:numId w:val="1"/>
        </w:numPr>
      </w:pPr>
      <w:r>
        <w:rPr>
          <w:b/>
          <w:i/>
        </w:rPr>
        <w:t xml:space="preserve">Taught </w:t>
      </w:r>
      <w:r>
        <w:t xml:space="preserve">is the </w:t>
      </w:r>
      <w:r w:rsidRPr="00C61E42">
        <w:rPr>
          <w:b/>
        </w:rPr>
        <w:t xml:space="preserve">past tense of the verb </w:t>
      </w:r>
      <w:r w:rsidRPr="00C61E42">
        <w:rPr>
          <w:b/>
          <w:i/>
        </w:rPr>
        <w:t>to teach</w:t>
      </w:r>
      <w:r>
        <w:t xml:space="preserve">, which of course means </w:t>
      </w:r>
      <w:r w:rsidRPr="00C61E42">
        <w:rPr>
          <w:i/>
        </w:rPr>
        <w:t>to cause to know something</w:t>
      </w:r>
      <w:r>
        <w:t xml:space="preserve"> (which is what this worksheet aims to do for you!).</w:t>
      </w:r>
    </w:p>
    <w:p w14:paraId="77018F58" w14:textId="77777777" w:rsidR="00990988" w:rsidRDefault="00990988" w:rsidP="00990988"/>
    <w:p w14:paraId="11E51AB5" w14:textId="77777777" w:rsidR="00990988" w:rsidRPr="00A07AD2" w:rsidRDefault="00990988" w:rsidP="00990988">
      <w:pPr>
        <w:pStyle w:val="ListParagraph"/>
        <w:numPr>
          <w:ilvl w:val="0"/>
          <w:numId w:val="6"/>
        </w:numPr>
        <w:rPr>
          <w:b/>
        </w:rPr>
      </w:pPr>
      <w:r>
        <w:t>*** was sorry *** ____________ geometry last semester, because ** doesn’t think ***’s a very good math teacher.</w:t>
      </w:r>
    </w:p>
    <w:p w14:paraId="1D3E4F6C" w14:textId="77777777" w:rsidR="00990988" w:rsidRPr="00A07AD2" w:rsidRDefault="00990988" w:rsidP="00990988">
      <w:pPr>
        <w:pStyle w:val="ListParagraph"/>
        <w:numPr>
          <w:ilvl w:val="0"/>
          <w:numId w:val="6"/>
        </w:numPr>
        <w:rPr>
          <w:b/>
        </w:rPr>
      </w:pPr>
      <w:r>
        <w:t>How ____________ should the bow line on a sailboat be?</w:t>
      </w:r>
    </w:p>
    <w:p w14:paraId="7A79A884" w14:textId="77777777" w:rsidR="00990988" w:rsidRPr="00A07AD2" w:rsidRDefault="00990988" w:rsidP="00990988">
      <w:pPr>
        <w:pStyle w:val="ListParagraph"/>
        <w:numPr>
          <w:ilvl w:val="0"/>
          <w:numId w:val="6"/>
        </w:numPr>
        <w:rPr>
          <w:b/>
        </w:rPr>
      </w:pPr>
      <w:r>
        <w:t>Lines that are stretched too ____________ tend to stretch or snap.</w:t>
      </w:r>
    </w:p>
    <w:p w14:paraId="2842B854" w14:textId="77777777" w:rsidR="00990988" w:rsidRPr="00A07AD2" w:rsidRDefault="00990988" w:rsidP="00990988">
      <w:pPr>
        <w:pStyle w:val="ListParagraph"/>
        <w:numPr>
          <w:ilvl w:val="0"/>
          <w:numId w:val="6"/>
        </w:numPr>
        <w:rPr>
          <w:b/>
        </w:rPr>
      </w:pPr>
      <w:r>
        <w:t>*** regularly receives praise for the ____________ screenplays *** writes.</w:t>
      </w:r>
    </w:p>
    <w:p w14:paraId="22A64968" w14:textId="77777777" w:rsidR="00990988" w:rsidRPr="00A07AD2" w:rsidRDefault="00990988" w:rsidP="00990988">
      <w:pPr>
        <w:pStyle w:val="ListParagraph"/>
        <w:numPr>
          <w:ilvl w:val="0"/>
          <w:numId w:val="6"/>
        </w:numPr>
        <w:rPr>
          <w:b/>
        </w:rPr>
      </w:pPr>
      <w:r>
        <w:t>*** is legendary for the course *** ____________ at Amherst College.</w:t>
      </w:r>
    </w:p>
    <w:p w14:paraId="605ADAEB" w14:textId="77777777" w:rsidR="00990988" w:rsidRDefault="00990988" w:rsidP="00990988"/>
    <w:p w14:paraId="38A2B2DB" w14:textId="77777777" w:rsidR="00990988" w:rsidRPr="00990988" w:rsidRDefault="00990988" w:rsidP="00990988">
      <w:pPr>
        <w:rPr>
          <w:b/>
        </w:rPr>
      </w:pPr>
      <w:bookmarkStart w:id="2" w:name="_GoBack"/>
      <w:bookmarkEnd w:id="2"/>
    </w:p>
    <w:p w14:paraId="6C7F2BE0" w14:textId="77777777" w:rsidR="00F67CBA" w:rsidRDefault="00F67CBA" w:rsidP="00376123"/>
    <w:sectPr w:rsidR="00F67CBA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03FE5"/>
    <w:multiLevelType w:val="hybridMultilevel"/>
    <w:tmpl w:val="C3343B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0468C"/>
    <w:multiLevelType w:val="hybridMultilevel"/>
    <w:tmpl w:val="8B6055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456687"/>
    <w:multiLevelType w:val="hybridMultilevel"/>
    <w:tmpl w:val="D414B0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2200091"/>
    <w:multiLevelType w:val="hybridMultilevel"/>
    <w:tmpl w:val="956CC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E691F87"/>
    <w:multiLevelType w:val="hybridMultilevel"/>
    <w:tmpl w:val="763E8A9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CF92F87"/>
    <w:multiLevelType w:val="hybridMultilevel"/>
    <w:tmpl w:val="6672A33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2358"/>
    <w:rsid w:val="002E60A8"/>
    <w:rsid w:val="00376123"/>
    <w:rsid w:val="006336D6"/>
    <w:rsid w:val="0069058D"/>
    <w:rsid w:val="00730AC3"/>
    <w:rsid w:val="008C61D5"/>
    <w:rsid w:val="008D4E62"/>
    <w:rsid w:val="00990988"/>
    <w:rsid w:val="00C61E42"/>
    <w:rsid w:val="00CF296C"/>
    <w:rsid w:val="00D62358"/>
    <w:rsid w:val="00EB4B13"/>
    <w:rsid w:val="00F67CBA"/>
    <w:rsid w:val="00F96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7E5C52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1E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TM*hmphn wstm.dotx</Template>
  <TotalTime>8</TotalTime>
  <Pages>5</Pages>
  <Words>737</Words>
  <Characters>4206</Characters>
  <Application>Microsoft Office Word</Application>
  <DocSecurity>0</DocSecurity>
  <Lines>35</Lines>
  <Paragraphs>9</Paragraphs>
  <ScaleCrop>false</ScaleCrop>
  <Company>New York City Department of Education</Company>
  <LinksUpToDate>false</LinksUpToDate>
  <CharactersWithSpaces>4934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2017-09-08T15:48:00Z</dcterms:created>
  <dcterms:modified xsi:type="dcterms:W3CDTF">2019-08-07T10:37:00Z</dcterms:modified>
</cp:coreProperties>
</file>