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BA79CF" w:rsidP="00BA79CF">
      <w:pPr>
        <w:jc w:val="center"/>
        <w:rPr>
          <w:b/>
          <w:u w:val="single"/>
        </w:rPr>
      </w:pPr>
      <w:r>
        <w:rPr>
          <w:b/>
          <w:i/>
          <w:sz w:val="28"/>
          <w:szCs w:val="28"/>
          <w:u w:val="single"/>
        </w:rPr>
        <w:t xml:space="preserve">Crime and Puzzlement </w:t>
      </w:r>
      <w:r w:rsidR="00F03E67">
        <w:rPr>
          <w:b/>
          <w:sz w:val="28"/>
          <w:szCs w:val="28"/>
          <w:u w:val="single"/>
        </w:rPr>
        <w:t>Unit, Volume 1</w:t>
      </w:r>
      <w:r>
        <w:rPr>
          <w:b/>
          <w:sz w:val="28"/>
          <w:szCs w:val="28"/>
          <w:u w:val="single"/>
        </w:rPr>
        <w:t xml:space="preserve">, </w:t>
      </w:r>
      <w:r w:rsidR="008E5E40">
        <w:rPr>
          <w:b/>
          <w:sz w:val="28"/>
          <w:szCs w:val="28"/>
          <w:u w:val="single"/>
        </w:rPr>
        <w:t>Lesson 12</w:t>
      </w:r>
      <w:r w:rsidR="00DA4736">
        <w:rPr>
          <w:b/>
          <w:sz w:val="28"/>
          <w:szCs w:val="28"/>
          <w:u w:val="single"/>
        </w:rPr>
        <w:t xml:space="preserve"> </w:t>
      </w:r>
      <w:r>
        <w:rPr>
          <w:b/>
          <w:sz w:val="28"/>
          <w:szCs w:val="28"/>
          <w:u w:val="single"/>
        </w:rPr>
        <w:t>Answer Key</w:t>
      </w:r>
      <w:r w:rsidR="001B22C1">
        <w:rPr>
          <w:b/>
          <w:sz w:val="28"/>
          <w:szCs w:val="28"/>
          <w:u w:val="single"/>
        </w:rPr>
        <w:t xml:space="preserve">: Solution to </w:t>
      </w:r>
      <w:r w:rsidR="008E5E40">
        <w:rPr>
          <w:b/>
          <w:i/>
          <w:sz w:val="28"/>
          <w:szCs w:val="28"/>
          <w:u w:val="single"/>
        </w:rPr>
        <w:t>Music Hath Charms</w:t>
      </w:r>
      <w:r>
        <w:rPr>
          <w:b/>
          <w:sz w:val="28"/>
          <w:szCs w:val="28"/>
          <w:u w:val="single"/>
        </w:rPr>
        <w:t xml:space="preserve"> </w:t>
      </w:r>
    </w:p>
    <w:p w:rsidR="00BA79CF" w:rsidRDefault="00BA79CF" w:rsidP="00BA79CF">
      <w:pPr>
        <w:jc w:val="center"/>
        <w:rPr>
          <w:b/>
          <w:u w:val="single"/>
        </w:rPr>
      </w:pPr>
    </w:p>
    <w:p w:rsidR="00BA79CF" w:rsidRDefault="00BA79CF" w:rsidP="00BE700F">
      <w:r>
        <w:rPr>
          <w:b/>
        </w:rPr>
        <w:t xml:space="preserve">Adapted from: </w:t>
      </w:r>
      <w:r>
        <w:t xml:space="preserve">Treat, Lawrence. </w:t>
      </w:r>
      <w:r w:rsidR="00F03E67">
        <w:rPr>
          <w:i/>
        </w:rPr>
        <w:t>Crime and Puzzlement (Book 1</w:t>
      </w:r>
      <w:r>
        <w:rPr>
          <w:i/>
        </w:rPr>
        <w:t>)</w:t>
      </w:r>
      <w:r>
        <w:t>. Jaffrey, NH: David R. Godine, 1981.</w:t>
      </w:r>
    </w:p>
    <w:p w:rsidR="00A31DE7" w:rsidRDefault="00A31DE7" w:rsidP="00BE700F"/>
    <w:p w:rsidR="00A31DE7" w:rsidRPr="00A31DE7" w:rsidRDefault="00A31DE7" w:rsidP="00A31DE7">
      <w:pPr>
        <w:pStyle w:val="ListParagraph"/>
        <w:numPr>
          <w:ilvl w:val="0"/>
          <w:numId w:val="1"/>
        </w:numPr>
        <w:rPr>
          <w:b/>
        </w:rPr>
      </w:pPr>
      <w:r>
        <w:t>Yes, judging by the jack-in-the-box, the masks, and the whoopee cushion.</w:t>
      </w:r>
    </w:p>
    <w:p w:rsidR="00A31DE7" w:rsidRPr="00A31DE7" w:rsidRDefault="00A31DE7" w:rsidP="00A31DE7">
      <w:pPr>
        <w:rPr>
          <w:b/>
        </w:rPr>
      </w:pPr>
    </w:p>
    <w:p w:rsidR="00A31DE7" w:rsidRPr="008D36AD" w:rsidRDefault="00A31DE7" w:rsidP="00A31DE7">
      <w:pPr>
        <w:pStyle w:val="ListParagraph"/>
        <w:numPr>
          <w:ilvl w:val="0"/>
          <w:numId w:val="1"/>
        </w:numPr>
        <w:rPr>
          <w:b/>
        </w:rPr>
      </w:pPr>
      <w:r>
        <w:t>Oscar’s, because</w:t>
      </w:r>
      <w:r w:rsidR="008D36AD">
        <w:t xml:space="preserve"> Wolfgang would not be likely to have his jacket hanging next to the door. He would probably have it in his own closet elsewhere.</w:t>
      </w:r>
    </w:p>
    <w:p w:rsidR="008D36AD" w:rsidRPr="008D36AD" w:rsidRDefault="008D36AD" w:rsidP="008D36AD">
      <w:pPr>
        <w:pStyle w:val="ListParagraph"/>
        <w:rPr>
          <w:b/>
        </w:rPr>
      </w:pPr>
    </w:p>
    <w:p w:rsidR="008D36AD" w:rsidRPr="008D36AD" w:rsidRDefault="008D36AD" w:rsidP="00A31DE7">
      <w:pPr>
        <w:pStyle w:val="ListParagraph"/>
        <w:numPr>
          <w:ilvl w:val="0"/>
          <w:numId w:val="1"/>
        </w:numPr>
        <w:rPr>
          <w:b/>
        </w:rPr>
      </w:pPr>
      <w:r>
        <w:t>Yes, judging from the fine wines catalogue in his jacket pocket.</w:t>
      </w:r>
    </w:p>
    <w:p w:rsidR="008D36AD" w:rsidRPr="008D36AD" w:rsidRDefault="008D36AD" w:rsidP="008D36AD">
      <w:pPr>
        <w:pStyle w:val="ListParagraph"/>
        <w:rPr>
          <w:b/>
        </w:rPr>
      </w:pPr>
    </w:p>
    <w:p w:rsidR="008D36AD" w:rsidRPr="008D36AD" w:rsidRDefault="008D36AD" w:rsidP="00A31DE7">
      <w:pPr>
        <w:pStyle w:val="ListParagraph"/>
        <w:numPr>
          <w:ilvl w:val="0"/>
          <w:numId w:val="1"/>
        </w:numPr>
        <w:rPr>
          <w:b/>
        </w:rPr>
      </w:pPr>
      <w:r>
        <w:t>Yes. It probably costs from $35.00 up, depending on the year.</w:t>
      </w:r>
    </w:p>
    <w:p w:rsidR="008D36AD" w:rsidRPr="008D36AD" w:rsidRDefault="008D36AD" w:rsidP="008D36AD">
      <w:pPr>
        <w:pStyle w:val="ListParagraph"/>
        <w:rPr>
          <w:b/>
        </w:rPr>
      </w:pPr>
    </w:p>
    <w:p w:rsidR="008D36AD" w:rsidRPr="008D36AD" w:rsidRDefault="008D36AD" w:rsidP="00A31DE7">
      <w:pPr>
        <w:pStyle w:val="ListParagraph"/>
        <w:numPr>
          <w:ilvl w:val="0"/>
          <w:numId w:val="1"/>
        </w:numPr>
        <w:rPr>
          <w:b/>
        </w:rPr>
      </w:pPr>
      <w:r>
        <w:t>Yes. Wolfgang apparently played a cheap trick on him by pretending to serve him Chateau Lafite, when it was obvious from the shape of the bottle (Burgundy wine bottle shaped) that the wind in it was not a Bordeaux wine, as Lafite is.</w:t>
      </w:r>
    </w:p>
    <w:p w:rsidR="008D36AD" w:rsidRPr="008D36AD" w:rsidRDefault="008D36AD" w:rsidP="008D36AD">
      <w:pPr>
        <w:pStyle w:val="ListParagraph"/>
        <w:rPr>
          <w:b/>
        </w:rPr>
      </w:pPr>
    </w:p>
    <w:p w:rsidR="008D36AD" w:rsidRPr="008D36AD" w:rsidRDefault="008D36AD" w:rsidP="00A31DE7">
      <w:pPr>
        <w:pStyle w:val="ListParagraph"/>
        <w:numPr>
          <w:ilvl w:val="0"/>
          <w:numId w:val="1"/>
        </w:numPr>
        <w:rPr>
          <w:b/>
        </w:rPr>
      </w:pPr>
      <w:r>
        <w:t>Oscar, because he probably resented the trick.</w:t>
      </w:r>
    </w:p>
    <w:p w:rsidR="008D36AD" w:rsidRPr="008D36AD" w:rsidRDefault="008D36AD" w:rsidP="008D36AD">
      <w:pPr>
        <w:pStyle w:val="ListParagraph"/>
        <w:rPr>
          <w:b/>
        </w:rPr>
      </w:pPr>
    </w:p>
    <w:p w:rsidR="008D36AD" w:rsidRPr="008D36AD" w:rsidRDefault="008D36AD" w:rsidP="00A31DE7">
      <w:pPr>
        <w:pStyle w:val="ListParagraph"/>
        <w:numPr>
          <w:ilvl w:val="0"/>
          <w:numId w:val="1"/>
        </w:numPr>
        <w:rPr>
          <w:b/>
        </w:rPr>
      </w:pPr>
      <w:r>
        <w:t>Yes, judging from the destruction in the room.</w:t>
      </w:r>
    </w:p>
    <w:p w:rsidR="008D36AD" w:rsidRPr="008D36AD" w:rsidRDefault="008D36AD" w:rsidP="008D36AD">
      <w:pPr>
        <w:pStyle w:val="ListParagraph"/>
        <w:rPr>
          <w:b/>
        </w:rPr>
      </w:pPr>
    </w:p>
    <w:p w:rsidR="008D36AD" w:rsidRPr="008D36AD" w:rsidRDefault="008D36AD" w:rsidP="00A31DE7">
      <w:pPr>
        <w:pStyle w:val="ListParagraph"/>
        <w:numPr>
          <w:ilvl w:val="0"/>
          <w:numId w:val="1"/>
        </w:numPr>
        <w:rPr>
          <w:b/>
        </w:rPr>
      </w:pPr>
      <w:r>
        <w:t>Yes. Wolfgang would never break his own violin.</w:t>
      </w:r>
    </w:p>
    <w:p w:rsidR="008D36AD" w:rsidRPr="008D36AD" w:rsidRDefault="008D36AD" w:rsidP="008D36AD">
      <w:pPr>
        <w:pStyle w:val="ListParagraph"/>
        <w:rPr>
          <w:b/>
        </w:rPr>
      </w:pPr>
    </w:p>
    <w:p w:rsidR="008D36AD" w:rsidRPr="008D36AD" w:rsidRDefault="008D36AD" w:rsidP="00A31DE7">
      <w:pPr>
        <w:pStyle w:val="ListParagraph"/>
        <w:numPr>
          <w:ilvl w:val="0"/>
          <w:numId w:val="1"/>
        </w:numPr>
        <w:rPr>
          <w:b/>
        </w:rPr>
      </w:pPr>
      <w:r>
        <w:t>Yes. Since there was a box of cartridges in the open drawer of the table, it follows that there had probably had been a gun there also.</w:t>
      </w:r>
    </w:p>
    <w:p w:rsidR="008D36AD" w:rsidRPr="008D36AD" w:rsidRDefault="008D36AD" w:rsidP="008D36AD">
      <w:pPr>
        <w:pStyle w:val="ListParagraph"/>
        <w:rPr>
          <w:b/>
        </w:rPr>
      </w:pPr>
    </w:p>
    <w:p w:rsidR="008D36AD" w:rsidRPr="008D36AD" w:rsidRDefault="008D36AD" w:rsidP="00A31DE7">
      <w:pPr>
        <w:pStyle w:val="ListParagraph"/>
        <w:numPr>
          <w:ilvl w:val="0"/>
          <w:numId w:val="1"/>
        </w:numPr>
        <w:rPr>
          <w:b/>
        </w:rPr>
      </w:pPr>
      <w:r>
        <w:t>Yes, because Oscar had broken the violin, which probably cost thousands of dollars and was irreplaceable.</w:t>
      </w:r>
    </w:p>
    <w:p w:rsidR="008D36AD" w:rsidRPr="008D36AD" w:rsidRDefault="008D36AD" w:rsidP="008D36AD">
      <w:pPr>
        <w:pStyle w:val="ListParagraph"/>
        <w:rPr>
          <w:b/>
        </w:rPr>
      </w:pPr>
    </w:p>
    <w:p w:rsidR="008D36AD" w:rsidRPr="008D36AD" w:rsidRDefault="008D36AD" w:rsidP="00A31DE7">
      <w:pPr>
        <w:pStyle w:val="ListParagraph"/>
        <w:numPr>
          <w:ilvl w:val="0"/>
          <w:numId w:val="1"/>
        </w:numPr>
        <w:rPr>
          <w:b/>
        </w:rPr>
      </w:pPr>
      <w:r>
        <w:t>In all likelihood Oscar accused Wolfgang of trying to play a cheap trick on him, Wolfgang resented the accusation, they tangled, and in the course of the struggle Oscar broke Wolfgang’s violin. This was unforgivable. Wolfgang went for the gun, and in the struggle both men were shot.</w:t>
      </w:r>
    </w:p>
    <w:p w:rsidR="008D36AD" w:rsidRPr="008D36AD" w:rsidRDefault="008D36AD" w:rsidP="008D36AD">
      <w:pPr>
        <w:pStyle w:val="ListParagraph"/>
        <w:rPr>
          <w:b/>
        </w:rPr>
      </w:pPr>
    </w:p>
    <w:p w:rsidR="008D36AD" w:rsidRPr="008D36AD" w:rsidRDefault="008D36AD" w:rsidP="008D36AD">
      <w:pPr>
        <w:ind w:left="720"/>
      </w:pPr>
      <w:r>
        <w:t>It is rumored that both are learning to play the harp, although their progress is questionable.</w:t>
      </w:r>
      <w:bookmarkStart w:id="0" w:name="_GoBack"/>
      <w:bookmarkEnd w:id="0"/>
    </w:p>
    <w:sectPr w:rsidR="008D36AD" w:rsidRPr="008D36AD"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4666B38"/>
    <w:multiLevelType w:val="hybridMultilevel"/>
    <w:tmpl w:val="EE6C43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1B22C1"/>
    <w:rsid w:val="0038015A"/>
    <w:rsid w:val="00410E3E"/>
    <w:rsid w:val="00510D2E"/>
    <w:rsid w:val="008D36AD"/>
    <w:rsid w:val="008E5E40"/>
    <w:rsid w:val="00993C25"/>
    <w:rsid w:val="00A31DE7"/>
    <w:rsid w:val="00A901AC"/>
    <w:rsid w:val="00BA79CF"/>
    <w:rsid w:val="00BE700F"/>
    <w:rsid w:val="00C869E6"/>
    <w:rsid w:val="00DA4736"/>
    <w:rsid w:val="00E16D41"/>
    <w:rsid w:val="00F03E6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743F04F"/>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1D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27</TotalTime>
  <Pages>1</Pages>
  <Words>230</Words>
  <Characters>1315</Characters>
  <Application>Microsoft Office Word</Application>
  <DocSecurity>0</DocSecurity>
  <Lines>10</Lines>
  <Paragraphs>3</Paragraphs>
  <ScaleCrop>false</ScaleCrop>
  <Company>Mark's Text Terminal</Company>
  <LinksUpToDate>false</LinksUpToDate>
  <CharactersWithSpaces>1542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9</cp:revision>
  <dcterms:created xsi:type="dcterms:W3CDTF">2018-04-23T11:51:00Z</dcterms:created>
  <dcterms:modified xsi:type="dcterms:W3CDTF">2018-05-02T17:22:00Z</dcterms:modified>
</cp:coreProperties>
</file>