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B1B86A" w14:textId="77777777" w:rsidR="00107EC7" w:rsidRPr="009E1B18" w:rsidRDefault="00107EC7" w:rsidP="00107EC7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0"/>
      <w:bookmarkStart w:id="23" w:name="OLE_LINK14"/>
      <w:bookmarkStart w:id="24" w:name="OLE_LINK31"/>
      <w:bookmarkStart w:id="25" w:name="OLE_LINK32"/>
      <w:bookmarkStart w:id="26" w:name="OLE_LINK38"/>
      <w:bookmarkStart w:id="27" w:name="OLE_LINK42"/>
      <w:bookmarkStart w:id="28" w:name="OLE_LINK18"/>
      <w:bookmarkStart w:id="29" w:name="OLE_LINK19"/>
      <w:bookmarkStart w:id="30" w:name="OLE_LINK20"/>
      <w:bookmarkStart w:id="31" w:name="OLE_LINK22"/>
      <w:bookmarkStart w:id="32" w:name="OLE_LINK24"/>
      <w:bookmarkStart w:id="33" w:name="OLE_LINK26"/>
      <w:bookmarkStart w:id="34" w:name="OLE_LINK27"/>
      <w:bookmarkStart w:id="35" w:name="OLE_LINK29"/>
      <w:bookmarkStart w:id="36" w:name="OLE_LINK34"/>
      <w:bookmarkStart w:id="37" w:name="OLE_LINK36"/>
      <w:bookmarkStart w:id="38" w:name="OLE_LINK40"/>
      <w:bookmarkStart w:id="39" w:name="OLE_LINK44"/>
      <w:bookmarkStart w:id="40" w:name="OLE_LINK112"/>
      <w:bookmarkStart w:id="41" w:name="OLE_LINK113"/>
      <w:bookmarkStart w:id="42" w:name="OLE_LINK120"/>
      <w:bookmarkStart w:id="43" w:name="OLE_LINK122"/>
      <w:bookmarkStart w:id="44" w:name="OLE_LINK123"/>
      <w:bookmarkStart w:id="45" w:name="OLE_LINK125"/>
      <w:bookmarkStart w:id="46" w:name="OLE_LINK126"/>
      <w:bookmarkStart w:id="47" w:name="OLE_LINK127"/>
      <w:bookmarkStart w:id="48" w:name="OLE_LINK132"/>
      <w:bookmarkStart w:id="49" w:name="OLE_LINK81"/>
      <w:bookmarkStart w:id="50" w:name="OLE_LINK99"/>
      <w:bookmarkStart w:id="51" w:name="OLE_LINK108"/>
      <w:bookmarkStart w:id="52" w:name="OLE_LINK137"/>
      <w:bookmarkStart w:id="53" w:name="OLE_LINK124"/>
      <w:bookmarkStart w:id="54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252CB8B3" w14:textId="4AE5A0AA" w:rsidR="00503D0E" w:rsidRDefault="00107EC7" w:rsidP="00107EC7">
      <w:r>
        <w:rPr>
          <w:b/>
        </w:rPr>
        <w:t xml:space="preserve">Homophone Worksheet: </w:t>
      </w:r>
      <w:r w:rsidR="00961B70" w:rsidRPr="00503D0E">
        <w:rPr>
          <w:b/>
          <w:i/>
        </w:rPr>
        <w:t>Floe</w:t>
      </w:r>
      <w:r w:rsidR="00503D0E">
        <w:rPr>
          <w:b/>
        </w:rPr>
        <w:t xml:space="preserve"> and </w:t>
      </w:r>
      <w:r w:rsidR="00961B70" w:rsidRPr="00503D0E">
        <w:rPr>
          <w:b/>
          <w:i/>
        </w:rPr>
        <w:t>Flow</w:t>
      </w:r>
      <w:r w:rsidR="004B1D4C">
        <w:rPr>
          <w:b/>
        </w:rPr>
        <w:t>, Worksheet 1</w:t>
      </w:r>
      <w:r w:rsidR="00E34D70">
        <w:rPr>
          <w:b/>
        </w:rPr>
        <w:t xml:space="preserve">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</w:t>
      </w:r>
      <w:r w:rsidR="00961B70">
        <w:rPr>
          <w:i/>
        </w:rPr>
        <w:t>floe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 w:rsidR="00961B70">
        <w:rPr>
          <w:i/>
        </w:rPr>
        <w:t>flow</w:t>
      </w:r>
      <w:r>
        <w:t xml:space="preserve">. Remember this about these </w:t>
      </w:r>
      <w:r w:rsidR="00961B70">
        <w:t>two</w:t>
      </w:r>
      <w:r>
        <w:t xml:space="preserve"> words:</w:t>
      </w:r>
    </w:p>
    <w:p w14:paraId="1E64DC96" w14:textId="77777777" w:rsidR="000201D9" w:rsidRDefault="000201D9" w:rsidP="00107EC7"/>
    <w:p w14:paraId="50A26606" w14:textId="2214BB44" w:rsidR="000201D9" w:rsidRPr="0089465D" w:rsidRDefault="000201D9" w:rsidP="000201D9">
      <w:pPr>
        <w:pStyle w:val="ListParagraph"/>
        <w:numPr>
          <w:ilvl w:val="0"/>
          <w:numId w:val="1"/>
        </w:numPr>
      </w:pPr>
      <w:r w:rsidRPr="0089465D">
        <w:rPr>
          <w:b/>
          <w:i/>
        </w:rPr>
        <w:t>Floe</w:t>
      </w:r>
      <w:r>
        <w:t xml:space="preserve"> is a</w:t>
      </w:r>
      <w:r w:rsidRPr="0089465D">
        <w:rPr>
          <w:b/>
          <w:i/>
        </w:rPr>
        <w:t xml:space="preserve"> noun</w:t>
      </w:r>
      <w:r>
        <w:t xml:space="preserve"> that </w:t>
      </w:r>
      <w:proofErr w:type="gramStart"/>
      <w:r>
        <w:t>means</w:t>
      </w:r>
      <w:r w:rsidR="0089465D">
        <w:t>:</w:t>
      </w:r>
      <w:proofErr w:type="gramEnd"/>
      <w:r>
        <w:t xml:space="preserve"> </w:t>
      </w:r>
      <w:r w:rsidRPr="0089465D">
        <w:rPr>
          <w:i/>
        </w:rPr>
        <w:t>floating ice formed in a large sheet on the surface of a body of water</w:t>
      </w:r>
    </w:p>
    <w:p w14:paraId="1060EAB6" w14:textId="77777777" w:rsidR="0089465D" w:rsidRDefault="0089465D" w:rsidP="0089465D"/>
    <w:p w14:paraId="25874E6F" w14:textId="0769C1FF" w:rsidR="0089465D" w:rsidRDefault="0089465D" w:rsidP="0089465D">
      <w:pPr>
        <w:pStyle w:val="ListParagraph"/>
        <w:numPr>
          <w:ilvl w:val="0"/>
          <w:numId w:val="1"/>
        </w:numPr>
        <w:rPr>
          <w:i/>
        </w:rPr>
      </w:pPr>
      <w:r w:rsidRPr="0089465D">
        <w:rPr>
          <w:b/>
          <w:i/>
        </w:rPr>
        <w:t>Flow</w:t>
      </w:r>
      <w:r>
        <w:t xml:space="preserve"> is a</w:t>
      </w:r>
      <w:r w:rsidRPr="0089465D">
        <w:rPr>
          <w:b/>
          <w:i/>
        </w:rPr>
        <w:t xml:space="preserve"> verb</w:t>
      </w:r>
      <w:r>
        <w:t xml:space="preserve"> that is</w:t>
      </w:r>
      <w:r w:rsidRPr="0089465D">
        <w:rPr>
          <w:b/>
          <w:i/>
        </w:rPr>
        <w:t xml:space="preserve"> polysemous</w:t>
      </w:r>
      <w:r>
        <w:t xml:space="preserve"> (which means </w:t>
      </w:r>
      <w:r w:rsidRPr="0089465D">
        <w:rPr>
          <w:b/>
          <w:i/>
        </w:rPr>
        <w:t>many meanings</w:t>
      </w:r>
      <w:r>
        <w:t xml:space="preserve">), but for the purposes of this worksheet, we’ll define it as: </w:t>
      </w:r>
      <w:r w:rsidRPr="0089465D">
        <w:rPr>
          <w:i/>
        </w:rPr>
        <w:t>to i</w:t>
      </w:r>
      <w:r>
        <w:rPr>
          <w:i/>
        </w:rPr>
        <w:t xml:space="preserve">ssue or move in a stream; CIRCULATE; </w:t>
      </w:r>
      <w:r w:rsidRPr="0089465D">
        <w:rPr>
          <w:i/>
        </w:rPr>
        <w:t>to move with a continual change of place among the constituent particles</w:t>
      </w:r>
    </w:p>
    <w:p w14:paraId="6107B02F" w14:textId="77777777" w:rsidR="00460DAD" w:rsidRPr="00460DAD" w:rsidRDefault="00460DAD" w:rsidP="00460DAD">
      <w:pPr>
        <w:rPr>
          <w:i/>
        </w:rPr>
      </w:pPr>
    </w:p>
    <w:p w14:paraId="057E802B" w14:textId="419488CF" w:rsidR="00460DAD" w:rsidRPr="004B1D4C" w:rsidRDefault="004B1D4C" w:rsidP="00460DAD">
      <w:pPr>
        <w:pStyle w:val="ListParagraph"/>
        <w:numPr>
          <w:ilvl w:val="0"/>
          <w:numId w:val="2"/>
        </w:numPr>
        <w:rPr>
          <w:b/>
        </w:rPr>
      </w:pPr>
      <w:r>
        <w:t>The Titanic famously hit a _________________ of ice, which breached the ship’s hull and caused it to sink.</w:t>
      </w:r>
    </w:p>
    <w:p w14:paraId="37332EBB" w14:textId="32B6A564" w:rsidR="004B1D4C" w:rsidRPr="004B1D4C" w:rsidRDefault="004B1D4C" w:rsidP="00460DAD">
      <w:pPr>
        <w:pStyle w:val="ListParagraph"/>
        <w:numPr>
          <w:ilvl w:val="0"/>
          <w:numId w:val="2"/>
        </w:numPr>
        <w:rPr>
          <w:b/>
        </w:rPr>
      </w:pPr>
      <w:r>
        <w:t>When **** turned on *** shower at 6:30 this morning, the water failed to _________________.</w:t>
      </w:r>
    </w:p>
    <w:p w14:paraId="1D35C441" w14:textId="5760CE7E" w:rsidR="004B1D4C" w:rsidRPr="004B1D4C" w:rsidRDefault="004B1D4C" w:rsidP="00460DAD">
      <w:pPr>
        <w:pStyle w:val="ListParagraph"/>
        <w:numPr>
          <w:ilvl w:val="0"/>
          <w:numId w:val="2"/>
        </w:numPr>
        <w:rPr>
          <w:b/>
        </w:rPr>
      </w:pPr>
      <w:r>
        <w:t>The Nile River ______________________ from north to south.</w:t>
      </w:r>
    </w:p>
    <w:p w14:paraId="37DEADDC" w14:textId="01976B38" w:rsidR="004B1D4C" w:rsidRPr="004B1D4C" w:rsidRDefault="004B1D4C" w:rsidP="00460DAD">
      <w:pPr>
        <w:pStyle w:val="ListParagraph"/>
        <w:numPr>
          <w:ilvl w:val="0"/>
          <w:numId w:val="2"/>
        </w:numPr>
        <w:rPr>
          <w:b/>
        </w:rPr>
      </w:pPr>
      <w:r>
        <w:t>*** likes to sit by the Central Park Reservoir in the early spring and watch the ice break up into _________________.</w:t>
      </w:r>
    </w:p>
    <w:p w14:paraId="4D995160" w14:textId="0F934EC0" w:rsidR="004B1D4C" w:rsidRPr="00972AA7" w:rsidRDefault="004B1D4C" w:rsidP="00460DAD">
      <w:pPr>
        <w:pStyle w:val="ListParagraph"/>
        <w:numPr>
          <w:ilvl w:val="0"/>
          <w:numId w:val="2"/>
        </w:numPr>
        <w:rPr>
          <w:b/>
        </w:rPr>
      </w:pPr>
      <w:r>
        <w:t>Parks have fountains because many people enjoy watching the way they make water _______________.</w:t>
      </w:r>
    </w:p>
    <w:p w14:paraId="2140E2B6" w14:textId="75BE6CF0" w:rsidR="00972AA7" w:rsidRDefault="00972AA7" w:rsidP="00972AA7">
      <w:pPr>
        <w:rPr>
          <w:b/>
        </w:rPr>
      </w:pPr>
    </w:p>
    <w:p w14:paraId="25661D10" w14:textId="5975BB9D" w:rsidR="00972AA7" w:rsidRDefault="00972AA7" w:rsidP="00972AA7">
      <w:pPr>
        <w:rPr>
          <w:b/>
        </w:rPr>
      </w:pPr>
    </w:p>
    <w:p w14:paraId="14AB56D8" w14:textId="0C2F6A06" w:rsidR="00972AA7" w:rsidRDefault="00972AA7" w:rsidP="00972AA7">
      <w:pPr>
        <w:rPr>
          <w:b/>
        </w:rPr>
      </w:pPr>
    </w:p>
    <w:p w14:paraId="12031B95" w14:textId="1C45EDD6" w:rsidR="00972AA7" w:rsidRDefault="00972AA7" w:rsidP="00972AA7">
      <w:pPr>
        <w:rPr>
          <w:b/>
        </w:rPr>
      </w:pPr>
    </w:p>
    <w:p w14:paraId="41C1E1E4" w14:textId="4603B5AE" w:rsidR="00972AA7" w:rsidRDefault="00972AA7" w:rsidP="00972AA7">
      <w:pPr>
        <w:rPr>
          <w:b/>
        </w:rPr>
      </w:pPr>
    </w:p>
    <w:p w14:paraId="175DA37D" w14:textId="7E55ACA0" w:rsidR="00972AA7" w:rsidRDefault="00972AA7" w:rsidP="00972AA7">
      <w:pPr>
        <w:rPr>
          <w:b/>
        </w:rPr>
      </w:pPr>
    </w:p>
    <w:p w14:paraId="37CC7B80" w14:textId="3AAA9D44" w:rsidR="00972AA7" w:rsidRDefault="00972AA7" w:rsidP="00972AA7">
      <w:pPr>
        <w:rPr>
          <w:b/>
        </w:rPr>
      </w:pPr>
    </w:p>
    <w:p w14:paraId="3E600348" w14:textId="046AC93C" w:rsidR="00972AA7" w:rsidRDefault="00972AA7" w:rsidP="00972AA7">
      <w:pPr>
        <w:rPr>
          <w:b/>
        </w:rPr>
      </w:pPr>
    </w:p>
    <w:p w14:paraId="0FB6C1BD" w14:textId="71333950" w:rsidR="00972AA7" w:rsidRDefault="00972AA7" w:rsidP="00972AA7">
      <w:pPr>
        <w:rPr>
          <w:b/>
        </w:rPr>
      </w:pPr>
    </w:p>
    <w:p w14:paraId="552AA11B" w14:textId="5F736A24" w:rsidR="00972AA7" w:rsidRDefault="00972AA7" w:rsidP="00972AA7">
      <w:pPr>
        <w:rPr>
          <w:b/>
        </w:rPr>
      </w:pPr>
    </w:p>
    <w:p w14:paraId="69BBBF0B" w14:textId="629CEC46" w:rsidR="00972AA7" w:rsidRDefault="00972AA7" w:rsidP="00972AA7">
      <w:pPr>
        <w:rPr>
          <w:b/>
        </w:rPr>
      </w:pPr>
    </w:p>
    <w:p w14:paraId="39212D1F" w14:textId="48CCC31F" w:rsidR="00972AA7" w:rsidRDefault="00972AA7" w:rsidP="00972AA7">
      <w:pPr>
        <w:rPr>
          <w:b/>
        </w:rPr>
      </w:pPr>
    </w:p>
    <w:p w14:paraId="72665353" w14:textId="5A9799E7" w:rsidR="00972AA7" w:rsidRDefault="00972AA7" w:rsidP="00972AA7">
      <w:pPr>
        <w:rPr>
          <w:b/>
        </w:rPr>
      </w:pPr>
    </w:p>
    <w:p w14:paraId="04F80B6A" w14:textId="3ADA827A" w:rsidR="00972AA7" w:rsidRDefault="00972AA7" w:rsidP="00972AA7">
      <w:pPr>
        <w:rPr>
          <w:b/>
        </w:rPr>
      </w:pPr>
    </w:p>
    <w:p w14:paraId="6BCC5929" w14:textId="198567BE" w:rsidR="00972AA7" w:rsidRDefault="00972AA7" w:rsidP="00972AA7">
      <w:pPr>
        <w:rPr>
          <w:b/>
        </w:rPr>
      </w:pPr>
    </w:p>
    <w:p w14:paraId="2DE9A297" w14:textId="770F4807" w:rsidR="00972AA7" w:rsidRDefault="00972AA7" w:rsidP="00972AA7">
      <w:pPr>
        <w:rPr>
          <w:b/>
        </w:rPr>
      </w:pPr>
    </w:p>
    <w:p w14:paraId="204B3832" w14:textId="00B78F30" w:rsidR="00972AA7" w:rsidRDefault="00972AA7" w:rsidP="00972AA7">
      <w:pPr>
        <w:rPr>
          <w:b/>
        </w:rPr>
      </w:pPr>
    </w:p>
    <w:p w14:paraId="1CFCE0AF" w14:textId="2C444E8D" w:rsidR="00972AA7" w:rsidRDefault="00972AA7" w:rsidP="00972AA7">
      <w:pPr>
        <w:rPr>
          <w:b/>
        </w:rPr>
      </w:pPr>
    </w:p>
    <w:p w14:paraId="5386464F" w14:textId="6144270A" w:rsidR="00972AA7" w:rsidRDefault="00972AA7" w:rsidP="00972AA7">
      <w:pPr>
        <w:rPr>
          <w:b/>
        </w:rPr>
      </w:pPr>
    </w:p>
    <w:p w14:paraId="0E9AA72B" w14:textId="5E0BCBC0" w:rsidR="00972AA7" w:rsidRDefault="00972AA7" w:rsidP="00972AA7">
      <w:pPr>
        <w:rPr>
          <w:b/>
        </w:rPr>
      </w:pPr>
    </w:p>
    <w:p w14:paraId="05946842" w14:textId="297067D9" w:rsidR="00972AA7" w:rsidRDefault="00972AA7" w:rsidP="00972AA7">
      <w:pPr>
        <w:rPr>
          <w:b/>
        </w:rPr>
      </w:pPr>
    </w:p>
    <w:p w14:paraId="584CA854" w14:textId="0FE276B6" w:rsidR="00972AA7" w:rsidRDefault="00972AA7" w:rsidP="00972AA7">
      <w:pPr>
        <w:rPr>
          <w:b/>
        </w:rPr>
      </w:pPr>
    </w:p>
    <w:p w14:paraId="7DF0CF92" w14:textId="1A5821BB" w:rsidR="00972AA7" w:rsidRDefault="00972AA7" w:rsidP="00972AA7">
      <w:pPr>
        <w:rPr>
          <w:b/>
        </w:rPr>
      </w:pPr>
    </w:p>
    <w:p w14:paraId="4212C8FE" w14:textId="65B58BBE" w:rsidR="00972AA7" w:rsidRDefault="00972AA7" w:rsidP="00972AA7">
      <w:pPr>
        <w:rPr>
          <w:b/>
        </w:rPr>
      </w:pPr>
    </w:p>
    <w:p w14:paraId="00BEDF34" w14:textId="358585F0" w:rsidR="00972AA7" w:rsidRDefault="00972AA7" w:rsidP="00972AA7">
      <w:pPr>
        <w:rPr>
          <w:b/>
        </w:rPr>
      </w:pPr>
    </w:p>
    <w:p w14:paraId="5E701CEE" w14:textId="0E12CC7A" w:rsidR="00972AA7" w:rsidRDefault="00972AA7" w:rsidP="00972AA7">
      <w:pPr>
        <w:rPr>
          <w:b/>
        </w:rPr>
      </w:pPr>
    </w:p>
    <w:p w14:paraId="023B1B06" w14:textId="30885939" w:rsidR="00972AA7" w:rsidRDefault="00972AA7" w:rsidP="00972AA7">
      <w:pPr>
        <w:rPr>
          <w:b/>
        </w:rPr>
      </w:pPr>
    </w:p>
    <w:p w14:paraId="79D3A158" w14:textId="46E1A24E" w:rsidR="00972AA7" w:rsidRDefault="00972AA7" w:rsidP="00972AA7">
      <w:pPr>
        <w:rPr>
          <w:b/>
        </w:rPr>
      </w:pPr>
    </w:p>
    <w:p w14:paraId="591C758F" w14:textId="33D6C604" w:rsidR="00972AA7" w:rsidRDefault="00972AA7" w:rsidP="00972AA7">
      <w:pPr>
        <w:rPr>
          <w:b/>
        </w:rPr>
      </w:pPr>
    </w:p>
    <w:p w14:paraId="517763D7" w14:textId="6C3E0785" w:rsidR="00972AA7" w:rsidRDefault="00972AA7" w:rsidP="00972AA7">
      <w:pPr>
        <w:rPr>
          <w:b/>
        </w:rPr>
      </w:pPr>
    </w:p>
    <w:p w14:paraId="22B3600C" w14:textId="56786108" w:rsidR="00972AA7" w:rsidRDefault="00972AA7" w:rsidP="00972AA7">
      <w:pPr>
        <w:rPr>
          <w:b/>
        </w:rPr>
      </w:pPr>
    </w:p>
    <w:p w14:paraId="632F6458" w14:textId="2C296826" w:rsidR="00972AA7" w:rsidRDefault="00972AA7" w:rsidP="00972AA7">
      <w:pPr>
        <w:rPr>
          <w:b/>
        </w:rPr>
      </w:pPr>
    </w:p>
    <w:p w14:paraId="4B8D4E06" w14:textId="06F71C51" w:rsidR="00972AA7" w:rsidRDefault="00972AA7" w:rsidP="00972AA7">
      <w:pPr>
        <w:rPr>
          <w:b/>
        </w:rPr>
      </w:pPr>
    </w:p>
    <w:p w14:paraId="510604A0" w14:textId="6EEC469D" w:rsidR="00972AA7" w:rsidRDefault="00972AA7" w:rsidP="00972AA7">
      <w:pPr>
        <w:rPr>
          <w:b/>
        </w:rPr>
      </w:pPr>
    </w:p>
    <w:p w14:paraId="6B432B94" w14:textId="77777777" w:rsidR="00972AA7" w:rsidRPr="009E1B18" w:rsidRDefault="00972AA7" w:rsidP="00972AA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AEBAE40" w14:textId="77777777" w:rsidR="00972AA7" w:rsidRDefault="00972AA7" w:rsidP="00972AA7">
      <w:r>
        <w:rPr>
          <w:b/>
        </w:rPr>
        <w:t xml:space="preserve">Homophone Worksheet: </w:t>
      </w:r>
      <w:r w:rsidRPr="00503D0E">
        <w:rPr>
          <w:b/>
          <w:i/>
        </w:rPr>
        <w:t>Floe</w:t>
      </w:r>
      <w:r>
        <w:rPr>
          <w:b/>
        </w:rPr>
        <w:t xml:space="preserve"> and </w:t>
      </w:r>
      <w:r w:rsidRPr="00503D0E">
        <w:rPr>
          <w:b/>
          <w:i/>
        </w:rPr>
        <w:t>Flow</w:t>
      </w:r>
      <w:r>
        <w:rPr>
          <w:b/>
        </w:rPr>
        <w:t xml:space="preserve">, Worksheet 2.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floe </w:t>
      </w:r>
      <w:r>
        <w:t>and</w:t>
      </w:r>
      <w:r>
        <w:rPr>
          <w:i/>
        </w:rPr>
        <w:t xml:space="preserve"> flow</w:t>
      </w:r>
      <w:r>
        <w:t>. Remember this about these two words:</w:t>
      </w:r>
    </w:p>
    <w:p w14:paraId="0E888CDE" w14:textId="77777777" w:rsidR="00972AA7" w:rsidRDefault="00972AA7" w:rsidP="00972AA7"/>
    <w:p w14:paraId="2790DC4B" w14:textId="77777777" w:rsidR="00972AA7" w:rsidRPr="0089465D" w:rsidRDefault="00972AA7" w:rsidP="00972AA7">
      <w:pPr>
        <w:pStyle w:val="ListParagraph"/>
        <w:numPr>
          <w:ilvl w:val="0"/>
          <w:numId w:val="1"/>
        </w:numPr>
      </w:pPr>
      <w:r w:rsidRPr="0089465D">
        <w:rPr>
          <w:b/>
          <w:i/>
        </w:rPr>
        <w:t>Floe</w:t>
      </w:r>
      <w:r>
        <w:t xml:space="preserve"> is a</w:t>
      </w:r>
      <w:r w:rsidRPr="0089465D">
        <w:rPr>
          <w:b/>
          <w:i/>
        </w:rPr>
        <w:t xml:space="preserve"> noun</w:t>
      </w:r>
      <w:r>
        <w:t xml:space="preserve"> that </w:t>
      </w:r>
      <w:proofErr w:type="gramStart"/>
      <w:r>
        <w:t>means:</w:t>
      </w:r>
      <w:proofErr w:type="gramEnd"/>
      <w:r>
        <w:t xml:space="preserve"> </w:t>
      </w:r>
      <w:r w:rsidRPr="0089465D">
        <w:rPr>
          <w:i/>
        </w:rPr>
        <w:t>floating ice formed in a large sheet on the surface of a body of water</w:t>
      </w:r>
    </w:p>
    <w:p w14:paraId="7B5FF332" w14:textId="77777777" w:rsidR="00972AA7" w:rsidRDefault="00972AA7" w:rsidP="00972AA7"/>
    <w:p w14:paraId="2B01D015" w14:textId="77777777" w:rsidR="00972AA7" w:rsidRDefault="00972AA7" w:rsidP="00972AA7">
      <w:pPr>
        <w:pStyle w:val="ListParagraph"/>
        <w:numPr>
          <w:ilvl w:val="0"/>
          <w:numId w:val="1"/>
        </w:numPr>
        <w:rPr>
          <w:i/>
        </w:rPr>
      </w:pPr>
      <w:r w:rsidRPr="0089465D">
        <w:rPr>
          <w:b/>
          <w:i/>
        </w:rPr>
        <w:t>Flow</w:t>
      </w:r>
      <w:r>
        <w:t xml:space="preserve"> is a</w:t>
      </w:r>
      <w:r w:rsidRPr="0089465D">
        <w:rPr>
          <w:b/>
          <w:i/>
        </w:rPr>
        <w:t xml:space="preserve"> verb</w:t>
      </w:r>
      <w:r>
        <w:t xml:space="preserve"> that is</w:t>
      </w:r>
      <w:r w:rsidRPr="0089465D">
        <w:rPr>
          <w:b/>
          <w:i/>
        </w:rPr>
        <w:t xml:space="preserve"> polysemous</w:t>
      </w:r>
      <w:r>
        <w:t xml:space="preserve"> (which means </w:t>
      </w:r>
      <w:r w:rsidRPr="0089465D">
        <w:rPr>
          <w:b/>
          <w:i/>
        </w:rPr>
        <w:t>many meanings</w:t>
      </w:r>
      <w:r>
        <w:t xml:space="preserve">), but for the purposes of this worksheet, we’ll define it as: </w:t>
      </w:r>
      <w:r w:rsidRPr="0089465D">
        <w:rPr>
          <w:i/>
        </w:rPr>
        <w:t>to i</w:t>
      </w:r>
      <w:r>
        <w:rPr>
          <w:i/>
        </w:rPr>
        <w:t xml:space="preserve">ssue or move in a stream; CIRCULATE; </w:t>
      </w:r>
      <w:r w:rsidRPr="0089465D">
        <w:rPr>
          <w:i/>
        </w:rPr>
        <w:t>to move with a continual change of place among the constituent particles</w:t>
      </w:r>
    </w:p>
    <w:p w14:paraId="7F988679" w14:textId="77777777" w:rsidR="00972AA7" w:rsidRPr="00415EF3" w:rsidRDefault="00972AA7" w:rsidP="00972AA7">
      <w:pPr>
        <w:rPr>
          <w:i/>
        </w:rPr>
      </w:pPr>
    </w:p>
    <w:p w14:paraId="196BCFCA" w14:textId="77777777" w:rsidR="00972AA7" w:rsidRPr="00415EF3" w:rsidRDefault="00972AA7" w:rsidP="00972AA7">
      <w:pPr>
        <w:pStyle w:val="ListParagraph"/>
        <w:numPr>
          <w:ilvl w:val="0"/>
          <w:numId w:val="3"/>
        </w:numPr>
        <w:rPr>
          <w:b/>
        </w:rPr>
      </w:pPr>
      <w:r>
        <w:t>In Vermont in the early spring, sap __________________ from maple trees, which sugar makers boil to make maple syrup.</w:t>
      </w:r>
    </w:p>
    <w:p w14:paraId="580F275D" w14:textId="77777777" w:rsidR="00972AA7" w:rsidRPr="00415EF3" w:rsidRDefault="00972AA7" w:rsidP="00972AA7">
      <w:pPr>
        <w:pStyle w:val="ListParagraph"/>
        <w:numPr>
          <w:ilvl w:val="0"/>
          <w:numId w:val="3"/>
        </w:numPr>
        <w:rPr>
          <w:b/>
        </w:rPr>
      </w:pPr>
      <w:r>
        <w:t>The ____________________ of ice _________________ with the current of the river.</w:t>
      </w:r>
    </w:p>
    <w:p w14:paraId="5865F05A" w14:textId="77777777" w:rsidR="00972AA7" w:rsidRPr="00415EF3" w:rsidRDefault="00972AA7" w:rsidP="00972AA7">
      <w:pPr>
        <w:pStyle w:val="ListParagraph"/>
        <w:numPr>
          <w:ilvl w:val="0"/>
          <w:numId w:val="3"/>
        </w:numPr>
        <w:rPr>
          <w:b/>
        </w:rPr>
      </w:pPr>
      <w:r>
        <w:t>One of the dangers of global warming is that the polar ice caps will fracture into __________________, then melt and raise the level of oceans and seas.</w:t>
      </w:r>
    </w:p>
    <w:p w14:paraId="59C2972B" w14:textId="77777777" w:rsidR="00972AA7" w:rsidRPr="00415EF3" w:rsidRDefault="00972AA7" w:rsidP="00972AA7">
      <w:pPr>
        <w:pStyle w:val="ListParagraph"/>
        <w:numPr>
          <w:ilvl w:val="0"/>
          <w:numId w:val="3"/>
        </w:numPr>
        <w:rPr>
          <w:b/>
        </w:rPr>
      </w:pPr>
      <w:r>
        <w:t>*** is a bartender, so you could say that *** job is to make sure everything _________________ smoothly.</w:t>
      </w:r>
    </w:p>
    <w:p w14:paraId="192E2ABC" w14:textId="77777777" w:rsidR="00972AA7" w:rsidRPr="00415EF3" w:rsidRDefault="00972AA7" w:rsidP="00972AA7">
      <w:pPr>
        <w:pStyle w:val="ListParagraph"/>
        <w:numPr>
          <w:ilvl w:val="0"/>
          <w:numId w:val="3"/>
        </w:numPr>
        <w:rPr>
          <w:b/>
        </w:rPr>
      </w:pPr>
      <w:r>
        <w:t>Ice cubes are simply little ___________________ when they are in a drink.</w:t>
      </w:r>
    </w:p>
    <w:p w14:paraId="423AF7DA" w14:textId="5CE1764A" w:rsidR="00972AA7" w:rsidRDefault="00972AA7" w:rsidP="00972AA7">
      <w:pPr>
        <w:rPr>
          <w:b/>
        </w:rPr>
      </w:pPr>
    </w:p>
    <w:p w14:paraId="5083D132" w14:textId="6BFD3C9C" w:rsidR="00F141C8" w:rsidRDefault="00F141C8" w:rsidP="00972AA7">
      <w:pPr>
        <w:rPr>
          <w:b/>
        </w:rPr>
      </w:pPr>
    </w:p>
    <w:p w14:paraId="6D0B1784" w14:textId="5D92240E" w:rsidR="00F141C8" w:rsidRDefault="00F141C8" w:rsidP="00972AA7">
      <w:pPr>
        <w:rPr>
          <w:b/>
        </w:rPr>
      </w:pPr>
    </w:p>
    <w:p w14:paraId="4A7E05BA" w14:textId="5FAE85D6" w:rsidR="00F141C8" w:rsidRDefault="00F141C8" w:rsidP="00972AA7">
      <w:pPr>
        <w:rPr>
          <w:b/>
        </w:rPr>
      </w:pPr>
    </w:p>
    <w:p w14:paraId="455157B5" w14:textId="5C9E82FC" w:rsidR="00F141C8" w:rsidRDefault="00F141C8" w:rsidP="00972AA7">
      <w:pPr>
        <w:rPr>
          <w:b/>
        </w:rPr>
      </w:pPr>
    </w:p>
    <w:p w14:paraId="4813DB48" w14:textId="3CD03BEA" w:rsidR="00F141C8" w:rsidRDefault="00F141C8" w:rsidP="00972AA7">
      <w:pPr>
        <w:rPr>
          <w:b/>
        </w:rPr>
      </w:pPr>
    </w:p>
    <w:p w14:paraId="1B9742EC" w14:textId="14EF1315" w:rsidR="00F141C8" w:rsidRDefault="00F141C8" w:rsidP="00972AA7">
      <w:pPr>
        <w:rPr>
          <w:b/>
        </w:rPr>
      </w:pPr>
    </w:p>
    <w:p w14:paraId="32BBBAB6" w14:textId="66F6A6CA" w:rsidR="00F141C8" w:rsidRDefault="00F141C8" w:rsidP="00972AA7">
      <w:pPr>
        <w:rPr>
          <w:b/>
        </w:rPr>
      </w:pPr>
    </w:p>
    <w:p w14:paraId="1F6988F3" w14:textId="2EB78588" w:rsidR="00F141C8" w:rsidRDefault="00F141C8" w:rsidP="00972AA7">
      <w:pPr>
        <w:rPr>
          <w:b/>
        </w:rPr>
      </w:pPr>
    </w:p>
    <w:p w14:paraId="518A6F2C" w14:textId="46D7D0BD" w:rsidR="00F141C8" w:rsidRDefault="00F141C8" w:rsidP="00972AA7">
      <w:pPr>
        <w:rPr>
          <w:b/>
        </w:rPr>
      </w:pPr>
    </w:p>
    <w:p w14:paraId="606FAFC2" w14:textId="37B6A228" w:rsidR="00F141C8" w:rsidRDefault="00F141C8" w:rsidP="00972AA7">
      <w:pPr>
        <w:rPr>
          <w:b/>
        </w:rPr>
      </w:pPr>
    </w:p>
    <w:p w14:paraId="7477BBF5" w14:textId="3072A7A2" w:rsidR="00F141C8" w:rsidRDefault="00F141C8" w:rsidP="00972AA7">
      <w:pPr>
        <w:rPr>
          <w:b/>
        </w:rPr>
      </w:pPr>
    </w:p>
    <w:p w14:paraId="3995AE9E" w14:textId="3E58C927" w:rsidR="00F141C8" w:rsidRDefault="00F141C8" w:rsidP="00972AA7">
      <w:pPr>
        <w:rPr>
          <w:b/>
        </w:rPr>
      </w:pPr>
    </w:p>
    <w:p w14:paraId="6F29AA44" w14:textId="2C75EF63" w:rsidR="00F141C8" w:rsidRDefault="00F141C8" w:rsidP="00972AA7">
      <w:pPr>
        <w:rPr>
          <w:b/>
        </w:rPr>
      </w:pPr>
    </w:p>
    <w:p w14:paraId="436D6608" w14:textId="56F01C2B" w:rsidR="00F141C8" w:rsidRDefault="00F141C8" w:rsidP="00972AA7">
      <w:pPr>
        <w:rPr>
          <w:b/>
        </w:rPr>
      </w:pPr>
    </w:p>
    <w:p w14:paraId="5475809A" w14:textId="3AD36BC3" w:rsidR="00F141C8" w:rsidRDefault="00F141C8" w:rsidP="00972AA7">
      <w:pPr>
        <w:rPr>
          <w:b/>
        </w:rPr>
      </w:pPr>
    </w:p>
    <w:p w14:paraId="5BD9ED2F" w14:textId="526CF9A4" w:rsidR="00F141C8" w:rsidRDefault="00F141C8" w:rsidP="00972AA7">
      <w:pPr>
        <w:rPr>
          <w:b/>
        </w:rPr>
      </w:pPr>
    </w:p>
    <w:p w14:paraId="39B1F30D" w14:textId="7AC617D4" w:rsidR="00F141C8" w:rsidRDefault="00F141C8" w:rsidP="00972AA7">
      <w:pPr>
        <w:rPr>
          <w:b/>
        </w:rPr>
      </w:pPr>
    </w:p>
    <w:p w14:paraId="1C8D259E" w14:textId="6DE8CCC7" w:rsidR="00F141C8" w:rsidRDefault="00F141C8" w:rsidP="00972AA7">
      <w:pPr>
        <w:rPr>
          <w:b/>
        </w:rPr>
      </w:pPr>
    </w:p>
    <w:p w14:paraId="1704D8D8" w14:textId="2FFF9556" w:rsidR="00F141C8" w:rsidRDefault="00F141C8" w:rsidP="00972AA7">
      <w:pPr>
        <w:rPr>
          <w:b/>
        </w:rPr>
      </w:pPr>
    </w:p>
    <w:p w14:paraId="7B10C6ED" w14:textId="4DAC6543" w:rsidR="00F141C8" w:rsidRDefault="00F141C8" w:rsidP="00972AA7">
      <w:pPr>
        <w:rPr>
          <w:b/>
        </w:rPr>
      </w:pPr>
    </w:p>
    <w:p w14:paraId="69B59C38" w14:textId="77370B39" w:rsidR="00F141C8" w:rsidRDefault="00F141C8" w:rsidP="00972AA7">
      <w:pPr>
        <w:rPr>
          <w:b/>
        </w:rPr>
      </w:pPr>
    </w:p>
    <w:p w14:paraId="15B685B7" w14:textId="163488A3" w:rsidR="00F141C8" w:rsidRDefault="00F141C8" w:rsidP="00972AA7">
      <w:pPr>
        <w:rPr>
          <w:b/>
        </w:rPr>
      </w:pPr>
    </w:p>
    <w:p w14:paraId="786A8FCE" w14:textId="2B1BD3B0" w:rsidR="00F141C8" w:rsidRDefault="00F141C8" w:rsidP="00972AA7">
      <w:pPr>
        <w:rPr>
          <w:b/>
        </w:rPr>
      </w:pPr>
    </w:p>
    <w:p w14:paraId="6594D888" w14:textId="1A43D231" w:rsidR="00F141C8" w:rsidRDefault="00F141C8" w:rsidP="00972AA7">
      <w:pPr>
        <w:rPr>
          <w:b/>
        </w:rPr>
      </w:pPr>
    </w:p>
    <w:p w14:paraId="36E37426" w14:textId="4EEBA12F" w:rsidR="00F141C8" w:rsidRDefault="00F141C8" w:rsidP="00972AA7">
      <w:pPr>
        <w:rPr>
          <w:b/>
        </w:rPr>
      </w:pPr>
    </w:p>
    <w:p w14:paraId="40935793" w14:textId="6F937186" w:rsidR="00F141C8" w:rsidRDefault="00F141C8" w:rsidP="00972AA7">
      <w:pPr>
        <w:rPr>
          <w:b/>
        </w:rPr>
      </w:pPr>
    </w:p>
    <w:p w14:paraId="06771AB1" w14:textId="2247B944" w:rsidR="00F141C8" w:rsidRDefault="00F141C8" w:rsidP="00972AA7">
      <w:pPr>
        <w:rPr>
          <w:b/>
        </w:rPr>
      </w:pPr>
    </w:p>
    <w:p w14:paraId="349B2BB0" w14:textId="3FE7CB71" w:rsidR="00F141C8" w:rsidRDefault="00F141C8" w:rsidP="00972AA7">
      <w:pPr>
        <w:rPr>
          <w:b/>
        </w:rPr>
      </w:pPr>
    </w:p>
    <w:p w14:paraId="3A7472FC" w14:textId="206C0B96" w:rsidR="00F141C8" w:rsidRDefault="00F141C8" w:rsidP="00972AA7">
      <w:pPr>
        <w:rPr>
          <w:b/>
        </w:rPr>
      </w:pPr>
    </w:p>
    <w:p w14:paraId="6C052B64" w14:textId="1D5E9A7C" w:rsidR="00F141C8" w:rsidRDefault="00F141C8" w:rsidP="00972AA7">
      <w:pPr>
        <w:rPr>
          <w:b/>
        </w:rPr>
      </w:pPr>
    </w:p>
    <w:p w14:paraId="515943F6" w14:textId="6891280E" w:rsidR="00F141C8" w:rsidRDefault="00F141C8" w:rsidP="00972AA7">
      <w:pPr>
        <w:rPr>
          <w:b/>
        </w:rPr>
      </w:pPr>
    </w:p>
    <w:p w14:paraId="23BA8C4F" w14:textId="46A589C4" w:rsidR="00F141C8" w:rsidRDefault="00F141C8" w:rsidP="00972AA7">
      <w:pPr>
        <w:rPr>
          <w:b/>
        </w:rPr>
      </w:pPr>
    </w:p>
    <w:p w14:paraId="3A0870B6" w14:textId="77777777" w:rsidR="00F141C8" w:rsidRPr="009E1B18" w:rsidRDefault="00F141C8" w:rsidP="00F141C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0D8BD39" w14:textId="77777777" w:rsidR="00F141C8" w:rsidRDefault="00F141C8" w:rsidP="00F141C8">
      <w:r>
        <w:rPr>
          <w:b/>
        </w:rPr>
        <w:t xml:space="preserve">Homophone Worksheet: </w:t>
      </w:r>
      <w:r w:rsidRPr="00503D0E">
        <w:rPr>
          <w:b/>
          <w:i/>
        </w:rPr>
        <w:t>Floe</w:t>
      </w:r>
      <w:r>
        <w:rPr>
          <w:b/>
        </w:rPr>
        <w:t xml:space="preserve"> and </w:t>
      </w:r>
      <w:r w:rsidRPr="00503D0E">
        <w:rPr>
          <w:b/>
          <w:i/>
        </w:rPr>
        <w:t>Flow</w:t>
      </w:r>
      <w:r>
        <w:rPr>
          <w:b/>
        </w:rPr>
        <w:t xml:space="preserve">, Worksheet 3.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floe </w:t>
      </w:r>
      <w:r>
        <w:t>and</w:t>
      </w:r>
      <w:r>
        <w:rPr>
          <w:i/>
        </w:rPr>
        <w:t xml:space="preserve"> flow</w:t>
      </w:r>
      <w:r>
        <w:t>. Remember this about these two words:</w:t>
      </w:r>
    </w:p>
    <w:p w14:paraId="45E01C02" w14:textId="77777777" w:rsidR="00F141C8" w:rsidRDefault="00F141C8" w:rsidP="00F141C8"/>
    <w:p w14:paraId="419F4C92" w14:textId="77777777" w:rsidR="00F141C8" w:rsidRPr="0089465D" w:rsidRDefault="00F141C8" w:rsidP="00F141C8">
      <w:pPr>
        <w:pStyle w:val="ListParagraph"/>
        <w:numPr>
          <w:ilvl w:val="0"/>
          <w:numId w:val="1"/>
        </w:numPr>
      </w:pPr>
      <w:r w:rsidRPr="0089465D">
        <w:rPr>
          <w:b/>
          <w:i/>
        </w:rPr>
        <w:t>Floe</w:t>
      </w:r>
      <w:r>
        <w:t xml:space="preserve"> is a</w:t>
      </w:r>
      <w:r w:rsidRPr="0089465D">
        <w:rPr>
          <w:b/>
          <w:i/>
        </w:rPr>
        <w:t xml:space="preserve"> noun</w:t>
      </w:r>
      <w:r>
        <w:t xml:space="preserve"> that </w:t>
      </w:r>
      <w:proofErr w:type="gramStart"/>
      <w:r>
        <w:t>means:</w:t>
      </w:r>
      <w:proofErr w:type="gramEnd"/>
      <w:r>
        <w:t xml:space="preserve"> </w:t>
      </w:r>
      <w:r w:rsidRPr="0089465D">
        <w:rPr>
          <w:i/>
        </w:rPr>
        <w:t>floating ice formed in a large sheet on the surface of a body of water</w:t>
      </w:r>
    </w:p>
    <w:p w14:paraId="174960B2" w14:textId="77777777" w:rsidR="00F141C8" w:rsidRDefault="00F141C8" w:rsidP="00F141C8"/>
    <w:p w14:paraId="750F5677" w14:textId="77777777" w:rsidR="00F141C8" w:rsidRDefault="00F141C8" w:rsidP="00F141C8">
      <w:pPr>
        <w:pStyle w:val="ListParagraph"/>
        <w:numPr>
          <w:ilvl w:val="0"/>
          <w:numId w:val="1"/>
        </w:numPr>
        <w:rPr>
          <w:i/>
        </w:rPr>
      </w:pPr>
      <w:r w:rsidRPr="0089465D">
        <w:rPr>
          <w:b/>
          <w:i/>
        </w:rPr>
        <w:t>Flow</w:t>
      </w:r>
      <w:r>
        <w:t xml:space="preserve"> is a</w:t>
      </w:r>
      <w:r w:rsidRPr="0089465D">
        <w:rPr>
          <w:b/>
          <w:i/>
        </w:rPr>
        <w:t xml:space="preserve"> verb</w:t>
      </w:r>
      <w:r>
        <w:t xml:space="preserve"> that is</w:t>
      </w:r>
      <w:r w:rsidRPr="0089465D">
        <w:rPr>
          <w:b/>
          <w:i/>
        </w:rPr>
        <w:t xml:space="preserve"> polysemous</w:t>
      </w:r>
      <w:r>
        <w:t xml:space="preserve"> (which means </w:t>
      </w:r>
      <w:r w:rsidRPr="0089465D">
        <w:rPr>
          <w:b/>
          <w:i/>
        </w:rPr>
        <w:t>many meanings</w:t>
      </w:r>
      <w:r>
        <w:t xml:space="preserve">), but for the purposes of this worksheet, we’ll define it as: </w:t>
      </w:r>
      <w:r w:rsidRPr="0089465D">
        <w:rPr>
          <w:i/>
        </w:rPr>
        <w:t>to i</w:t>
      </w:r>
      <w:r>
        <w:rPr>
          <w:i/>
        </w:rPr>
        <w:t xml:space="preserve">ssue or move in a stream; CIRCULATE; </w:t>
      </w:r>
      <w:r w:rsidRPr="0089465D">
        <w:rPr>
          <w:i/>
        </w:rPr>
        <w:t>to move with a continual change of place among the constituent particles</w:t>
      </w:r>
    </w:p>
    <w:p w14:paraId="68751035" w14:textId="77777777" w:rsidR="00F141C8" w:rsidRPr="00EC0EA8" w:rsidRDefault="00F141C8" w:rsidP="00F141C8">
      <w:pPr>
        <w:rPr>
          <w:i/>
        </w:rPr>
      </w:pPr>
    </w:p>
    <w:p w14:paraId="6DFBC08E" w14:textId="77777777" w:rsidR="00F141C8" w:rsidRPr="00EC0EA8" w:rsidRDefault="00F141C8" w:rsidP="00F141C8">
      <w:pPr>
        <w:pStyle w:val="ListParagraph"/>
        <w:numPr>
          <w:ilvl w:val="0"/>
          <w:numId w:val="4"/>
        </w:numPr>
        <w:rPr>
          <w:b/>
        </w:rPr>
      </w:pPr>
      <w:r>
        <w:t>*** opened a new bottle of ketchup which ____________________ very sluggishly at first.</w:t>
      </w:r>
    </w:p>
    <w:p w14:paraId="6E16F8BA" w14:textId="77777777" w:rsidR="00F141C8" w:rsidRPr="00EC0EA8" w:rsidRDefault="00F141C8" w:rsidP="00F141C8">
      <w:pPr>
        <w:pStyle w:val="ListParagraph"/>
        <w:numPr>
          <w:ilvl w:val="0"/>
          <w:numId w:val="4"/>
        </w:numPr>
        <w:rPr>
          <w:b/>
        </w:rPr>
      </w:pPr>
      <w:r>
        <w:t>*** is a tugboat captain who finds navigating around ____________________ in the Hudson River in the wintertime very hard work.</w:t>
      </w:r>
    </w:p>
    <w:p w14:paraId="0250DC34" w14:textId="77777777" w:rsidR="00F141C8" w:rsidRPr="00EC0EA8" w:rsidRDefault="00F141C8" w:rsidP="00F141C8">
      <w:pPr>
        <w:pStyle w:val="ListParagraph"/>
        <w:numPr>
          <w:ilvl w:val="0"/>
          <w:numId w:val="4"/>
        </w:numPr>
        <w:rPr>
          <w:b/>
        </w:rPr>
      </w:pPr>
      <w:r>
        <w:t>The Hudson River ______________________ into the Atlantic Ocean at New York City.</w:t>
      </w:r>
    </w:p>
    <w:p w14:paraId="731C6844" w14:textId="77777777" w:rsidR="00F141C8" w:rsidRPr="00EC0EA8" w:rsidRDefault="00F141C8" w:rsidP="00F141C8">
      <w:pPr>
        <w:pStyle w:val="ListParagraph"/>
        <w:numPr>
          <w:ilvl w:val="0"/>
          <w:numId w:val="4"/>
        </w:numPr>
        <w:rPr>
          <w:b/>
        </w:rPr>
      </w:pPr>
      <w:r>
        <w:t>Newtown Creek in Queens ______________________ into the East River.</w:t>
      </w:r>
    </w:p>
    <w:p w14:paraId="23D8ED72" w14:textId="5D895CDD" w:rsidR="00F141C8" w:rsidRPr="00E053FD" w:rsidRDefault="00F141C8" w:rsidP="00F141C8">
      <w:pPr>
        <w:pStyle w:val="ListParagraph"/>
        <w:numPr>
          <w:ilvl w:val="0"/>
          <w:numId w:val="4"/>
        </w:numPr>
        <w:rPr>
          <w:b/>
        </w:rPr>
      </w:pPr>
      <w:r>
        <w:t>*** wanted to go ice skating, but the ice on the pond near *** house had broken up into ____________.</w:t>
      </w:r>
    </w:p>
    <w:p w14:paraId="79BC85B0" w14:textId="16C4C34F" w:rsidR="00E053FD" w:rsidRDefault="00E053FD" w:rsidP="00E053FD">
      <w:pPr>
        <w:rPr>
          <w:b/>
        </w:rPr>
      </w:pPr>
    </w:p>
    <w:p w14:paraId="15856766" w14:textId="39DC6249" w:rsidR="00E053FD" w:rsidRDefault="00E053FD" w:rsidP="00E053FD">
      <w:pPr>
        <w:rPr>
          <w:b/>
        </w:rPr>
      </w:pPr>
    </w:p>
    <w:p w14:paraId="56B36721" w14:textId="3B884A4F" w:rsidR="00E053FD" w:rsidRDefault="00E053FD" w:rsidP="00E053FD">
      <w:pPr>
        <w:rPr>
          <w:b/>
        </w:rPr>
      </w:pPr>
    </w:p>
    <w:p w14:paraId="7697930F" w14:textId="2FF1A8E7" w:rsidR="00E053FD" w:rsidRDefault="00E053FD" w:rsidP="00E053FD">
      <w:pPr>
        <w:rPr>
          <w:b/>
        </w:rPr>
      </w:pPr>
    </w:p>
    <w:p w14:paraId="64E96288" w14:textId="6875F995" w:rsidR="00E053FD" w:rsidRDefault="00E053FD" w:rsidP="00E053FD">
      <w:pPr>
        <w:rPr>
          <w:b/>
        </w:rPr>
      </w:pPr>
    </w:p>
    <w:p w14:paraId="10F4C4D7" w14:textId="19301B50" w:rsidR="00E053FD" w:rsidRDefault="00E053FD" w:rsidP="00E053FD">
      <w:pPr>
        <w:rPr>
          <w:b/>
        </w:rPr>
      </w:pPr>
    </w:p>
    <w:p w14:paraId="6594902C" w14:textId="0F6BC619" w:rsidR="00E053FD" w:rsidRDefault="00E053FD" w:rsidP="00E053FD">
      <w:pPr>
        <w:rPr>
          <w:b/>
        </w:rPr>
      </w:pPr>
    </w:p>
    <w:p w14:paraId="349B65F4" w14:textId="48A3164F" w:rsidR="00E053FD" w:rsidRDefault="00E053FD" w:rsidP="00E053FD">
      <w:pPr>
        <w:rPr>
          <w:b/>
        </w:rPr>
      </w:pPr>
    </w:p>
    <w:p w14:paraId="339BB848" w14:textId="77F964FD" w:rsidR="00E053FD" w:rsidRDefault="00E053FD" w:rsidP="00E053FD">
      <w:pPr>
        <w:rPr>
          <w:b/>
        </w:rPr>
      </w:pPr>
    </w:p>
    <w:p w14:paraId="35A43F03" w14:textId="79122EBA" w:rsidR="00E053FD" w:rsidRDefault="00E053FD" w:rsidP="00E053FD">
      <w:pPr>
        <w:rPr>
          <w:b/>
        </w:rPr>
      </w:pPr>
    </w:p>
    <w:p w14:paraId="49979134" w14:textId="56AA46A4" w:rsidR="00E053FD" w:rsidRDefault="00E053FD" w:rsidP="00E053FD">
      <w:pPr>
        <w:rPr>
          <w:b/>
        </w:rPr>
      </w:pPr>
    </w:p>
    <w:p w14:paraId="5D64D7BF" w14:textId="00B58FE2" w:rsidR="00E053FD" w:rsidRDefault="00E053FD" w:rsidP="00E053FD">
      <w:pPr>
        <w:rPr>
          <w:b/>
        </w:rPr>
      </w:pPr>
    </w:p>
    <w:p w14:paraId="505D8E3E" w14:textId="3026C2C2" w:rsidR="00E053FD" w:rsidRDefault="00E053FD" w:rsidP="00E053FD">
      <w:pPr>
        <w:rPr>
          <w:b/>
        </w:rPr>
      </w:pPr>
    </w:p>
    <w:p w14:paraId="5A0A506F" w14:textId="58BCA8DC" w:rsidR="00E053FD" w:rsidRDefault="00E053FD" w:rsidP="00E053FD">
      <w:pPr>
        <w:rPr>
          <w:b/>
        </w:rPr>
      </w:pPr>
    </w:p>
    <w:p w14:paraId="58A6E766" w14:textId="160807FA" w:rsidR="00E053FD" w:rsidRDefault="00E053FD" w:rsidP="00E053FD">
      <w:pPr>
        <w:rPr>
          <w:b/>
        </w:rPr>
      </w:pPr>
    </w:p>
    <w:p w14:paraId="4D26C614" w14:textId="6389D94F" w:rsidR="00E053FD" w:rsidRDefault="00E053FD" w:rsidP="00E053FD">
      <w:pPr>
        <w:rPr>
          <w:b/>
        </w:rPr>
      </w:pPr>
    </w:p>
    <w:p w14:paraId="3A62A90E" w14:textId="75FC5380" w:rsidR="00E053FD" w:rsidRDefault="00E053FD" w:rsidP="00E053FD">
      <w:pPr>
        <w:rPr>
          <w:b/>
        </w:rPr>
      </w:pPr>
    </w:p>
    <w:p w14:paraId="6C1C5866" w14:textId="1678277C" w:rsidR="00E053FD" w:rsidRDefault="00E053FD" w:rsidP="00E053FD">
      <w:pPr>
        <w:rPr>
          <w:b/>
        </w:rPr>
      </w:pPr>
    </w:p>
    <w:p w14:paraId="1A8F7F37" w14:textId="0E10192E" w:rsidR="00E053FD" w:rsidRDefault="00E053FD" w:rsidP="00E053FD">
      <w:pPr>
        <w:rPr>
          <w:b/>
        </w:rPr>
      </w:pPr>
    </w:p>
    <w:p w14:paraId="1AA2B608" w14:textId="6F2E0CD9" w:rsidR="00E053FD" w:rsidRDefault="00E053FD" w:rsidP="00E053FD">
      <w:pPr>
        <w:rPr>
          <w:b/>
        </w:rPr>
      </w:pPr>
    </w:p>
    <w:p w14:paraId="54AFC6A9" w14:textId="76651589" w:rsidR="00E053FD" w:rsidRDefault="00E053FD" w:rsidP="00E053FD">
      <w:pPr>
        <w:rPr>
          <w:b/>
        </w:rPr>
      </w:pPr>
    </w:p>
    <w:p w14:paraId="1EF8284D" w14:textId="312ECB72" w:rsidR="00E053FD" w:rsidRDefault="00E053FD" w:rsidP="00E053FD">
      <w:pPr>
        <w:rPr>
          <w:b/>
        </w:rPr>
      </w:pPr>
    </w:p>
    <w:p w14:paraId="6B3F941A" w14:textId="0121926D" w:rsidR="00E053FD" w:rsidRDefault="00E053FD" w:rsidP="00E053FD">
      <w:pPr>
        <w:rPr>
          <w:b/>
        </w:rPr>
      </w:pPr>
    </w:p>
    <w:p w14:paraId="7FFAFF24" w14:textId="5B1AF3FA" w:rsidR="00E053FD" w:rsidRDefault="00E053FD" w:rsidP="00E053FD">
      <w:pPr>
        <w:rPr>
          <w:b/>
        </w:rPr>
      </w:pPr>
    </w:p>
    <w:p w14:paraId="340E926A" w14:textId="2E13C91F" w:rsidR="00E053FD" w:rsidRDefault="00E053FD" w:rsidP="00E053FD">
      <w:pPr>
        <w:rPr>
          <w:b/>
        </w:rPr>
      </w:pPr>
    </w:p>
    <w:p w14:paraId="48177138" w14:textId="465F4BB5" w:rsidR="00E053FD" w:rsidRDefault="00E053FD" w:rsidP="00E053FD">
      <w:pPr>
        <w:rPr>
          <w:b/>
        </w:rPr>
      </w:pPr>
    </w:p>
    <w:p w14:paraId="50E83AD7" w14:textId="78262D02" w:rsidR="00E053FD" w:rsidRDefault="00E053FD" w:rsidP="00E053FD">
      <w:pPr>
        <w:rPr>
          <w:b/>
        </w:rPr>
      </w:pPr>
    </w:p>
    <w:p w14:paraId="6B999CEF" w14:textId="7F267CB9" w:rsidR="00E053FD" w:rsidRDefault="00E053FD" w:rsidP="00E053FD">
      <w:pPr>
        <w:rPr>
          <w:b/>
        </w:rPr>
      </w:pPr>
    </w:p>
    <w:p w14:paraId="028BC7D0" w14:textId="477D1AC1" w:rsidR="00E053FD" w:rsidRDefault="00E053FD" w:rsidP="00E053FD">
      <w:pPr>
        <w:rPr>
          <w:b/>
        </w:rPr>
      </w:pPr>
    </w:p>
    <w:p w14:paraId="25782DB1" w14:textId="0E7DA609" w:rsidR="00E053FD" w:rsidRDefault="00E053FD" w:rsidP="00E053FD">
      <w:pPr>
        <w:rPr>
          <w:b/>
        </w:rPr>
      </w:pPr>
    </w:p>
    <w:p w14:paraId="05576CBB" w14:textId="05F30406" w:rsidR="00E053FD" w:rsidRDefault="00E053FD" w:rsidP="00E053FD">
      <w:pPr>
        <w:rPr>
          <w:b/>
        </w:rPr>
      </w:pPr>
    </w:p>
    <w:p w14:paraId="56EE1599" w14:textId="06BF6A00" w:rsidR="00E053FD" w:rsidRDefault="00E053FD" w:rsidP="00E053FD">
      <w:pPr>
        <w:rPr>
          <w:b/>
        </w:rPr>
      </w:pPr>
    </w:p>
    <w:p w14:paraId="78522630" w14:textId="028FF561" w:rsidR="00E053FD" w:rsidRDefault="00E053FD" w:rsidP="00E053FD">
      <w:pPr>
        <w:rPr>
          <w:b/>
        </w:rPr>
      </w:pPr>
    </w:p>
    <w:p w14:paraId="67C53A1E" w14:textId="14536D5E" w:rsidR="00E053FD" w:rsidRDefault="00E053FD" w:rsidP="00E053FD">
      <w:pPr>
        <w:rPr>
          <w:b/>
        </w:rPr>
      </w:pPr>
    </w:p>
    <w:p w14:paraId="5F9758CF" w14:textId="4C36D6BD" w:rsidR="00E053FD" w:rsidRDefault="00E053FD" w:rsidP="00E053FD">
      <w:pPr>
        <w:rPr>
          <w:b/>
        </w:rPr>
      </w:pPr>
    </w:p>
    <w:p w14:paraId="13021E2A" w14:textId="77777777" w:rsidR="00E053FD" w:rsidRPr="009E1B18" w:rsidRDefault="00E053FD" w:rsidP="00E053FD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4BFE0F" w14:textId="77777777" w:rsidR="00E053FD" w:rsidRDefault="00E053FD" w:rsidP="00E053FD">
      <w:r>
        <w:rPr>
          <w:b/>
        </w:rPr>
        <w:t xml:space="preserve">Homophone Worksheet: </w:t>
      </w:r>
      <w:r w:rsidRPr="00503D0E">
        <w:rPr>
          <w:b/>
          <w:i/>
        </w:rPr>
        <w:t>Floe</w:t>
      </w:r>
      <w:r>
        <w:rPr>
          <w:b/>
        </w:rPr>
        <w:t xml:space="preserve"> and </w:t>
      </w:r>
      <w:r w:rsidRPr="00503D0E">
        <w:rPr>
          <w:b/>
          <w:i/>
        </w:rPr>
        <w:t>Flow</w:t>
      </w:r>
      <w:r>
        <w:rPr>
          <w:b/>
        </w:rPr>
        <w:t xml:space="preserve">, Worksheet 4.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floe </w:t>
      </w:r>
      <w:r>
        <w:t>and</w:t>
      </w:r>
      <w:r>
        <w:rPr>
          <w:i/>
        </w:rPr>
        <w:t xml:space="preserve"> flow</w:t>
      </w:r>
      <w:r>
        <w:t>. Remember this about these two words:</w:t>
      </w:r>
    </w:p>
    <w:p w14:paraId="255E6642" w14:textId="77777777" w:rsidR="00E053FD" w:rsidRDefault="00E053FD" w:rsidP="00E053FD"/>
    <w:p w14:paraId="3185BF87" w14:textId="77777777" w:rsidR="00E053FD" w:rsidRPr="0089465D" w:rsidRDefault="00E053FD" w:rsidP="00E053FD">
      <w:pPr>
        <w:pStyle w:val="ListParagraph"/>
        <w:numPr>
          <w:ilvl w:val="0"/>
          <w:numId w:val="1"/>
        </w:numPr>
      </w:pPr>
      <w:r w:rsidRPr="0089465D">
        <w:rPr>
          <w:b/>
          <w:i/>
        </w:rPr>
        <w:t>Floe</w:t>
      </w:r>
      <w:r>
        <w:t xml:space="preserve"> is a</w:t>
      </w:r>
      <w:r w:rsidRPr="0089465D">
        <w:rPr>
          <w:b/>
          <w:i/>
        </w:rPr>
        <w:t xml:space="preserve"> noun</w:t>
      </w:r>
      <w:r>
        <w:t xml:space="preserve"> that </w:t>
      </w:r>
      <w:proofErr w:type="gramStart"/>
      <w:r>
        <w:t>means:</w:t>
      </w:r>
      <w:proofErr w:type="gramEnd"/>
      <w:r>
        <w:t xml:space="preserve"> </w:t>
      </w:r>
      <w:r w:rsidRPr="0089465D">
        <w:rPr>
          <w:i/>
        </w:rPr>
        <w:t>floating ice formed in a large sheet on the surface of a body of water</w:t>
      </w:r>
    </w:p>
    <w:p w14:paraId="731177CE" w14:textId="77777777" w:rsidR="00E053FD" w:rsidRDefault="00E053FD" w:rsidP="00E053FD"/>
    <w:p w14:paraId="002E0AE8" w14:textId="77777777" w:rsidR="00E053FD" w:rsidRDefault="00E053FD" w:rsidP="00E053FD">
      <w:pPr>
        <w:pStyle w:val="ListParagraph"/>
        <w:numPr>
          <w:ilvl w:val="0"/>
          <w:numId w:val="1"/>
        </w:numPr>
        <w:rPr>
          <w:i/>
        </w:rPr>
      </w:pPr>
      <w:r w:rsidRPr="0089465D">
        <w:rPr>
          <w:b/>
          <w:i/>
        </w:rPr>
        <w:t>Flow</w:t>
      </w:r>
      <w:r>
        <w:t xml:space="preserve"> is a</w:t>
      </w:r>
      <w:r w:rsidRPr="0089465D">
        <w:rPr>
          <w:b/>
          <w:i/>
        </w:rPr>
        <w:t xml:space="preserve"> verb</w:t>
      </w:r>
      <w:r>
        <w:t xml:space="preserve"> that is</w:t>
      </w:r>
      <w:r w:rsidRPr="0089465D">
        <w:rPr>
          <w:b/>
          <w:i/>
        </w:rPr>
        <w:t xml:space="preserve"> polysemous</w:t>
      </w:r>
      <w:r>
        <w:t xml:space="preserve"> (which means </w:t>
      </w:r>
      <w:r w:rsidRPr="0089465D">
        <w:rPr>
          <w:b/>
          <w:i/>
        </w:rPr>
        <w:t>many meanings</w:t>
      </w:r>
      <w:r>
        <w:t xml:space="preserve">), but for the purposes of this worksheet, we’ll define it as: </w:t>
      </w:r>
      <w:r w:rsidRPr="0089465D">
        <w:rPr>
          <w:i/>
        </w:rPr>
        <w:t>to i</w:t>
      </w:r>
      <w:r>
        <w:rPr>
          <w:i/>
        </w:rPr>
        <w:t xml:space="preserve">ssue or move in a stream; CIRCULATE; </w:t>
      </w:r>
      <w:r w:rsidRPr="0089465D">
        <w:rPr>
          <w:i/>
        </w:rPr>
        <w:t>to move with a continual change of place among the constituent particles</w:t>
      </w:r>
    </w:p>
    <w:p w14:paraId="01651D82" w14:textId="77777777" w:rsidR="00E053FD" w:rsidRPr="00C2717C" w:rsidRDefault="00E053FD" w:rsidP="00E053FD">
      <w:pPr>
        <w:rPr>
          <w:i/>
        </w:rPr>
      </w:pPr>
    </w:p>
    <w:p w14:paraId="1F29B2B0" w14:textId="77777777" w:rsidR="00E053FD" w:rsidRPr="00C2717C" w:rsidRDefault="00E053FD" w:rsidP="00E053FD">
      <w:pPr>
        <w:pStyle w:val="ListParagraph"/>
        <w:numPr>
          <w:ilvl w:val="0"/>
          <w:numId w:val="5"/>
        </w:numPr>
        <w:rPr>
          <w:b/>
        </w:rPr>
      </w:pPr>
      <w:r>
        <w:t>An iceberg is a _________________.</w:t>
      </w:r>
    </w:p>
    <w:p w14:paraId="1DB8BD1A" w14:textId="77777777" w:rsidR="00E053FD" w:rsidRPr="00C2717C" w:rsidRDefault="00E053FD" w:rsidP="00E053FD">
      <w:pPr>
        <w:pStyle w:val="ListParagraph"/>
        <w:numPr>
          <w:ilvl w:val="0"/>
          <w:numId w:val="5"/>
        </w:numPr>
        <w:rPr>
          <w:b/>
        </w:rPr>
      </w:pPr>
      <w:r>
        <w:t>The water fountain, which wouldn’t _________________ strongly enough for **** to get a drink, really annoyed *******.</w:t>
      </w:r>
    </w:p>
    <w:p w14:paraId="533B5F38" w14:textId="77777777" w:rsidR="00E053FD" w:rsidRPr="00C2717C" w:rsidRDefault="00E053FD" w:rsidP="00E053FD">
      <w:pPr>
        <w:pStyle w:val="ListParagraph"/>
        <w:numPr>
          <w:ilvl w:val="0"/>
          <w:numId w:val="5"/>
        </w:numPr>
        <w:rPr>
          <w:b/>
        </w:rPr>
      </w:pPr>
      <w:r>
        <w:t>In late fall, as temperatures begin to drop below freezing, ___________________ begin to form on the surfaces of lakes.</w:t>
      </w:r>
    </w:p>
    <w:p w14:paraId="27C0B9D7" w14:textId="77777777" w:rsidR="00E053FD" w:rsidRPr="00C2717C" w:rsidRDefault="00E053FD" w:rsidP="00E053FD">
      <w:pPr>
        <w:pStyle w:val="ListParagraph"/>
        <w:numPr>
          <w:ilvl w:val="0"/>
          <w:numId w:val="5"/>
        </w:numPr>
        <w:rPr>
          <w:b/>
        </w:rPr>
      </w:pPr>
      <w:r>
        <w:t>When **** left the house at five this morning, **** noticed little ___________________ in puddles, which told **** that temperatures were below ____________________.</w:t>
      </w:r>
    </w:p>
    <w:p w14:paraId="27A6466C" w14:textId="77777777" w:rsidR="00E053FD" w:rsidRPr="00C2717C" w:rsidRDefault="00E053FD" w:rsidP="00E053FD">
      <w:pPr>
        <w:pStyle w:val="ListParagraph"/>
        <w:numPr>
          <w:ilvl w:val="0"/>
          <w:numId w:val="5"/>
        </w:numPr>
        <w:rPr>
          <w:b/>
        </w:rPr>
      </w:pPr>
      <w:r>
        <w:t>Mr. Feltskog enjoys watching the Bronx River ___________________ through the New York Botanical Garden.</w:t>
      </w:r>
    </w:p>
    <w:p w14:paraId="6ED8ECD2" w14:textId="2D333B9B" w:rsidR="00E053FD" w:rsidRDefault="00E053FD" w:rsidP="00E053FD">
      <w:pPr>
        <w:rPr>
          <w:b/>
        </w:rPr>
      </w:pPr>
    </w:p>
    <w:p w14:paraId="21827C7B" w14:textId="25EE45FD" w:rsidR="00BB34A9" w:rsidRDefault="00BB34A9" w:rsidP="00E053FD">
      <w:pPr>
        <w:rPr>
          <w:b/>
        </w:rPr>
      </w:pPr>
    </w:p>
    <w:p w14:paraId="40FFC371" w14:textId="2EF9994C" w:rsidR="00BB34A9" w:rsidRDefault="00BB34A9" w:rsidP="00E053FD">
      <w:pPr>
        <w:rPr>
          <w:b/>
        </w:rPr>
      </w:pPr>
    </w:p>
    <w:p w14:paraId="387ACAE2" w14:textId="59C60483" w:rsidR="00BB34A9" w:rsidRDefault="00BB34A9" w:rsidP="00E053FD">
      <w:pPr>
        <w:rPr>
          <w:b/>
        </w:rPr>
      </w:pPr>
    </w:p>
    <w:p w14:paraId="1CA7E936" w14:textId="70AA8B5D" w:rsidR="00BB34A9" w:rsidRDefault="00BB34A9" w:rsidP="00E053FD">
      <w:pPr>
        <w:rPr>
          <w:b/>
        </w:rPr>
      </w:pPr>
    </w:p>
    <w:p w14:paraId="59B16B51" w14:textId="066ED813" w:rsidR="00BB34A9" w:rsidRDefault="00BB34A9" w:rsidP="00E053FD">
      <w:pPr>
        <w:rPr>
          <w:b/>
        </w:rPr>
      </w:pPr>
    </w:p>
    <w:p w14:paraId="6563F59E" w14:textId="46D28863" w:rsidR="00BB34A9" w:rsidRDefault="00BB34A9" w:rsidP="00E053FD">
      <w:pPr>
        <w:rPr>
          <w:b/>
        </w:rPr>
      </w:pPr>
    </w:p>
    <w:p w14:paraId="15C71D94" w14:textId="12C6618E" w:rsidR="00BB34A9" w:rsidRDefault="00BB34A9" w:rsidP="00E053FD">
      <w:pPr>
        <w:rPr>
          <w:b/>
        </w:rPr>
      </w:pPr>
    </w:p>
    <w:p w14:paraId="5F992D32" w14:textId="1267C23D" w:rsidR="00BB34A9" w:rsidRDefault="00BB34A9" w:rsidP="00E053FD">
      <w:pPr>
        <w:rPr>
          <w:b/>
        </w:rPr>
      </w:pPr>
    </w:p>
    <w:p w14:paraId="3193674B" w14:textId="7EEE6682" w:rsidR="00BB34A9" w:rsidRDefault="00BB34A9" w:rsidP="00E053FD">
      <w:pPr>
        <w:rPr>
          <w:b/>
        </w:rPr>
      </w:pPr>
    </w:p>
    <w:p w14:paraId="1ADF8742" w14:textId="0C54B689" w:rsidR="00BB34A9" w:rsidRDefault="00BB34A9" w:rsidP="00E053FD">
      <w:pPr>
        <w:rPr>
          <w:b/>
        </w:rPr>
      </w:pPr>
    </w:p>
    <w:p w14:paraId="28EB6B28" w14:textId="6A7A98A6" w:rsidR="00BB34A9" w:rsidRDefault="00BB34A9" w:rsidP="00E053FD">
      <w:pPr>
        <w:rPr>
          <w:b/>
        </w:rPr>
      </w:pPr>
    </w:p>
    <w:p w14:paraId="7C3EFE34" w14:textId="17AB124B" w:rsidR="00BB34A9" w:rsidRDefault="00BB34A9" w:rsidP="00E053FD">
      <w:pPr>
        <w:rPr>
          <w:b/>
        </w:rPr>
      </w:pPr>
    </w:p>
    <w:p w14:paraId="18E99566" w14:textId="54152ED7" w:rsidR="00BB34A9" w:rsidRDefault="00BB34A9" w:rsidP="00E053FD">
      <w:pPr>
        <w:rPr>
          <w:b/>
        </w:rPr>
      </w:pPr>
    </w:p>
    <w:p w14:paraId="4BB2BE34" w14:textId="2337B166" w:rsidR="00BB34A9" w:rsidRDefault="00BB34A9" w:rsidP="00E053FD">
      <w:pPr>
        <w:rPr>
          <w:b/>
        </w:rPr>
      </w:pPr>
    </w:p>
    <w:p w14:paraId="2A9D6E19" w14:textId="749578F7" w:rsidR="00BB34A9" w:rsidRDefault="00BB34A9" w:rsidP="00E053FD">
      <w:pPr>
        <w:rPr>
          <w:b/>
        </w:rPr>
      </w:pPr>
    </w:p>
    <w:p w14:paraId="254E8B4D" w14:textId="5142CE48" w:rsidR="00BB34A9" w:rsidRDefault="00BB34A9" w:rsidP="00E053FD">
      <w:pPr>
        <w:rPr>
          <w:b/>
        </w:rPr>
      </w:pPr>
    </w:p>
    <w:p w14:paraId="0AF07AAC" w14:textId="469EDC25" w:rsidR="00BB34A9" w:rsidRDefault="00BB34A9" w:rsidP="00E053FD">
      <w:pPr>
        <w:rPr>
          <w:b/>
        </w:rPr>
      </w:pPr>
    </w:p>
    <w:p w14:paraId="5770521B" w14:textId="0B0AA769" w:rsidR="00BB34A9" w:rsidRDefault="00BB34A9" w:rsidP="00E053FD">
      <w:pPr>
        <w:rPr>
          <w:b/>
        </w:rPr>
      </w:pPr>
    </w:p>
    <w:p w14:paraId="32C51334" w14:textId="4D7E843C" w:rsidR="00BB34A9" w:rsidRDefault="00BB34A9" w:rsidP="00E053FD">
      <w:pPr>
        <w:rPr>
          <w:b/>
        </w:rPr>
      </w:pPr>
    </w:p>
    <w:p w14:paraId="09A3E38B" w14:textId="6F5CF4A1" w:rsidR="00BB34A9" w:rsidRDefault="00BB34A9" w:rsidP="00E053FD">
      <w:pPr>
        <w:rPr>
          <w:b/>
        </w:rPr>
      </w:pPr>
    </w:p>
    <w:p w14:paraId="5C21B9F9" w14:textId="14E87E78" w:rsidR="00BB34A9" w:rsidRDefault="00BB34A9" w:rsidP="00E053FD">
      <w:pPr>
        <w:rPr>
          <w:b/>
        </w:rPr>
      </w:pPr>
    </w:p>
    <w:p w14:paraId="3648827C" w14:textId="16C28E10" w:rsidR="00BB34A9" w:rsidRDefault="00BB34A9" w:rsidP="00E053FD">
      <w:pPr>
        <w:rPr>
          <w:b/>
        </w:rPr>
      </w:pPr>
    </w:p>
    <w:p w14:paraId="40D0CC70" w14:textId="253FA940" w:rsidR="00BB34A9" w:rsidRDefault="00BB34A9" w:rsidP="00E053FD">
      <w:pPr>
        <w:rPr>
          <w:b/>
        </w:rPr>
      </w:pPr>
    </w:p>
    <w:p w14:paraId="164CB772" w14:textId="182656ED" w:rsidR="00BB34A9" w:rsidRDefault="00BB34A9" w:rsidP="00E053FD">
      <w:pPr>
        <w:rPr>
          <w:b/>
        </w:rPr>
      </w:pPr>
    </w:p>
    <w:p w14:paraId="11E172A8" w14:textId="10F83F1F" w:rsidR="00BB34A9" w:rsidRDefault="00BB34A9" w:rsidP="00E053FD">
      <w:pPr>
        <w:rPr>
          <w:b/>
        </w:rPr>
      </w:pPr>
    </w:p>
    <w:p w14:paraId="1E9A428F" w14:textId="1EF82791" w:rsidR="00BB34A9" w:rsidRDefault="00BB34A9" w:rsidP="00E053FD">
      <w:pPr>
        <w:rPr>
          <w:b/>
        </w:rPr>
      </w:pPr>
    </w:p>
    <w:p w14:paraId="3112A152" w14:textId="32C390BF" w:rsidR="00BB34A9" w:rsidRDefault="00BB34A9" w:rsidP="00E053FD">
      <w:pPr>
        <w:rPr>
          <w:b/>
        </w:rPr>
      </w:pPr>
    </w:p>
    <w:p w14:paraId="1394AD95" w14:textId="49D3D777" w:rsidR="00BB34A9" w:rsidRDefault="00BB34A9" w:rsidP="00E053FD">
      <w:pPr>
        <w:rPr>
          <w:b/>
        </w:rPr>
      </w:pPr>
    </w:p>
    <w:p w14:paraId="5EFDBBC2" w14:textId="4718DEE9" w:rsidR="00BB34A9" w:rsidRDefault="00BB34A9" w:rsidP="00E053FD">
      <w:pPr>
        <w:rPr>
          <w:b/>
        </w:rPr>
      </w:pPr>
    </w:p>
    <w:p w14:paraId="202C7DE4" w14:textId="65E66739" w:rsidR="00BB34A9" w:rsidRDefault="00BB34A9" w:rsidP="00E053FD">
      <w:pPr>
        <w:rPr>
          <w:b/>
        </w:rPr>
      </w:pPr>
    </w:p>
    <w:p w14:paraId="5312D5EA" w14:textId="14A5548B" w:rsidR="00BB34A9" w:rsidRDefault="00BB34A9" w:rsidP="00E053FD">
      <w:pPr>
        <w:rPr>
          <w:b/>
        </w:rPr>
      </w:pPr>
    </w:p>
    <w:p w14:paraId="3D4D20A9" w14:textId="77777777" w:rsidR="00BB34A9" w:rsidRPr="009E1B18" w:rsidRDefault="00BB34A9" w:rsidP="00BB34A9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EADA0C" w14:textId="77777777" w:rsidR="00BB34A9" w:rsidRDefault="00BB34A9" w:rsidP="00BB34A9">
      <w:r>
        <w:rPr>
          <w:b/>
        </w:rPr>
        <w:t xml:space="preserve">Homophone Worksheet: </w:t>
      </w:r>
      <w:r w:rsidRPr="00503D0E">
        <w:rPr>
          <w:b/>
          <w:i/>
        </w:rPr>
        <w:t>Floe</w:t>
      </w:r>
      <w:r>
        <w:rPr>
          <w:b/>
        </w:rPr>
        <w:t xml:space="preserve"> and </w:t>
      </w:r>
      <w:r w:rsidRPr="00503D0E">
        <w:rPr>
          <w:b/>
          <w:i/>
        </w:rPr>
        <w:t>Flow</w:t>
      </w:r>
      <w:r>
        <w:rPr>
          <w:b/>
        </w:rPr>
        <w:t xml:space="preserve">, Worksheet 5. </w:t>
      </w:r>
      <w:r>
        <w:rPr>
          <w:i/>
        </w:rPr>
        <w:t xml:space="preserve">Homophones </w:t>
      </w:r>
      <w:r>
        <w:t xml:space="preserve">are words that are pronounced alike but spelled differently and have different meanings. Using the wrong homophone can change the meaning of your writing. Here is a practice sheet for the </w:t>
      </w:r>
      <w:proofErr w:type="gramStart"/>
      <w:r>
        <w:t>homophones</w:t>
      </w:r>
      <w:proofErr w:type="gramEnd"/>
      <w:r>
        <w:rPr>
          <w:i/>
        </w:rPr>
        <w:t xml:space="preserve"> floe </w:t>
      </w:r>
      <w:r>
        <w:t>and</w:t>
      </w:r>
      <w:r>
        <w:rPr>
          <w:i/>
        </w:rPr>
        <w:t xml:space="preserve"> flow</w:t>
      </w:r>
      <w:r>
        <w:t>. Remember this about these two words:</w:t>
      </w:r>
    </w:p>
    <w:p w14:paraId="16BBD25B" w14:textId="77777777" w:rsidR="00BB34A9" w:rsidRDefault="00BB34A9" w:rsidP="00BB34A9"/>
    <w:p w14:paraId="3E81B849" w14:textId="77777777" w:rsidR="00BB34A9" w:rsidRPr="0089465D" w:rsidRDefault="00BB34A9" w:rsidP="00BB34A9">
      <w:pPr>
        <w:pStyle w:val="ListParagraph"/>
        <w:numPr>
          <w:ilvl w:val="0"/>
          <w:numId w:val="1"/>
        </w:numPr>
      </w:pPr>
      <w:r w:rsidRPr="0089465D">
        <w:rPr>
          <w:b/>
          <w:i/>
        </w:rPr>
        <w:t>Floe</w:t>
      </w:r>
      <w:r>
        <w:t xml:space="preserve"> is a</w:t>
      </w:r>
      <w:r w:rsidRPr="0089465D">
        <w:rPr>
          <w:b/>
          <w:i/>
        </w:rPr>
        <w:t xml:space="preserve"> noun</w:t>
      </w:r>
      <w:r>
        <w:t xml:space="preserve"> that </w:t>
      </w:r>
      <w:proofErr w:type="gramStart"/>
      <w:r>
        <w:t>means:</w:t>
      </w:r>
      <w:proofErr w:type="gramEnd"/>
      <w:r>
        <w:t xml:space="preserve"> </w:t>
      </w:r>
      <w:r w:rsidRPr="0089465D">
        <w:rPr>
          <w:i/>
        </w:rPr>
        <w:t>floating ice formed in a large sheet on the surface of a body of water</w:t>
      </w:r>
    </w:p>
    <w:p w14:paraId="1187B073" w14:textId="77777777" w:rsidR="00BB34A9" w:rsidRDefault="00BB34A9" w:rsidP="00BB34A9"/>
    <w:p w14:paraId="1D88DCC8" w14:textId="77777777" w:rsidR="00BB34A9" w:rsidRDefault="00BB34A9" w:rsidP="00BB34A9">
      <w:pPr>
        <w:pStyle w:val="ListParagraph"/>
        <w:numPr>
          <w:ilvl w:val="0"/>
          <w:numId w:val="1"/>
        </w:numPr>
        <w:rPr>
          <w:i/>
        </w:rPr>
      </w:pPr>
      <w:r w:rsidRPr="0089465D">
        <w:rPr>
          <w:b/>
          <w:i/>
        </w:rPr>
        <w:t>Flow</w:t>
      </w:r>
      <w:r>
        <w:t xml:space="preserve"> is a</w:t>
      </w:r>
      <w:r w:rsidRPr="0089465D">
        <w:rPr>
          <w:b/>
          <w:i/>
        </w:rPr>
        <w:t xml:space="preserve"> verb</w:t>
      </w:r>
      <w:r>
        <w:t xml:space="preserve"> that is</w:t>
      </w:r>
      <w:r w:rsidRPr="0089465D">
        <w:rPr>
          <w:b/>
          <w:i/>
        </w:rPr>
        <w:t xml:space="preserve"> polysemous</w:t>
      </w:r>
      <w:r>
        <w:t xml:space="preserve"> (which means </w:t>
      </w:r>
      <w:r w:rsidRPr="0089465D">
        <w:rPr>
          <w:b/>
          <w:i/>
        </w:rPr>
        <w:t>many meanings</w:t>
      </w:r>
      <w:r>
        <w:t xml:space="preserve">), but for the purposes of this worksheet, we’ll define it as: </w:t>
      </w:r>
      <w:r w:rsidRPr="0089465D">
        <w:rPr>
          <w:i/>
        </w:rPr>
        <w:t>to i</w:t>
      </w:r>
      <w:r>
        <w:rPr>
          <w:i/>
        </w:rPr>
        <w:t xml:space="preserve">ssue or move in a stream; CIRCULATE; </w:t>
      </w:r>
      <w:r w:rsidRPr="0089465D">
        <w:rPr>
          <w:i/>
        </w:rPr>
        <w:t>to move with a continual change of place among the constituent particles</w:t>
      </w:r>
    </w:p>
    <w:p w14:paraId="268AB68E" w14:textId="77777777" w:rsidR="00BB34A9" w:rsidRPr="00170A03" w:rsidRDefault="00BB34A9" w:rsidP="00BB34A9">
      <w:pPr>
        <w:rPr>
          <w:i/>
        </w:rPr>
      </w:pPr>
    </w:p>
    <w:p w14:paraId="328A2D85" w14:textId="77777777" w:rsidR="00BB34A9" w:rsidRPr="00170A03" w:rsidRDefault="00BB34A9" w:rsidP="00BB34A9">
      <w:pPr>
        <w:pStyle w:val="ListParagraph"/>
        <w:numPr>
          <w:ilvl w:val="0"/>
          <w:numId w:val="6"/>
        </w:numPr>
        <w:rPr>
          <w:b/>
        </w:rPr>
      </w:pPr>
      <w:r>
        <w:t>The water in ***’s bathtub would __________________ the drain because of a clog.</w:t>
      </w:r>
    </w:p>
    <w:p w14:paraId="7A01092D" w14:textId="77777777" w:rsidR="00BB34A9" w:rsidRPr="00170A03" w:rsidRDefault="00BB34A9" w:rsidP="00BB34A9">
      <w:pPr>
        <w:pStyle w:val="ListParagraph"/>
        <w:numPr>
          <w:ilvl w:val="0"/>
          <w:numId w:val="6"/>
        </w:numPr>
        <w:rPr>
          <w:b/>
        </w:rPr>
      </w:pPr>
      <w:r>
        <w:t>On a spring night, the ___________________ of ice in the bond briefly froze together.</w:t>
      </w:r>
    </w:p>
    <w:p w14:paraId="14C9F697" w14:textId="77777777" w:rsidR="00BB34A9" w:rsidRPr="00170A03" w:rsidRDefault="00BB34A9" w:rsidP="00BB34A9">
      <w:pPr>
        <w:pStyle w:val="ListParagraph"/>
        <w:numPr>
          <w:ilvl w:val="0"/>
          <w:numId w:val="6"/>
        </w:numPr>
        <w:rPr>
          <w:b/>
        </w:rPr>
      </w:pPr>
      <w:r>
        <w:t>** is spending a semester abroad in St. Petersburg, Russia, where **** enjoys watching the ________________ of ice in the Neva River.</w:t>
      </w:r>
    </w:p>
    <w:p w14:paraId="2305C06B" w14:textId="77777777" w:rsidR="00BB34A9" w:rsidRPr="00170A03" w:rsidRDefault="00BB34A9" w:rsidP="00BB34A9">
      <w:pPr>
        <w:pStyle w:val="ListParagraph"/>
        <w:numPr>
          <w:ilvl w:val="0"/>
          <w:numId w:val="6"/>
        </w:numPr>
        <w:rPr>
          <w:b/>
        </w:rPr>
      </w:pPr>
      <w:r>
        <w:t>It’s not cold enough in Venice for ___________________ to develop in the canals.</w:t>
      </w:r>
    </w:p>
    <w:p w14:paraId="2EB3A03D" w14:textId="77777777" w:rsidR="00BB34A9" w:rsidRPr="00170A03" w:rsidRDefault="00BB34A9" w:rsidP="00BB34A9">
      <w:pPr>
        <w:pStyle w:val="ListParagraph"/>
        <w:numPr>
          <w:ilvl w:val="0"/>
          <w:numId w:val="6"/>
        </w:numPr>
        <w:rPr>
          <w:b/>
        </w:rPr>
      </w:pPr>
      <w:r>
        <w:t>The East River is actually a tidal strait that ________________ from Long Island Sound to New York Harbor.</w:t>
      </w:r>
    </w:p>
    <w:p w14:paraId="0F18965D" w14:textId="77777777" w:rsidR="00BB34A9" w:rsidRPr="00E053FD" w:rsidRDefault="00BB34A9" w:rsidP="00E053FD">
      <w:pPr>
        <w:rPr>
          <w:b/>
        </w:rPr>
      </w:pPr>
      <w:bookmarkStart w:id="55" w:name="_GoBack"/>
      <w:bookmarkEnd w:id="55"/>
    </w:p>
    <w:p w14:paraId="60EB32CB" w14:textId="77777777" w:rsidR="00F141C8" w:rsidRPr="00972AA7" w:rsidRDefault="00F141C8" w:rsidP="00972AA7">
      <w:pPr>
        <w:rPr>
          <w:b/>
        </w:rPr>
      </w:pPr>
    </w:p>
    <w:p w14:paraId="1E6F29B5" w14:textId="54F67560" w:rsidR="000201D9" w:rsidRPr="000201D9" w:rsidRDefault="000201D9" w:rsidP="0089465D">
      <w:pPr>
        <w:pStyle w:val="ListParagraph"/>
        <w:rPr>
          <w:b/>
        </w:rPr>
      </w:pPr>
    </w:p>
    <w:sectPr w:rsidR="000201D9" w:rsidRPr="000201D9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23E50"/>
    <w:multiLevelType w:val="hybridMultilevel"/>
    <w:tmpl w:val="6DB8B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E0EC8"/>
    <w:multiLevelType w:val="hybridMultilevel"/>
    <w:tmpl w:val="939E9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F916C6"/>
    <w:multiLevelType w:val="hybridMultilevel"/>
    <w:tmpl w:val="205234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140BF0"/>
    <w:multiLevelType w:val="hybridMultilevel"/>
    <w:tmpl w:val="0C36C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C56DAD"/>
    <w:multiLevelType w:val="hybridMultilevel"/>
    <w:tmpl w:val="79B44D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565F58"/>
    <w:multiLevelType w:val="hybridMultilevel"/>
    <w:tmpl w:val="323CB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6FB"/>
    <w:rsid w:val="000201D9"/>
    <w:rsid w:val="00107EC7"/>
    <w:rsid w:val="00410E3E"/>
    <w:rsid w:val="00460DAD"/>
    <w:rsid w:val="004B1D4C"/>
    <w:rsid w:val="00503D0E"/>
    <w:rsid w:val="006B45BA"/>
    <w:rsid w:val="0089465D"/>
    <w:rsid w:val="00961B70"/>
    <w:rsid w:val="00972AA7"/>
    <w:rsid w:val="00A006FB"/>
    <w:rsid w:val="00B86737"/>
    <w:rsid w:val="00BB34A9"/>
    <w:rsid w:val="00E053FD"/>
    <w:rsid w:val="00E34D70"/>
    <w:rsid w:val="00F141C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7308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07EC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HMPHN WSTM.dotx</Template>
  <TotalTime>8</TotalTime>
  <Pages>5</Pages>
  <Words>896</Words>
  <Characters>5110</Characters>
  <Application>Microsoft Office Word</Application>
  <DocSecurity>0</DocSecurity>
  <Lines>42</Lines>
  <Paragraphs>11</Paragraphs>
  <ScaleCrop>false</ScaleCrop>
  <Company>Mark's Text Terminal</Company>
  <LinksUpToDate>false</LinksUpToDate>
  <CharactersWithSpaces>5995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13</cp:revision>
  <dcterms:created xsi:type="dcterms:W3CDTF">2016-05-09T12:34:00Z</dcterms:created>
  <dcterms:modified xsi:type="dcterms:W3CDTF">2019-07-29T09:47:00Z</dcterms:modified>
</cp:coreProperties>
</file>