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9087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A265356" w14:textId="76FAB39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E1909">
        <w:rPr>
          <w:b/>
          <w:i/>
        </w:rPr>
        <w:t>Supply</w:t>
      </w:r>
      <w:r w:rsidR="00F24EDE">
        <w:rPr>
          <w:b/>
        </w:rPr>
        <w:t xml:space="preserve"> (</w:t>
      </w:r>
      <w:r w:rsidR="001E1909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AC88871" w14:textId="4A270FC5" w:rsidR="001E1909" w:rsidRDefault="001E1909" w:rsidP="00F24EDE"/>
    <w:p w14:paraId="5794E5A9" w14:textId="6D36887A" w:rsidR="001E1909" w:rsidRPr="001E1909" w:rsidRDefault="001E1909" w:rsidP="001E19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threw a birthday party for ***, so *** made sure that along with the cake there was an ample </w:t>
      </w:r>
      <w:r w:rsidRPr="001E1909">
        <w:rPr>
          <w:i/>
          <w:iCs/>
        </w:rPr>
        <w:t>supply</w:t>
      </w:r>
      <w:r>
        <w:t xml:space="preserve"> of snacks available.</w:t>
      </w:r>
    </w:p>
    <w:p w14:paraId="601EA5E2" w14:textId="3C89D15E" w:rsidR="001E1909" w:rsidRPr="001E1909" w:rsidRDefault="001E1909" w:rsidP="001E19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grocery store made sure to order a large </w:t>
      </w:r>
      <w:r w:rsidRPr="001E1909">
        <w:rPr>
          <w:i/>
          <w:iCs/>
        </w:rPr>
        <w:t>supply</w:t>
      </w:r>
      <w:r>
        <w:t xml:space="preserve"> of hamburgers and hot dogs as the Fourth of July approached.</w:t>
      </w:r>
    </w:p>
    <w:p w14:paraId="0E31E3BC" w14:textId="78474CEB" w:rsidR="001E1909" w:rsidRPr="001E1909" w:rsidRDefault="001E1909" w:rsidP="001E19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packed a seven-day </w:t>
      </w:r>
      <w:r w:rsidRPr="001E1909">
        <w:rPr>
          <w:i/>
          <w:iCs/>
        </w:rPr>
        <w:t>supply</w:t>
      </w:r>
      <w:r>
        <w:t xml:space="preserve"> of clothes for *** vacation.</w:t>
      </w:r>
    </w:p>
    <w:p w14:paraId="625ED838" w14:textId="4FAF742E" w:rsidR="001E1909" w:rsidRPr="001E1909" w:rsidRDefault="001E1909" w:rsidP="001E19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owns a small clothing store, so *** carefully watches *** </w:t>
      </w:r>
      <w:r w:rsidRPr="001E1909">
        <w:rPr>
          <w:i/>
          <w:iCs/>
        </w:rPr>
        <w:t>supply</w:t>
      </w:r>
      <w:r>
        <w:t xml:space="preserve"> of popular items.</w:t>
      </w:r>
    </w:p>
    <w:p w14:paraId="1908DCB5" w14:textId="340FD044" w:rsidR="001E1909" w:rsidRPr="001E1909" w:rsidRDefault="001E1909" w:rsidP="001E19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hardware store lacked an adequate </w:t>
      </w:r>
      <w:r w:rsidRPr="001E1909">
        <w:rPr>
          <w:i/>
          <w:iCs/>
        </w:rPr>
        <w:t>supply</w:t>
      </w:r>
      <w:r>
        <w:t xml:space="preserve"> of nails, so carpenters bought them elsewhere.</w:t>
      </w:r>
    </w:p>
    <w:p w14:paraId="1B57D420" w14:textId="77777777" w:rsidR="00F24EDE" w:rsidRDefault="00F24EDE" w:rsidP="00F24EDE"/>
    <w:p w14:paraId="137186DA" w14:textId="5FBEB4E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1E1909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1E1909">
        <w:rPr>
          <w:b/>
          <w:i/>
          <w:iCs/>
          <w:u w:val="single"/>
        </w:rPr>
        <w:t>supply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22EFB87" w14:textId="4F743C50" w:rsidR="00700B98" w:rsidRDefault="00700B98" w:rsidP="00F24EDE">
      <w:pPr>
        <w:rPr>
          <w:u w:val="single"/>
        </w:rPr>
      </w:pPr>
    </w:p>
    <w:p w14:paraId="393AB3D6" w14:textId="1C11EC5D" w:rsidR="00700B98" w:rsidRDefault="00700B98" w:rsidP="00F24EDE">
      <w:pPr>
        <w:rPr>
          <w:u w:val="single"/>
        </w:rPr>
      </w:pPr>
    </w:p>
    <w:p w14:paraId="76A57A88" w14:textId="455AAFF0" w:rsidR="00700B98" w:rsidRDefault="00700B98" w:rsidP="00F24EDE">
      <w:pPr>
        <w:rPr>
          <w:u w:val="single"/>
        </w:rPr>
      </w:pPr>
    </w:p>
    <w:p w14:paraId="431C5FD5" w14:textId="32953975" w:rsidR="00700B98" w:rsidRDefault="00700B98" w:rsidP="00F24EDE">
      <w:pPr>
        <w:rPr>
          <w:u w:val="single"/>
        </w:rPr>
      </w:pPr>
    </w:p>
    <w:p w14:paraId="21CA177F" w14:textId="60F41C61" w:rsidR="00700B98" w:rsidRDefault="00700B98" w:rsidP="00F24EDE">
      <w:pPr>
        <w:rPr>
          <w:u w:val="single"/>
        </w:rPr>
      </w:pPr>
    </w:p>
    <w:p w14:paraId="0FF1ACC1" w14:textId="457D10B9" w:rsidR="00700B98" w:rsidRDefault="00700B98" w:rsidP="00F24EDE">
      <w:pPr>
        <w:rPr>
          <w:u w:val="single"/>
        </w:rPr>
      </w:pPr>
    </w:p>
    <w:p w14:paraId="69F77447" w14:textId="5534B749" w:rsidR="00700B98" w:rsidRDefault="00700B98" w:rsidP="00F24EDE">
      <w:pPr>
        <w:rPr>
          <w:u w:val="single"/>
        </w:rPr>
      </w:pPr>
    </w:p>
    <w:p w14:paraId="62685025" w14:textId="56D79978" w:rsidR="00700B98" w:rsidRDefault="00700B98" w:rsidP="00F24EDE">
      <w:pPr>
        <w:rPr>
          <w:u w:val="single"/>
        </w:rPr>
      </w:pPr>
    </w:p>
    <w:p w14:paraId="28277E5E" w14:textId="0E279399" w:rsidR="00700B98" w:rsidRDefault="00700B98" w:rsidP="00F24EDE">
      <w:pPr>
        <w:rPr>
          <w:u w:val="single"/>
        </w:rPr>
      </w:pPr>
    </w:p>
    <w:p w14:paraId="1F5617F2" w14:textId="44E15DB4" w:rsidR="00700B98" w:rsidRDefault="00700B98" w:rsidP="00F24EDE">
      <w:pPr>
        <w:rPr>
          <w:u w:val="single"/>
        </w:rPr>
      </w:pPr>
    </w:p>
    <w:p w14:paraId="14D4A47A" w14:textId="3CB686E1" w:rsidR="00700B98" w:rsidRDefault="00700B98" w:rsidP="00F24EDE">
      <w:pPr>
        <w:rPr>
          <w:u w:val="single"/>
        </w:rPr>
      </w:pPr>
    </w:p>
    <w:p w14:paraId="4161462C" w14:textId="4BCDD70E" w:rsidR="00700B98" w:rsidRDefault="00700B98" w:rsidP="00F24EDE">
      <w:pPr>
        <w:rPr>
          <w:u w:val="single"/>
        </w:rPr>
      </w:pPr>
    </w:p>
    <w:p w14:paraId="32C02275" w14:textId="0FF6AB56" w:rsidR="00700B98" w:rsidRDefault="00700B98" w:rsidP="00F24EDE">
      <w:pPr>
        <w:rPr>
          <w:u w:val="single"/>
        </w:rPr>
      </w:pPr>
    </w:p>
    <w:p w14:paraId="0517CB00" w14:textId="7CD380C9" w:rsidR="00700B98" w:rsidRDefault="00700B98" w:rsidP="00F24EDE">
      <w:pPr>
        <w:rPr>
          <w:u w:val="single"/>
        </w:rPr>
      </w:pPr>
    </w:p>
    <w:p w14:paraId="59008B4A" w14:textId="04EC81DC" w:rsidR="00700B98" w:rsidRDefault="00700B98" w:rsidP="00F24EDE">
      <w:pPr>
        <w:rPr>
          <w:u w:val="single"/>
        </w:rPr>
      </w:pPr>
    </w:p>
    <w:p w14:paraId="003E7E96" w14:textId="788AF3AA" w:rsidR="00700B98" w:rsidRDefault="00700B98" w:rsidP="00F24EDE">
      <w:pPr>
        <w:rPr>
          <w:u w:val="single"/>
        </w:rPr>
      </w:pPr>
    </w:p>
    <w:p w14:paraId="05B2C34A" w14:textId="35FA996B" w:rsidR="00700B98" w:rsidRDefault="00700B98" w:rsidP="00F24EDE">
      <w:pPr>
        <w:rPr>
          <w:u w:val="single"/>
        </w:rPr>
      </w:pPr>
    </w:p>
    <w:p w14:paraId="69DC65CD" w14:textId="473A51B3" w:rsidR="00700B98" w:rsidRDefault="00700B98" w:rsidP="00F24EDE">
      <w:pPr>
        <w:rPr>
          <w:u w:val="single"/>
        </w:rPr>
      </w:pPr>
    </w:p>
    <w:p w14:paraId="235D0CE8" w14:textId="43C4E1B2" w:rsidR="00700B98" w:rsidRDefault="00700B98" w:rsidP="00F24EDE">
      <w:pPr>
        <w:rPr>
          <w:u w:val="single"/>
        </w:rPr>
      </w:pPr>
    </w:p>
    <w:p w14:paraId="73133317" w14:textId="429BF9DC" w:rsidR="00700B98" w:rsidRDefault="00700B98" w:rsidP="00F24EDE">
      <w:pPr>
        <w:rPr>
          <w:u w:val="single"/>
        </w:rPr>
      </w:pPr>
    </w:p>
    <w:p w14:paraId="74CD342D" w14:textId="7F579895" w:rsidR="00700B98" w:rsidRDefault="00700B98" w:rsidP="00F24EDE">
      <w:pPr>
        <w:rPr>
          <w:u w:val="single"/>
        </w:rPr>
      </w:pPr>
    </w:p>
    <w:p w14:paraId="5E857E3E" w14:textId="424902F0" w:rsidR="00700B98" w:rsidRDefault="00700B98" w:rsidP="00F24EDE">
      <w:pPr>
        <w:rPr>
          <w:u w:val="single"/>
        </w:rPr>
      </w:pPr>
    </w:p>
    <w:p w14:paraId="0602990B" w14:textId="2CB5E508" w:rsidR="00700B98" w:rsidRDefault="00700B98" w:rsidP="00F24EDE">
      <w:pPr>
        <w:rPr>
          <w:u w:val="single"/>
        </w:rPr>
      </w:pPr>
    </w:p>
    <w:p w14:paraId="592039EC" w14:textId="445B00A7" w:rsidR="00700B98" w:rsidRDefault="00700B98" w:rsidP="00F24EDE">
      <w:pPr>
        <w:rPr>
          <w:u w:val="single"/>
        </w:rPr>
      </w:pPr>
    </w:p>
    <w:p w14:paraId="7234F26A" w14:textId="7444ADFD" w:rsidR="00700B98" w:rsidRDefault="00700B98" w:rsidP="00F24EDE">
      <w:pPr>
        <w:rPr>
          <w:u w:val="single"/>
        </w:rPr>
      </w:pPr>
    </w:p>
    <w:p w14:paraId="09D3A8E4" w14:textId="1802EE8C" w:rsidR="00700B98" w:rsidRDefault="00700B98" w:rsidP="00F24EDE">
      <w:pPr>
        <w:rPr>
          <w:u w:val="single"/>
        </w:rPr>
      </w:pPr>
    </w:p>
    <w:p w14:paraId="438641C8" w14:textId="10967618" w:rsidR="00700B98" w:rsidRDefault="00700B98" w:rsidP="00F24EDE">
      <w:pPr>
        <w:rPr>
          <w:u w:val="single"/>
        </w:rPr>
      </w:pPr>
    </w:p>
    <w:p w14:paraId="773D216D" w14:textId="7F3840F7" w:rsidR="00700B98" w:rsidRDefault="00700B98" w:rsidP="00F24EDE">
      <w:pPr>
        <w:rPr>
          <w:u w:val="single"/>
        </w:rPr>
      </w:pPr>
    </w:p>
    <w:p w14:paraId="2C213300" w14:textId="10AE56CD" w:rsidR="00700B98" w:rsidRDefault="00700B98" w:rsidP="00F24EDE">
      <w:pPr>
        <w:rPr>
          <w:u w:val="single"/>
        </w:rPr>
      </w:pPr>
    </w:p>
    <w:p w14:paraId="0B44BB1C" w14:textId="66CAE355" w:rsidR="00700B98" w:rsidRDefault="00700B98" w:rsidP="00F24EDE">
      <w:pPr>
        <w:rPr>
          <w:u w:val="single"/>
        </w:rPr>
      </w:pPr>
    </w:p>
    <w:p w14:paraId="10801CA2" w14:textId="1DD723C8" w:rsidR="00700B98" w:rsidRDefault="00700B98" w:rsidP="00F24EDE">
      <w:pPr>
        <w:rPr>
          <w:u w:val="single"/>
        </w:rPr>
      </w:pPr>
    </w:p>
    <w:p w14:paraId="61847A95" w14:textId="325F988C" w:rsidR="00700B98" w:rsidRDefault="00700B98" w:rsidP="00F24EDE">
      <w:pPr>
        <w:rPr>
          <w:u w:val="single"/>
        </w:rPr>
      </w:pPr>
    </w:p>
    <w:p w14:paraId="186BF459" w14:textId="0089CABC" w:rsidR="00700B98" w:rsidRDefault="00700B98" w:rsidP="00F24EDE">
      <w:pPr>
        <w:rPr>
          <w:u w:val="single"/>
        </w:rPr>
      </w:pPr>
    </w:p>
    <w:p w14:paraId="41333DF4" w14:textId="65DC8132" w:rsidR="00700B98" w:rsidRDefault="00700B98" w:rsidP="00F24EDE">
      <w:pPr>
        <w:rPr>
          <w:u w:val="single"/>
        </w:rPr>
      </w:pPr>
    </w:p>
    <w:p w14:paraId="64EDDC2D" w14:textId="77777777" w:rsidR="00700B98" w:rsidRPr="009E1B18" w:rsidRDefault="00700B98" w:rsidP="00700B9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424A409" w14:textId="77777777" w:rsidR="00700B98" w:rsidRDefault="00700B98" w:rsidP="00700B98">
      <w:r>
        <w:rPr>
          <w:b/>
        </w:rPr>
        <w:t xml:space="preserve">Focus on One Word Worksheet: </w:t>
      </w:r>
      <w:r>
        <w:rPr>
          <w:b/>
          <w:i/>
        </w:rPr>
        <w:t xml:space="preserve">Supply </w:t>
      </w:r>
      <w:r>
        <w:rPr>
          <w:b/>
        </w:rPr>
        <w:t xml:space="preserve">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CB5A025" w14:textId="77777777" w:rsidR="00700B98" w:rsidRDefault="00700B98" w:rsidP="00700B98"/>
    <w:p w14:paraId="3ECD9218" w14:textId="77777777" w:rsidR="00700B98" w:rsidRPr="00CE08B7" w:rsidRDefault="00700B98" w:rsidP="00700B98">
      <w:pPr>
        <w:pStyle w:val="ListParagraph"/>
        <w:numPr>
          <w:ilvl w:val="0"/>
          <w:numId w:val="2"/>
        </w:numPr>
        <w:rPr>
          <w:b/>
        </w:rPr>
      </w:pPr>
      <w:r>
        <w:t xml:space="preserve">As far as **** is concerned, Mr. Feltskog just wants to </w:t>
      </w:r>
      <w:r w:rsidRPr="00CE08B7">
        <w:rPr>
          <w:i/>
        </w:rPr>
        <w:t>supply</w:t>
      </w:r>
      <w:r>
        <w:t xml:space="preserve"> *** with a lot of boring facts.</w:t>
      </w:r>
    </w:p>
    <w:p w14:paraId="6F6A76B6" w14:textId="77777777" w:rsidR="00700B98" w:rsidRPr="00CE08B7" w:rsidRDefault="00700B98" w:rsidP="00700B98">
      <w:pPr>
        <w:pStyle w:val="ListParagraph"/>
        <w:numPr>
          <w:ilvl w:val="0"/>
          <w:numId w:val="2"/>
        </w:numPr>
        <w:rPr>
          <w:b/>
        </w:rPr>
      </w:pPr>
      <w:r>
        <w:t>Many teachers believe that schools should</w:t>
      </w:r>
      <w:r w:rsidRPr="00CE08B7">
        <w:rPr>
          <w:i/>
        </w:rPr>
        <w:t xml:space="preserve"> supply</w:t>
      </w:r>
      <w:r>
        <w:t xml:space="preserve"> students with things besides academic instruction, like health care, mental health services, sports, art, and music.</w:t>
      </w:r>
    </w:p>
    <w:p w14:paraId="625915B5" w14:textId="77777777" w:rsidR="00700B98" w:rsidRPr="00CE08B7" w:rsidRDefault="00700B98" w:rsidP="00700B98">
      <w:pPr>
        <w:pStyle w:val="ListParagraph"/>
        <w:numPr>
          <w:ilvl w:val="0"/>
          <w:numId w:val="2"/>
        </w:numPr>
        <w:rPr>
          <w:b/>
        </w:rPr>
      </w:pPr>
      <w:r>
        <w:t>*** understands that an education</w:t>
      </w:r>
      <w:r w:rsidRPr="00CE08B7">
        <w:rPr>
          <w:i/>
        </w:rPr>
        <w:t xml:space="preserve"> supplies</w:t>
      </w:r>
      <w:r>
        <w:t xml:space="preserve"> so much more than a diploma—thinks like a conscience, an intellect, and an imagination.</w:t>
      </w:r>
    </w:p>
    <w:p w14:paraId="0EA2A8AF" w14:textId="77777777" w:rsidR="00700B98" w:rsidRPr="00CE08B7" w:rsidRDefault="00700B98" w:rsidP="00700B98">
      <w:pPr>
        <w:pStyle w:val="ListParagraph"/>
        <w:numPr>
          <w:ilvl w:val="0"/>
          <w:numId w:val="2"/>
        </w:numPr>
        <w:rPr>
          <w:b/>
        </w:rPr>
      </w:pPr>
      <w:r>
        <w:t xml:space="preserve">The human heart </w:t>
      </w:r>
      <w:r w:rsidRPr="00CE08B7">
        <w:rPr>
          <w:i/>
        </w:rPr>
        <w:t>supplies</w:t>
      </w:r>
      <w:r>
        <w:t xml:space="preserve"> blood to the rest of the body.</w:t>
      </w:r>
    </w:p>
    <w:p w14:paraId="112DF295" w14:textId="77777777" w:rsidR="00700B98" w:rsidRPr="00286A02" w:rsidRDefault="00700B98" w:rsidP="00700B98">
      <w:pPr>
        <w:pStyle w:val="ListParagraph"/>
        <w:numPr>
          <w:ilvl w:val="0"/>
          <w:numId w:val="2"/>
        </w:numPr>
        <w:rPr>
          <w:b/>
        </w:rPr>
      </w:pPr>
      <w:r>
        <w:t>*** operates a bodega and</w:t>
      </w:r>
      <w:r w:rsidRPr="00CE08B7">
        <w:rPr>
          <w:i/>
        </w:rPr>
        <w:t xml:space="preserve"> supplies</w:t>
      </w:r>
      <w:r>
        <w:t xml:space="preserve"> *** neighborhood with excellent sandwiches, cold soda, and hot coffee.</w:t>
      </w:r>
    </w:p>
    <w:p w14:paraId="2ABFE9AA" w14:textId="77777777" w:rsidR="00700B98" w:rsidRDefault="00700B98" w:rsidP="00700B98"/>
    <w:p w14:paraId="3C6E0CCD" w14:textId="1F73E6B1" w:rsidR="00700B98" w:rsidRPr="006B45BA" w:rsidRDefault="00700B98" w:rsidP="00700B98">
      <w:r>
        <w:rPr>
          <w:b/>
          <w:u w:val="single"/>
        </w:rPr>
        <w:t xml:space="preserve">The verb </w:t>
      </w:r>
      <w:r>
        <w:rPr>
          <w:b/>
          <w:i/>
          <w:u w:val="single"/>
        </w:rPr>
        <w:t>supply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700B98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897DCE"/>
    <w:multiLevelType w:val="hybridMultilevel"/>
    <w:tmpl w:val="0B284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F642C"/>
    <w:multiLevelType w:val="hybridMultilevel"/>
    <w:tmpl w:val="9DAC5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E1909"/>
    <w:rsid w:val="001F20BF"/>
    <w:rsid w:val="002C2733"/>
    <w:rsid w:val="00335A5C"/>
    <w:rsid w:val="00410E3E"/>
    <w:rsid w:val="004C2C95"/>
    <w:rsid w:val="005A5A20"/>
    <w:rsid w:val="006B45BA"/>
    <w:rsid w:val="00700B98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E55CD2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19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2</Pages>
  <Words>299</Words>
  <Characters>1707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2019-07-02T16:32:00Z</dcterms:created>
  <dcterms:modified xsi:type="dcterms:W3CDTF">2019-07-28T13:41:00Z</dcterms:modified>
</cp:coreProperties>
</file>