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3B3379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0D32790F" w14:textId="6562EC2E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5C3EAD">
        <w:rPr>
          <w:b/>
          <w:i/>
        </w:rPr>
        <w:t>Scrutinize</w:t>
      </w:r>
      <w:r w:rsidR="00F24EDE">
        <w:rPr>
          <w:b/>
        </w:rPr>
        <w:t xml:space="preserve"> (</w:t>
      </w:r>
      <w:r w:rsidR="005C3EAD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F0BA03E" w14:textId="1C0F23D9" w:rsidR="005C3EAD" w:rsidRDefault="005C3EAD" w:rsidP="00F24EDE"/>
    <w:p w14:paraId="0BDEED97" w14:textId="2B8F1B67" w:rsidR="005C3EAD" w:rsidRPr="005C3EAD" w:rsidRDefault="005C3EAD" w:rsidP="005C3EA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</w:t>
      </w:r>
      <w:r w:rsidRPr="005C3EAD">
        <w:rPr>
          <w:i/>
          <w:iCs/>
        </w:rPr>
        <w:t>scrutinized</w:t>
      </w:r>
      <w:r>
        <w:t xml:space="preserve"> *** phone for an app to balance *** checkbook.</w:t>
      </w:r>
    </w:p>
    <w:p w14:paraId="2C1B126A" w14:textId="138C58FE" w:rsidR="005C3EAD" w:rsidRPr="005C3EAD" w:rsidRDefault="005C3EAD" w:rsidP="005C3EA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***’s dog sniffed the fire hydrant to </w:t>
      </w:r>
      <w:r w:rsidRPr="005C3EAD">
        <w:rPr>
          <w:i/>
          <w:iCs/>
        </w:rPr>
        <w:t>scrutinize</w:t>
      </w:r>
      <w:r>
        <w:t xml:space="preserve"> who had been there before.</w:t>
      </w:r>
    </w:p>
    <w:p w14:paraId="0A3ED23B" w14:textId="2E565AC3" w:rsidR="005C3EAD" w:rsidRPr="005C3EAD" w:rsidRDefault="005C3EAD" w:rsidP="005C3EA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***, who is a dermatologist, </w:t>
      </w:r>
      <w:r w:rsidRPr="005C3EAD">
        <w:rPr>
          <w:i/>
          <w:iCs/>
        </w:rPr>
        <w:t>scrutinizes</w:t>
      </w:r>
      <w:r>
        <w:t xml:space="preserve"> *** patient’s skin to check for dangerous moles and freckles.</w:t>
      </w:r>
    </w:p>
    <w:p w14:paraId="41E4A4E9" w14:textId="248FC352" w:rsidR="005C3EAD" w:rsidRPr="005C3EAD" w:rsidRDefault="005C3EAD" w:rsidP="005C3EA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***’s dentist </w:t>
      </w:r>
      <w:r w:rsidRPr="005C3EAD">
        <w:rPr>
          <w:i/>
          <w:iCs/>
        </w:rPr>
        <w:t>scrutinizes</w:t>
      </w:r>
      <w:r>
        <w:t xml:space="preserve"> *** teeth for cavities.</w:t>
      </w:r>
    </w:p>
    <w:p w14:paraId="3A44D996" w14:textId="46A62042" w:rsidR="005C3EAD" w:rsidRPr="005C3EAD" w:rsidRDefault="005C3EAD" w:rsidP="005C3EA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cashier at the store </w:t>
      </w:r>
      <w:bookmarkStart w:id="54" w:name="_GoBack"/>
      <w:r w:rsidRPr="005C3EAD">
        <w:rPr>
          <w:i/>
          <w:iCs/>
        </w:rPr>
        <w:t>scrutinized</w:t>
      </w:r>
      <w:r>
        <w:t xml:space="preserve"> </w:t>
      </w:r>
      <w:bookmarkEnd w:id="54"/>
      <w:r>
        <w:t>***’s twenty-dollar bill to make sure it wasn’t counterfeit.</w:t>
      </w:r>
    </w:p>
    <w:p w14:paraId="645AEE97" w14:textId="77777777" w:rsidR="00F24EDE" w:rsidRDefault="00F24EDE" w:rsidP="00F24EDE"/>
    <w:p w14:paraId="0F801543" w14:textId="55EFA392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5C3EAD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5C3EAD">
        <w:rPr>
          <w:b/>
          <w:i/>
          <w:iCs/>
          <w:u w:val="single"/>
        </w:rPr>
        <w:t>scrutinize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716EA6"/>
    <w:multiLevelType w:val="hybridMultilevel"/>
    <w:tmpl w:val="992EF8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C95"/>
    <w:rsid w:val="001539C9"/>
    <w:rsid w:val="001F20BF"/>
    <w:rsid w:val="002C2733"/>
    <w:rsid w:val="00335A5C"/>
    <w:rsid w:val="00410E3E"/>
    <w:rsid w:val="004C2C95"/>
    <w:rsid w:val="005A5A20"/>
    <w:rsid w:val="005C3EAD"/>
    <w:rsid w:val="006B45BA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03CD47"/>
  <w15:chartTrackingRefBased/>
  <w15:docId w15:val="{3C3FF3DB-360E-A248-9A48-FD26BD8C4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3E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3</TotalTime>
  <Pages>1</Pages>
  <Words>129</Words>
  <Characters>740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2019-07-02T16:32:00Z</dcterms:created>
  <dcterms:modified xsi:type="dcterms:W3CDTF">2019-07-21T12:36:00Z</dcterms:modified>
</cp:coreProperties>
</file>