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80B2B8" w14:textId="5B4F0006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3F66D9">
        <w:rPr>
          <w:b/>
          <w:i/>
        </w:rPr>
        <w:t>Tier</w:t>
      </w:r>
      <w:r w:rsidR="00F24EDE">
        <w:rPr>
          <w:b/>
        </w:rPr>
        <w:t xml:space="preserve"> (</w:t>
      </w:r>
      <w:r w:rsidR="003F66D9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45BAAB1F" w14:textId="77777777" w:rsidR="003F66D9" w:rsidRDefault="003F66D9" w:rsidP="00F24EDE"/>
    <w:p w14:paraId="25439D47" w14:textId="54300D51" w:rsidR="003F66D9" w:rsidRPr="003F66D9" w:rsidRDefault="003F66D9" w:rsidP="003F66D9">
      <w:pPr>
        <w:pStyle w:val="ListParagraph"/>
        <w:numPr>
          <w:ilvl w:val="0"/>
          <w:numId w:val="1"/>
        </w:numPr>
        <w:rPr>
          <w:b/>
        </w:rPr>
      </w:pPr>
      <w:r>
        <w:t xml:space="preserve">**** dug down into the lower </w:t>
      </w:r>
      <w:r w:rsidRPr="00266AC2">
        <w:rPr>
          <w:i/>
        </w:rPr>
        <w:t>tier</w:t>
      </w:r>
      <w:r>
        <w:t xml:space="preserve"> of *** sock drawer to find wool socks for the first cold morning of the year.</w:t>
      </w:r>
    </w:p>
    <w:p w14:paraId="1EB656E3" w14:textId="71AFA1FB" w:rsidR="003F66D9" w:rsidRPr="003F66D9" w:rsidRDefault="003F66D9" w:rsidP="003F66D9">
      <w:pPr>
        <w:pStyle w:val="ListParagraph"/>
        <w:numPr>
          <w:ilvl w:val="0"/>
          <w:numId w:val="1"/>
        </w:numPr>
        <w:rPr>
          <w:b/>
        </w:rPr>
      </w:pPr>
      <w:r>
        <w:t>*** understands that stocks like Microsoft and Apple are the top</w:t>
      </w:r>
      <w:r w:rsidRPr="00266AC2">
        <w:rPr>
          <w:i/>
        </w:rPr>
        <w:t xml:space="preserve"> tier</w:t>
      </w:r>
      <w:r>
        <w:t xml:space="preserve"> of technology investments.</w:t>
      </w:r>
    </w:p>
    <w:p w14:paraId="527BC7DF" w14:textId="0A168A95" w:rsidR="003F66D9" w:rsidRPr="003F66D9" w:rsidRDefault="003F66D9" w:rsidP="003F66D9">
      <w:pPr>
        <w:pStyle w:val="ListParagraph"/>
        <w:numPr>
          <w:ilvl w:val="0"/>
          <w:numId w:val="1"/>
        </w:numPr>
        <w:rPr>
          <w:b/>
        </w:rPr>
      </w:pPr>
      <w:r>
        <w:t xml:space="preserve">In *** bodega, *** stocks *** bestselling beverages on the eye-level </w:t>
      </w:r>
      <w:r w:rsidRPr="00266AC2">
        <w:rPr>
          <w:i/>
        </w:rPr>
        <w:t>tier</w:t>
      </w:r>
      <w:r>
        <w:t xml:space="preserve"> of *** cooler.</w:t>
      </w:r>
    </w:p>
    <w:p w14:paraId="79E61091" w14:textId="2FD7ECD8" w:rsidR="003F66D9" w:rsidRPr="003F66D9" w:rsidRDefault="003F66D9" w:rsidP="003F66D9">
      <w:pPr>
        <w:pStyle w:val="ListParagraph"/>
        <w:numPr>
          <w:ilvl w:val="0"/>
          <w:numId w:val="1"/>
        </w:numPr>
        <w:rPr>
          <w:b/>
        </w:rPr>
      </w:pPr>
      <w:r>
        <w:t>**** is too short to reach the top</w:t>
      </w:r>
      <w:r w:rsidRPr="00266AC2">
        <w:rPr>
          <w:i/>
        </w:rPr>
        <w:t xml:space="preserve"> tier</w:t>
      </w:r>
      <w:r>
        <w:t xml:space="preserve"> of products in the soup aisle at the grocery store.</w:t>
      </w:r>
    </w:p>
    <w:p w14:paraId="3C052A1E" w14:textId="5E47DA2C" w:rsidR="003F66D9" w:rsidRPr="003F66D9" w:rsidRDefault="003F66D9" w:rsidP="003F66D9">
      <w:pPr>
        <w:pStyle w:val="ListParagraph"/>
        <w:numPr>
          <w:ilvl w:val="0"/>
          <w:numId w:val="1"/>
        </w:numPr>
        <w:rPr>
          <w:b/>
        </w:rPr>
      </w:pPr>
      <w:r>
        <w:t xml:space="preserve">In the bunk bed arrangement at summer camp, *** took the lower </w:t>
      </w:r>
      <w:bookmarkStart w:id="54" w:name="_GoBack"/>
      <w:r w:rsidRPr="00266AC2">
        <w:rPr>
          <w:i/>
        </w:rPr>
        <w:t>tier</w:t>
      </w:r>
      <w:bookmarkEnd w:id="54"/>
      <w:r>
        <w:t xml:space="preserve"> because **** is afraid of heights.</w:t>
      </w:r>
    </w:p>
    <w:p w14:paraId="0C55291E" w14:textId="77777777" w:rsidR="00F24EDE" w:rsidRDefault="00F24EDE" w:rsidP="00F24EDE"/>
    <w:p w14:paraId="3A17296F" w14:textId="245AAD64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3F66D9">
        <w:rPr>
          <w:b/>
          <w:u w:val="single"/>
        </w:rPr>
        <w:t xml:space="preserve">noun </w:t>
      </w:r>
      <w:r w:rsidR="003F66D9">
        <w:rPr>
          <w:b/>
          <w:i/>
          <w:u w:val="single"/>
        </w:rPr>
        <w:t>tier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="003F66D9"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729387B"/>
    <w:multiLevelType w:val="hybridMultilevel"/>
    <w:tmpl w:val="8732F8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5A20"/>
    <w:rsid w:val="00266AC2"/>
    <w:rsid w:val="003F66D9"/>
    <w:rsid w:val="00410E3E"/>
    <w:rsid w:val="005A5A20"/>
    <w:rsid w:val="006B45BA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66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localhost/Users/markfeltskog/Library/Group%20Containers/UBF8T346G9.Office/User%20Content.localized/Templates.localized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8</TotalTime>
  <Pages>1</Pages>
  <Words>143</Words>
  <Characters>818</Characters>
  <Application>Microsoft Macintosh Word</Application>
  <DocSecurity>0</DocSecurity>
  <Lines>6</Lines>
  <Paragraphs>1</Paragraphs>
  <ScaleCrop>false</ScaleCrop>
  <Company>Mark's Text Terminal</Company>
  <LinksUpToDate>false</LinksUpToDate>
  <CharactersWithSpaces>960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2016-05-09T12:35:00Z</dcterms:created>
  <dcterms:modified xsi:type="dcterms:W3CDTF">2016-08-31T18:05:00Z</dcterms:modified>
</cp:coreProperties>
</file>