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432A69" w14:textId="77777777" w:rsidR="0024711B" w:rsidRPr="00B12619" w:rsidRDefault="0024711B" w:rsidP="0024711B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BED67C" w14:textId="089BD0A2" w:rsidR="0024711B" w:rsidRDefault="0024711B" w:rsidP="0024711B">
      <w:bookmarkStart w:id="2" w:name="_GoBack"/>
      <w:bookmarkEnd w:id="0"/>
      <w:bookmarkEnd w:id="1"/>
      <w:bookmarkEnd w:id="2"/>
      <w:r>
        <w:rPr>
          <w:b/>
        </w:rPr>
        <w:t xml:space="preserve">Focus on One Word Worksheet: </w:t>
      </w:r>
      <w:r>
        <w:rPr>
          <w:b/>
          <w:i/>
        </w:rPr>
        <w:t>Technology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C29CF1" w14:textId="77777777" w:rsidR="00EF0CE1" w:rsidRDefault="00EF0CE1" w:rsidP="0024711B"/>
    <w:p w14:paraId="4D0BA291" w14:textId="75A567C8" w:rsidR="00EF0CE1" w:rsidRPr="00EF0CE1" w:rsidRDefault="00EF0CE1" w:rsidP="00EF0CE1">
      <w:pPr>
        <w:pStyle w:val="ListParagraph"/>
        <w:numPr>
          <w:ilvl w:val="0"/>
          <w:numId w:val="1"/>
        </w:numPr>
        <w:rPr>
          <w:b/>
          <w:u w:val="single"/>
        </w:rPr>
      </w:pPr>
      <w:r>
        <w:t>Computer</w:t>
      </w:r>
      <w:r w:rsidRPr="00EF0CE1">
        <w:rPr>
          <w:i/>
        </w:rPr>
        <w:t xml:space="preserve"> technology</w:t>
      </w:r>
      <w:r>
        <w:t xml:space="preserve"> has changed the way people communicate, read, watch videos—just about everything they do.</w:t>
      </w:r>
    </w:p>
    <w:p w14:paraId="2F0BE037" w14:textId="2F072628" w:rsidR="00EF0CE1" w:rsidRPr="00EF0CE1" w:rsidRDefault="00EF0CE1" w:rsidP="00EF0CE1">
      <w:pPr>
        <w:pStyle w:val="ListParagraph"/>
        <w:numPr>
          <w:ilvl w:val="0"/>
          <w:numId w:val="1"/>
        </w:numPr>
        <w:rPr>
          <w:b/>
          <w:u w:val="single"/>
        </w:rPr>
      </w:pPr>
      <w:r>
        <w:t xml:space="preserve">****** uses electric toothbrush </w:t>
      </w:r>
      <w:r w:rsidRPr="00EF0CE1">
        <w:rPr>
          <w:i/>
        </w:rPr>
        <w:t>technology</w:t>
      </w:r>
      <w:r>
        <w:t xml:space="preserve"> to keep *** teeth clean.</w:t>
      </w:r>
    </w:p>
    <w:p w14:paraId="658B60A2" w14:textId="41A83759" w:rsidR="00EF0CE1" w:rsidRPr="00EF0CE1" w:rsidRDefault="00EF0CE1" w:rsidP="00EF0CE1">
      <w:pPr>
        <w:pStyle w:val="ListParagraph"/>
        <w:numPr>
          <w:ilvl w:val="0"/>
          <w:numId w:val="1"/>
        </w:numPr>
        <w:rPr>
          <w:b/>
          <w:u w:val="single"/>
        </w:rPr>
      </w:pPr>
      <w:r>
        <w:t>It’s hard for **** to imagine that the adults in **** life lacked the</w:t>
      </w:r>
      <w:r w:rsidRPr="00EF0CE1">
        <w:rPr>
          <w:i/>
        </w:rPr>
        <w:t xml:space="preserve"> technology</w:t>
      </w:r>
      <w:r>
        <w:t xml:space="preserve"> to stay in constant communication with their friends.</w:t>
      </w:r>
    </w:p>
    <w:p w14:paraId="5807E34F" w14:textId="11F9E373" w:rsidR="00EF0CE1" w:rsidRPr="00EF0CE1" w:rsidRDefault="00EF0CE1" w:rsidP="00EF0CE1">
      <w:pPr>
        <w:pStyle w:val="ListParagraph"/>
        <w:numPr>
          <w:ilvl w:val="0"/>
          <w:numId w:val="1"/>
        </w:numPr>
        <w:rPr>
          <w:b/>
          <w:u w:val="single"/>
        </w:rPr>
      </w:pPr>
      <w:r>
        <w:t xml:space="preserve">**** likes video game </w:t>
      </w:r>
      <w:r w:rsidRPr="00811CD2">
        <w:rPr>
          <w:i/>
        </w:rPr>
        <w:t>technology</w:t>
      </w:r>
      <w:r>
        <w:t xml:space="preserve"> because it entertains ***** and helps **** meet new friends.</w:t>
      </w:r>
    </w:p>
    <w:p w14:paraId="7F569F37" w14:textId="4352A7F5" w:rsidR="00EF0CE1" w:rsidRPr="00EF0CE1" w:rsidRDefault="00EF0CE1" w:rsidP="00EF0CE1">
      <w:pPr>
        <w:pStyle w:val="ListParagraph"/>
        <w:numPr>
          <w:ilvl w:val="0"/>
          <w:numId w:val="1"/>
        </w:numPr>
        <w:rPr>
          <w:b/>
          <w:u w:val="single"/>
        </w:rPr>
      </w:pPr>
      <w:r>
        <w:t xml:space="preserve">Mr. Feltskog uses his smartphone </w:t>
      </w:r>
      <w:r w:rsidRPr="00811CD2">
        <w:rPr>
          <w:i/>
        </w:rPr>
        <w:t>technology</w:t>
      </w:r>
      <w:r>
        <w:t xml:space="preserve"> for very basic things: keeping track of finances, sending and receiving email, and getting directions to places. </w:t>
      </w:r>
    </w:p>
    <w:p w14:paraId="463732CE" w14:textId="77777777" w:rsidR="0024711B" w:rsidRDefault="0024711B" w:rsidP="0024711B"/>
    <w:p w14:paraId="4EA4E7EB" w14:textId="77777777" w:rsidR="0024711B" w:rsidRPr="00FA7E6B" w:rsidRDefault="0024711B" w:rsidP="0024711B">
      <w:pPr>
        <w:rPr>
          <w:b/>
          <w:u w:val="single"/>
        </w:rPr>
      </w:pPr>
      <w:r w:rsidRPr="00FA7E6B">
        <w:rPr>
          <w:b/>
          <w:u w:val="single"/>
        </w:rPr>
        <w:t xml:space="preserve">The noun </w:t>
      </w:r>
      <w:r w:rsidRPr="00FA7E6B">
        <w:rPr>
          <w:b/>
          <w:i/>
          <w:u w:val="single"/>
        </w:rPr>
        <w:t xml:space="preserve">technology </w:t>
      </w:r>
      <w:r w:rsidRPr="00FA7E6B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7620F78" w14:textId="77777777" w:rsidR="00B577EA" w:rsidRPr="006B45BA" w:rsidRDefault="000763B6"/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16B27"/>
    <w:multiLevelType w:val="hybridMultilevel"/>
    <w:tmpl w:val="7F4C0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11B"/>
    <w:rsid w:val="000763B6"/>
    <w:rsid w:val="0024711B"/>
    <w:rsid w:val="00410E3E"/>
    <w:rsid w:val="006B45BA"/>
    <w:rsid w:val="00811CD2"/>
    <w:rsid w:val="00D11FE3"/>
    <w:rsid w:val="00EF0CE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CCCFC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4711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C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7</TotalTime>
  <Pages>1</Pages>
  <Words>155</Words>
  <Characters>890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2015-08-17T13:28:00Z</dcterms:created>
  <dcterms:modified xsi:type="dcterms:W3CDTF">2016-10-26T11:50:00Z</dcterms:modified>
</cp:coreProperties>
</file>