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13ED92BF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D2643E">
        <w:rPr>
          <w:b/>
        </w:rPr>
        <w:t>, Lesson 9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D2643E">
        <w:rPr>
          <w:b/>
          <w:i/>
        </w:rPr>
        <w:t>Myriad</w:t>
      </w:r>
      <w:r w:rsidR="00D2643E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D2FC879" w14:textId="77777777" w:rsidR="0047081A" w:rsidRDefault="0047081A" w:rsidP="00F24EDE"/>
    <w:p w14:paraId="1D2A8C7F" w14:textId="6D0E2665" w:rsidR="0047081A" w:rsidRPr="0047081A" w:rsidRDefault="0047081A" w:rsidP="0047081A">
      <w:pPr>
        <w:pStyle w:val="ListParagraph"/>
        <w:numPr>
          <w:ilvl w:val="0"/>
          <w:numId w:val="1"/>
        </w:numPr>
        <w:rPr>
          <w:b/>
        </w:rPr>
      </w:pPr>
      <w:r>
        <w:t xml:space="preserve">*** had a </w:t>
      </w:r>
      <w:r w:rsidRPr="0047081A">
        <w:rPr>
          <w:i/>
        </w:rPr>
        <w:t>myriad</w:t>
      </w:r>
      <w:r>
        <w:t xml:space="preserve"> of reasons for skipping the concert in the park, but the pouring rain was the main one.</w:t>
      </w:r>
    </w:p>
    <w:p w14:paraId="6F92C7F6" w14:textId="0D9D8A1D" w:rsidR="0047081A" w:rsidRPr="0047081A" w:rsidRDefault="0047081A" w:rsidP="0047081A">
      <w:pPr>
        <w:pStyle w:val="ListParagraph"/>
        <w:numPr>
          <w:ilvl w:val="0"/>
          <w:numId w:val="1"/>
        </w:numPr>
        <w:rPr>
          <w:b/>
        </w:rPr>
      </w:pPr>
      <w:r>
        <w:t xml:space="preserve">**** keeps a </w:t>
      </w:r>
      <w:r w:rsidRPr="0047081A">
        <w:rPr>
          <w:i/>
        </w:rPr>
        <w:t>myriad</w:t>
      </w:r>
      <w:r>
        <w:t xml:space="preserve"> of musical genres—jazz, hip-hop, r&amp;b and reggae among them—on *** smartphone.</w:t>
      </w:r>
    </w:p>
    <w:p w14:paraId="1367BBD5" w14:textId="685AB5A2" w:rsidR="0047081A" w:rsidRPr="0047081A" w:rsidRDefault="0047081A" w:rsidP="0047081A">
      <w:pPr>
        <w:pStyle w:val="ListParagraph"/>
        <w:numPr>
          <w:ilvl w:val="0"/>
          <w:numId w:val="1"/>
        </w:numPr>
        <w:rPr>
          <w:b/>
        </w:rPr>
      </w:pPr>
      <w:r>
        <w:t>**** agrees that the ten thousand songs in **** iTunes library is a</w:t>
      </w:r>
      <w:r w:rsidRPr="0047081A">
        <w:rPr>
          <w:i/>
        </w:rPr>
        <w:t xml:space="preserve"> myriad</w:t>
      </w:r>
      <w:r>
        <w:t xml:space="preserve"> of music.</w:t>
      </w:r>
    </w:p>
    <w:p w14:paraId="6FC822B2" w14:textId="07810AFE" w:rsidR="0047081A" w:rsidRPr="0047081A" w:rsidRDefault="0047081A" w:rsidP="0047081A">
      <w:pPr>
        <w:pStyle w:val="ListParagraph"/>
        <w:numPr>
          <w:ilvl w:val="0"/>
          <w:numId w:val="1"/>
        </w:numPr>
        <w:rPr>
          <w:b/>
        </w:rPr>
      </w:pPr>
      <w:r>
        <w:t>College offers a</w:t>
      </w:r>
      <w:r w:rsidRPr="0047081A">
        <w:rPr>
          <w:i/>
        </w:rPr>
        <w:t xml:space="preserve"> myriad</w:t>
      </w:r>
      <w:r>
        <w:t xml:space="preserve"> of major courses of study.</w:t>
      </w:r>
    </w:p>
    <w:p w14:paraId="7C8F5530" w14:textId="46419947" w:rsidR="0047081A" w:rsidRPr="0047081A" w:rsidRDefault="0047081A" w:rsidP="0047081A">
      <w:pPr>
        <w:pStyle w:val="ListParagraph"/>
        <w:numPr>
          <w:ilvl w:val="0"/>
          <w:numId w:val="1"/>
        </w:numPr>
        <w:rPr>
          <w:b/>
        </w:rPr>
      </w:pPr>
      <w:r>
        <w:t xml:space="preserve">*** went to medical school and became a general practitioner, so *** sees a </w:t>
      </w:r>
      <w:r w:rsidRPr="0047081A">
        <w:rPr>
          <w:i/>
        </w:rPr>
        <w:t>myriad</w:t>
      </w:r>
      <w:r w:rsidR="00F011B6">
        <w:t xml:space="preserve"> of symptoms</w:t>
      </w:r>
      <w:bookmarkStart w:id="54" w:name="_GoBack"/>
      <w:bookmarkEnd w:id="54"/>
      <w:r>
        <w:t xml:space="preserve"> in *** practice.</w:t>
      </w:r>
    </w:p>
    <w:p w14:paraId="7E097896" w14:textId="77777777" w:rsidR="00F24EDE" w:rsidRDefault="00F24EDE" w:rsidP="00F24EDE"/>
    <w:p w14:paraId="4C64158B" w14:textId="3C461F45" w:rsidR="00B577EA" w:rsidRPr="006B45BA" w:rsidRDefault="00D2643E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myriad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670A25"/>
    <w:multiLevelType w:val="hybridMultilevel"/>
    <w:tmpl w:val="9878A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47081A"/>
    <w:rsid w:val="005A5A20"/>
    <w:rsid w:val="006B45BA"/>
    <w:rsid w:val="008A1E84"/>
    <w:rsid w:val="00C32881"/>
    <w:rsid w:val="00CA4835"/>
    <w:rsid w:val="00D2643E"/>
    <w:rsid w:val="00E11225"/>
    <w:rsid w:val="00EC6ED9"/>
    <w:rsid w:val="00F011B6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0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151</Words>
  <Characters>861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2017-06-19T16:41:00Z</dcterms:created>
  <dcterms:modified xsi:type="dcterms:W3CDTF">2017-09-08T18:17:00Z</dcterms:modified>
</cp:coreProperties>
</file>