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7C24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EA458C8" w14:textId="7A2D928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87ADC">
        <w:rPr>
          <w:b/>
          <w:i/>
        </w:rPr>
        <w:t>Kinetic</w:t>
      </w:r>
      <w:r w:rsidR="00F24EDE">
        <w:rPr>
          <w:b/>
        </w:rPr>
        <w:t xml:space="preserve"> (</w:t>
      </w:r>
      <w:r w:rsidR="00287ADC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15BF208" w14:textId="7F60E968" w:rsidR="00287ADC" w:rsidRDefault="00287ADC" w:rsidP="00F24EDE"/>
    <w:p w14:paraId="43E72614" w14:textId="75899F5C" w:rsidR="00287ADC" w:rsidRPr="00287ADC" w:rsidRDefault="00287ADC" w:rsidP="00287A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children at the playground engaged in </w:t>
      </w:r>
      <w:r w:rsidRPr="00287ADC">
        <w:rPr>
          <w:i/>
          <w:iCs/>
        </w:rPr>
        <w:t>kinetic</w:t>
      </w:r>
      <w:r>
        <w:t xml:space="preserve"> activity on the slide and monkey bars.</w:t>
      </w:r>
    </w:p>
    <w:p w14:paraId="3BB387C1" w14:textId="48F5B882" w:rsidR="00287ADC" w:rsidRPr="00287ADC" w:rsidRDefault="00287ADC" w:rsidP="00287A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strong wind generated a lot of </w:t>
      </w:r>
      <w:r w:rsidRPr="00287ADC">
        <w:rPr>
          <w:i/>
          <w:iCs/>
        </w:rPr>
        <w:t>kinetic</w:t>
      </w:r>
      <w:r>
        <w:t xml:space="preserve"> energy in the wind chimes.</w:t>
      </w:r>
    </w:p>
    <w:p w14:paraId="15B43995" w14:textId="501E545F" w:rsidR="00287ADC" w:rsidRPr="00287ADC" w:rsidRDefault="00287ADC" w:rsidP="00287A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to attend dance performances because *** likes </w:t>
      </w:r>
      <w:r w:rsidRPr="00287ADC">
        <w:rPr>
          <w:i/>
          <w:iCs/>
        </w:rPr>
        <w:t>kinetic</w:t>
      </w:r>
      <w:r>
        <w:t xml:space="preserve"> art.</w:t>
      </w:r>
    </w:p>
    <w:p w14:paraId="3697A0B8" w14:textId="2C705085" w:rsidR="00287ADC" w:rsidRPr="00287ADC" w:rsidRDefault="00287ADC" w:rsidP="00287A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physics and chemistry, so *** knows that burning gasoline gives cars their </w:t>
      </w:r>
      <w:r w:rsidRPr="00287ADC">
        <w:rPr>
          <w:i/>
          <w:iCs/>
        </w:rPr>
        <w:t>kinetic</w:t>
      </w:r>
      <w:r>
        <w:t xml:space="preserve"> energy.</w:t>
      </w:r>
    </w:p>
    <w:p w14:paraId="084153D5" w14:textId="6DE3D7E5" w:rsidR="00287ADC" w:rsidRPr="00BC3AE8" w:rsidRDefault="00287ADC" w:rsidP="00287A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watched the bowling ball’s </w:t>
      </w:r>
      <w:r w:rsidRPr="00BC3AE8">
        <w:rPr>
          <w:i/>
          <w:iCs/>
        </w:rPr>
        <w:t>kinetic</w:t>
      </w:r>
      <w:r>
        <w:t xml:space="preserve"> energy increase as it rolled downhill.</w:t>
      </w:r>
      <w:bookmarkStart w:id="54" w:name="_GoBack"/>
      <w:bookmarkEnd w:id="54"/>
    </w:p>
    <w:p w14:paraId="01EEE5B3" w14:textId="77777777" w:rsidR="00F24EDE" w:rsidRDefault="00F24EDE" w:rsidP="00F24EDE"/>
    <w:p w14:paraId="44EEAD03" w14:textId="38FA6CD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87ADC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287ADC">
        <w:rPr>
          <w:b/>
          <w:i/>
          <w:iCs/>
          <w:u w:val="single"/>
        </w:rPr>
        <w:t>kinetic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937EA2"/>
    <w:multiLevelType w:val="hybridMultilevel"/>
    <w:tmpl w:val="DCAA2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87ADC"/>
    <w:rsid w:val="002C2733"/>
    <w:rsid w:val="00335A5C"/>
    <w:rsid w:val="00410E3E"/>
    <w:rsid w:val="004C2C95"/>
    <w:rsid w:val="005A5A20"/>
    <w:rsid w:val="006B45BA"/>
    <w:rsid w:val="00BC3AE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7A0C78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2019-07-02T16:32:00Z</dcterms:created>
  <dcterms:modified xsi:type="dcterms:W3CDTF">2019-07-21T10:18:00Z</dcterms:modified>
</cp:coreProperties>
</file>