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:rsidR="00F24EDE" w:rsidRDefault="005A5A20" w:rsidP="00F24EDE">
      <w:r>
        <w:rPr>
          <w:b/>
        </w:rPr>
        <w:t>Focus on One Word Worksheet:</w:t>
      </w:r>
      <w:r w:rsidR="00F24EDE">
        <w:rPr>
          <w:b/>
        </w:rPr>
        <w:t xml:space="preserve"> </w:t>
      </w:r>
      <w:r w:rsidR="006E4247">
        <w:rPr>
          <w:b/>
          <w:i/>
        </w:rPr>
        <w:t>Churlish</w:t>
      </w:r>
      <w:r w:rsidR="00F24EDE">
        <w:rPr>
          <w:b/>
        </w:rPr>
        <w:t xml:space="preserve"> (</w:t>
      </w:r>
      <w:r w:rsidR="006E4247">
        <w:rPr>
          <w:b/>
        </w:rPr>
        <w:t>adjective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:rsidR="006E4247" w:rsidRDefault="006E4247" w:rsidP="00F24EDE"/>
    <w:p w:rsidR="006E4247" w:rsidRPr="001C7799" w:rsidRDefault="001C7799" w:rsidP="006E4247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The </w:t>
      </w:r>
      <w:r w:rsidRPr="001C7799">
        <w:rPr>
          <w:i/>
          <w:iCs/>
        </w:rPr>
        <w:t>churlish</w:t>
      </w:r>
      <w:r>
        <w:t xml:space="preserve"> server drove customers away from ***’s restaurant.</w:t>
      </w:r>
    </w:p>
    <w:p w:rsidR="001C7799" w:rsidRPr="001C7799" w:rsidRDefault="001C7799" w:rsidP="006E4247">
      <w:pPr>
        <w:pStyle w:val="ListParagraph"/>
        <w:numPr>
          <w:ilvl w:val="0"/>
          <w:numId w:val="1"/>
        </w:numPr>
        <w:rPr>
          <w:b/>
          <w:bCs/>
        </w:rPr>
      </w:pPr>
      <w:r w:rsidRPr="001C7799">
        <w:rPr>
          <w:i/>
          <w:iCs/>
        </w:rPr>
        <w:t>Churlish</w:t>
      </w:r>
      <w:r>
        <w:t xml:space="preserve"> people commonly don’t have many friends.</w:t>
      </w:r>
    </w:p>
    <w:p w:rsidR="001C7799" w:rsidRPr="001C7799" w:rsidRDefault="001C7799" w:rsidP="006E4247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is a vegetarian who nonetheless feels </w:t>
      </w:r>
      <w:r w:rsidRPr="001C7799">
        <w:rPr>
          <w:i/>
          <w:iCs/>
        </w:rPr>
        <w:t>churlish</w:t>
      </w:r>
      <w:r>
        <w:t xml:space="preserve"> when *** turns down meat at a dinner party.</w:t>
      </w:r>
    </w:p>
    <w:p w:rsidR="001C7799" w:rsidRPr="001C7799" w:rsidRDefault="001C7799" w:rsidP="006E4247">
      <w:pPr>
        <w:pStyle w:val="ListParagraph"/>
        <w:numPr>
          <w:ilvl w:val="0"/>
          <w:numId w:val="1"/>
        </w:numPr>
        <w:rPr>
          <w:b/>
          <w:bCs/>
        </w:rPr>
      </w:pPr>
      <w:r>
        <w:t>The</w:t>
      </w:r>
      <w:r w:rsidRPr="001C7799">
        <w:rPr>
          <w:i/>
          <w:iCs/>
        </w:rPr>
        <w:t xml:space="preserve"> churlish</w:t>
      </w:r>
      <w:r>
        <w:t xml:space="preserve"> dog snapped at *** when *** tried to pet it.</w:t>
      </w:r>
    </w:p>
    <w:p w:rsidR="001C7799" w:rsidRPr="006E4247" w:rsidRDefault="001C7799" w:rsidP="006E4247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A </w:t>
      </w:r>
      <w:bookmarkStart w:id="54" w:name="_GoBack"/>
      <w:r w:rsidRPr="001C7799">
        <w:rPr>
          <w:i/>
          <w:iCs/>
        </w:rPr>
        <w:t xml:space="preserve">churlish </w:t>
      </w:r>
      <w:bookmarkEnd w:id="54"/>
      <w:r>
        <w:t>customer at ***’s café complained that the coffee was too hot.</w:t>
      </w:r>
    </w:p>
    <w:p w:rsidR="00F24EDE" w:rsidRDefault="00F24EDE" w:rsidP="00F24EDE"/>
    <w:p w:rsidR="00B577EA" w:rsidRPr="006B45BA" w:rsidRDefault="00F24EDE" w:rsidP="00F24EDE">
      <w:r w:rsidRPr="00523677">
        <w:rPr>
          <w:b/>
          <w:u w:val="single"/>
        </w:rPr>
        <w:t xml:space="preserve">The </w:t>
      </w:r>
      <w:r w:rsidR="006E4247">
        <w:rPr>
          <w:b/>
          <w:u w:val="single"/>
        </w:rPr>
        <w:t>adjective</w:t>
      </w:r>
      <w:r w:rsidRPr="00523677">
        <w:rPr>
          <w:b/>
          <w:u w:val="single"/>
        </w:rPr>
        <w:t xml:space="preserve"> </w:t>
      </w:r>
      <w:r w:rsidR="006E4247">
        <w:rPr>
          <w:b/>
          <w:i/>
          <w:u w:val="single"/>
        </w:rPr>
        <w:t>churlish</w:t>
      </w:r>
      <w:r w:rsidRPr="00523677">
        <w:rPr>
          <w:b/>
          <w:i/>
          <w:u w:val="single"/>
        </w:rPr>
        <w:t xml:space="preserve"> </w:t>
      </w:r>
      <w:r w:rsidRPr="00523677">
        <w:rPr>
          <w:b/>
          <w:u w:val="single"/>
        </w:rPr>
        <w:t>means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30B0515"/>
    <w:multiLevelType w:val="hybridMultilevel"/>
    <w:tmpl w:val="6EA6734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8"/>
  <w:doNotDisplayPageBoundaries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4247"/>
    <w:rsid w:val="001539C9"/>
    <w:rsid w:val="001C7799"/>
    <w:rsid w:val="001F20BF"/>
    <w:rsid w:val="002C2733"/>
    <w:rsid w:val="00335A5C"/>
    <w:rsid w:val="00410E3E"/>
    <w:rsid w:val="005A5A20"/>
    <w:rsid w:val="006B45BA"/>
    <w:rsid w:val="006E4247"/>
    <w:rsid w:val="00C32881"/>
    <w:rsid w:val="00CA4835"/>
    <w:rsid w:val="00E11225"/>
    <w:rsid w:val="00EC6ED9"/>
    <w:rsid w:val="00F24EDE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2652B2F"/>
  <w15:chartTrackingRefBased/>
  <w15:docId w15:val="{389FD0B2-0512-2E45-8A7C-196C9B10BE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E424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DN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DN TM*dnow wstm.dotx</Template>
  <TotalTime>4</TotalTime>
  <Pages>1</Pages>
  <Words>123</Words>
  <Characters>702</Characters>
  <Application>Microsoft Office Word</Application>
  <DocSecurity>0</DocSecurity>
  <Lines>5</Lines>
  <Paragraphs>1</Paragraphs>
  <ScaleCrop>false</ScaleCrop>
  <Company>Mark's Text Terminal</Company>
  <LinksUpToDate>false</LinksUpToDate>
  <CharactersWithSpaces>824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2</cp:revision>
  <dcterms:created xsi:type="dcterms:W3CDTF">2019-07-07T13:44:00Z</dcterms:created>
  <dcterms:modified xsi:type="dcterms:W3CDTF">2019-07-07T14:07:00Z</dcterms:modified>
</cp:coreProperties>
</file>