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6AC7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E5383EE" w14:textId="0AAC62B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C012B">
        <w:rPr>
          <w:b/>
          <w:i/>
        </w:rPr>
        <w:t>Zeal</w:t>
      </w:r>
      <w:r w:rsidR="00F24EDE">
        <w:rPr>
          <w:b/>
        </w:rPr>
        <w:t xml:space="preserve"> (</w:t>
      </w:r>
      <w:r w:rsidR="00EC012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252A6F9" w14:textId="07DC584E" w:rsidR="007D73C9" w:rsidRDefault="007D73C9" w:rsidP="00F24EDE"/>
    <w:p w14:paraId="2B346481" w14:textId="6B6F7A36" w:rsidR="007D73C9" w:rsidRPr="007D73C9" w:rsidRDefault="007D73C9" w:rsidP="007D73C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television preacher’s </w:t>
      </w:r>
      <w:r w:rsidRPr="00D45C28">
        <w:rPr>
          <w:i/>
          <w:iCs/>
        </w:rPr>
        <w:t>zeal</w:t>
      </w:r>
      <w:r>
        <w:t xml:space="preserve"> just annoyed ***.</w:t>
      </w:r>
    </w:p>
    <w:p w14:paraId="2EB04C26" w14:textId="03C4A679" w:rsidR="007D73C9" w:rsidRPr="00181D51" w:rsidRDefault="007D73C9" w:rsidP="007D73C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a </w:t>
      </w:r>
      <w:r w:rsidR="00181D51" w:rsidRPr="00D45C28">
        <w:rPr>
          <w:i/>
          <w:iCs/>
        </w:rPr>
        <w:t>zeal</w:t>
      </w:r>
      <w:r w:rsidR="00181D51">
        <w:t xml:space="preserve"> for swimming, so *** goes to the pool every day.</w:t>
      </w:r>
    </w:p>
    <w:p w14:paraId="2A3321A3" w14:textId="72EB42DA" w:rsidR="00181D51" w:rsidRPr="00181D51" w:rsidRDefault="00181D51" w:rsidP="007D73C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who collect things like stamps and coins usually do so with </w:t>
      </w:r>
      <w:r w:rsidRPr="00D45C28">
        <w:rPr>
          <w:i/>
          <w:iCs/>
        </w:rPr>
        <w:t>zeal</w:t>
      </w:r>
      <w:r>
        <w:t>.</w:t>
      </w:r>
    </w:p>
    <w:p w14:paraId="46708E05" w14:textId="41264C19" w:rsidR="00181D51" w:rsidRPr="00181D51" w:rsidRDefault="00181D51" w:rsidP="007D73C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went to a dealership to a new car, but quickly lost patience with the salesman’s </w:t>
      </w:r>
      <w:r w:rsidRPr="00D45C28">
        <w:rPr>
          <w:i/>
          <w:iCs/>
        </w:rPr>
        <w:t>zeal</w:t>
      </w:r>
      <w:r>
        <w:t>.</w:t>
      </w:r>
    </w:p>
    <w:p w14:paraId="754240E8" w14:textId="1E078C56" w:rsidR="00181D51" w:rsidRPr="007D73C9" w:rsidRDefault="00181D51" w:rsidP="007D73C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plays chess with </w:t>
      </w:r>
      <w:r w:rsidRPr="00D45C28">
        <w:rPr>
          <w:i/>
          <w:iCs/>
        </w:rPr>
        <w:t>zeal</w:t>
      </w:r>
      <w:r>
        <w:t>, which is probably why *** wins most of *** matches.</w:t>
      </w:r>
    </w:p>
    <w:p w14:paraId="64F949D4" w14:textId="77777777" w:rsidR="00F24EDE" w:rsidRDefault="00F24EDE" w:rsidP="00F24EDE"/>
    <w:p w14:paraId="4A923A55" w14:textId="2AE6E6B0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EC012B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EC012B">
        <w:rPr>
          <w:b/>
          <w:i/>
          <w:u w:val="single"/>
        </w:rPr>
        <w:t>zeal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5191B">
        <w:rPr>
          <w:u w:val="single"/>
        </w:rPr>
        <w:tab/>
      </w:r>
    </w:p>
    <w:p w14:paraId="772CA6CE" w14:textId="070827DF" w:rsidR="0005191B" w:rsidRDefault="0005191B" w:rsidP="00F24EDE">
      <w:pPr>
        <w:rPr>
          <w:u w:val="single"/>
        </w:rPr>
      </w:pPr>
    </w:p>
    <w:p w14:paraId="5EEE5360" w14:textId="78018102" w:rsidR="0005191B" w:rsidRDefault="0005191B" w:rsidP="00F24EDE">
      <w:pPr>
        <w:rPr>
          <w:u w:val="single"/>
        </w:rPr>
      </w:pPr>
    </w:p>
    <w:p w14:paraId="6CBF2295" w14:textId="7B9EADE1" w:rsidR="0005191B" w:rsidRDefault="0005191B" w:rsidP="00F24EDE">
      <w:pPr>
        <w:rPr>
          <w:u w:val="single"/>
        </w:rPr>
      </w:pPr>
    </w:p>
    <w:p w14:paraId="11818568" w14:textId="30E79337" w:rsidR="0005191B" w:rsidRDefault="0005191B" w:rsidP="00F24EDE">
      <w:pPr>
        <w:rPr>
          <w:u w:val="single"/>
        </w:rPr>
      </w:pPr>
    </w:p>
    <w:p w14:paraId="3F0773CE" w14:textId="1BF282F9" w:rsidR="0005191B" w:rsidRDefault="0005191B" w:rsidP="00F24EDE">
      <w:pPr>
        <w:rPr>
          <w:u w:val="single"/>
        </w:rPr>
      </w:pPr>
    </w:p>
    <w:p w14:paraId="41975BD4" w14:textId="66AAB7E5" w:rsidR="0005191B" w:rsidRDefault="0005191B" w:rsidP="00F24EDE">
      <w:pPr>
        <w:rPr>
          <w:u w:val="single"/>
        </w:rPr>
      </w:pPr>
    </w:p>
    <w:p w14:paraId="3E5DAAE7" w14:textId="2A722A2C" w:rsidR="0005191B" w:rsidRDefault="0005191B" w:rsidP="00F24EDE">
      <w:pPr>
        <w:rPr>
          <w:u w:val="single"/>
        </w:rPr>
      </w:pPr>
    </w:p>
    <w:p w14:paraId="78C8B40C" w14:textId="46B016F0" w:rsidR="0005191B" w:rsidRDefault="0005191B" w:rsidP="00F24EDE">
      <w:pPr>
        <w:rPr>
          <w:u w:val="single"/>
        </w:rPr>
      </w:pPr>
    </w:p>
    <w:p w14:paraId="6C6CC249" w14:textId="23666734" w:rsidR="0005191B" w:rsidRDefault="0005191B" w:rsidP="00F24EDE">
      <w:pPr>
        <w:rPr>
          <w:u w:val="single"/>
        </w:rPr>
      </w:pPr>
    </w:p>
    <w:p w14:paraId="2A91F2F5" w14:textId="3C227C44" w:rsidR="0005191B" w:rsidRDefault="0005191B" w:rsidP="00F24EDE">
      <w:pPr>
        <w:rPr>
          <w:u w:val="single"/>
        </w:rPr>
      </w:pPr>
    </w:p>
    <w:p w14:paraId="12061FB0" w14:textId="0FFA5465" w:rsidR="0005191B" w:rsidRDefault="0005191B" w:rsidP="00F24EDE">
      <w:pPr>
        <w:rPr>
          <w:u w:val="single"/>
        </w:rPr>
      </w:pPr>
    </w:p>
    <w:p w14:paraId="118455AD" w14:textId="1CD77D0E" w:rsidR="0005191B" w:rsidRDefault="0005191B" w:rsidP="00F24EDE">
      <w:pPr>
        <w:rPr>
          <w:u w:val="single"/>
        </w:rPr>
      </w:pPr>
    </w:p>
    <w:p w14:paraId="11E54633" w14:textId="23C2CA47" w:rsidR="0005191B" w:rsidRDefault="0005191B" w:rsidP="00F24EDE">
      <w:pPr>
        <w:rPr>
          <w:u w:val="single"/>
        </w:rPr>
      </w:pPr>
    </w:p>
    <w:p w14:paraId="02D6BEAB" w14:textId="035D546E" w:rsidR="0005191B" w:rsidRDefault="0005191B" w:rsidP="00F24EDE">
      <w:pPr>
        <w:rPr>
          <w:u w:val="single"/>
        </w:rPr>
      </w:pPr>
    </w:p>
    <w:p w14:paraId="2E7CBD2E" w14:textId="0272678B" w:rsidR="0005191B" w:rsidRDefault="0005191B" w:rsidP="00F24EDE">
      <w:pPr>
        <w:rPr>
          <w:u w:val="single"/>
        </w:rPr>
      </w:pPr>
    </w:p>
    <w:p w14:paraId="79FB01EB" w14:textId="2D858255" w:rsidR="0005191B" w:rsidRDefault="0005191B" w:rsidP="00F24EDE">
      <w:pPr>
        <w:rPr>
          <w:u w:val="single"/>
        </w:rPr>
      </w:pPr>
    </w:p>
    <w:p w14:paraId="75E5C3AD" w14:textId="0A90CB06" w:rsidR="0005191B" w:rsidRDefault="0005191B" w:rsidP="00F24EDE">
      <w:pPr>
        <w:rPr>
          <w:u w:val="single"/>
        </w:rPr>
      </w:pPr>
    </w:p>
    <w:p w14:paraId="6FC94C5D" w14:textId="18838BEA" w:rsidR="0005191B" w:rsidRDefault="0005191B" w:rsidP="00F24EDE">
      <w:pPr>
        <w:rPr>
          <w:u w:val="single"/>
        </w:rPr>
      </w:pPr>
    </w:p>
    <w:p w14:paraId="099B5ADD" w14:textId="27F9955F" w:rsidR="0005191B" w:rsidRDefault="0005191B" w:rsidP="00F24EDE">
      <w:pPr>
        <w:rPr>
          <w:u w:val="single"/>
        </w:rPr>
      </w:pPr>
    </w:p>
    <w:p w14:paraId="2CE4231F" w14:textId="47242C49" w:rsidR="0005191B" w:rsidRDefault="0005191B" w:rsidP="00F24EDE">
      <w:pPr>
        <w:rPr>
          <w:u w:val="single"/>
        </w:rPr>
      </w:pPr>
    </w:p>
    <w:p w14:paraId="51C3C60F" w14:textId="5E92099C" w:rsidR="0005191B" w:rsidRDefault="0005191B" w:rsidP="00F24EDE">
      <w:pPr>
        <w:rPr>
          <w:u w:val="single"/>
        </w:rPr>
      </w:pPr>
    </w:p>
    <w:p w14:paraId="23878F8C" w14:textId="229ABA97" w:rsidR="0005191B" w:rsidRDefault="0005191B" w:rsidP="00F24EDE">
      <w:pPr>
        <w:rPr>
          <w:u w:val="single"/>
        </w:rPr>
      </w:pPr>
    </w:p>
    <w:p w14:paraId="24F4E655" w14:textId="62351C8D" w:rsidR="0005191B" w:rsidRDefault="0005191B" w:rsidP="00F24EDE">
      <w:pPr>
        <w:rPr>
          <w:u w:val="single"/>
        </w:rPr>
      </w:pPr>
    </w:p>
    <w:p w14:paraId="2A95269D" w14:textId="36F72343" w:rsidR="0005191B" w:rsidRDefault="0005191B" w:rsidP="00F24EDE">
      <w:pPr>
        <w:rPr>
          <w:u w:val="single"/>
        </w:rPr>
      </w:pPr>
    </w:p>
    <w:p w14:paraId="42108D18" w14:textId="10019DB3" w:rsidR="0005191B" w:rsidRDefault="0005191B" w:rsidP="00F24EDE">
      <w:pPr>
        <w:rPr>
          <w:u w:val="single"/>
        </w:rPr>
      </w:pPr>
    </w:p>
    <w:p w14:paraId="290B968C" w14:textId="3C9B4D61" w:rsidR="0005191B" w:rsidRDefault="0005191B" w:rsidP="00F24EDE">
      <w:pPr>
        <w:rPr>
          <w:u w:val="single"/>
        </w:rPr>
      </w:pPr>
    </w:p>
    <w:p w14:paraId="2CF457E2" w14:textId="34DC442E" w:rsidR="0005191B" w:rsidRDefault="0005191B" w:rsidP="00F24EDE">
      <w:pPr>
        <w:rPr>
          <w:u w:val="single"/>
        </w:rPr>
      </w:pPr>
    </w:p>
    <w:p w14:paraId="013072B4" w14:textId="3AAD1CA3" w:rsidR="0005191B" w:rsidRDefault="0005191B" w:rsidP="00F24EDE">
      <w:pPr>
        <w:rPr>
          <w:u w:val="single"/>
        </w:rPr>
      </w:pPr>
    </w:p>
    <w:p w14:paraId="1E306A5E" w14:textId="426D4C39" w:rsidR="0005191B" w:rsidRDefault="0005191B" w:rsidP="00F24EDE">
      <w:pPr>
        <w:rPr>
          <w:u w:val="single"/>
        </w:rPr>
      </w:pPr>
    </w:p>
    <w:p w14:paraId="761209C2" w14:textId="2D0D5CA0" w:rsidR="0005191B" w:rsidRDefault="0005191B" w:rsidP="00F24EDE">
      <w:pPr>
        <w:rPr>
          <w:u w:val="single"/>
        </w:rPr>
      </w:pPr>
    </w:p>
    <w:p w14:paraId="74A7376B" w14:textId="4E060725" w:rsidR="0005191B" w:rsidRDefault="0005191B" w:rsidP="00F24EDE">
      <w:pPr>
        <w:rPr>
          <w:u w:val="single"/>
        </w:rPr>
      </w:pPr>
    </w:p>
    <w:p w14:paraId="584CF945" w14:textId="1C03BC50" w:rsidR="0005191B" w:rsidRDefault="0005191B" w:rsidP="00F24EDE">
      <w:pPr>
        <w:rPr>
          <w:u w:val="single"/>
        </w:rPr>
      </w:pPr>
    </w:p>
    <w:p w14:paraId="565C0049" w14:textId="2283C557" w:rsidR="0005191B" w:rsidRDefault="0005191B" w:rsidP="00F24EDE">
      <w:pPr>
        <w:rPr>
          <w:u w:val="single"/>
        </w:rPr>
      </w:pPr>
    </w:p>
    <w:p w14:paraId="343665C2" w14:textId="25EAA470" w:rsidR="0005191B" w:rsidRDefault="0005191B" w:rsidP="00F24EDE">
      <w:pPr>
        <w:rPr>
          <w:u w:val="single"/>
        </w:rPr>
      </w:pPr>
    </w:p>
    <w:p w14:paraId="35B311D0" w14:textId="31BF2A16" w:rsidR="0005191B" w:rsidRDefault="0005191B" w:rsidP="00F24EDE">
      <w:pPr>
        <w:rPr>
          <w:u w:val="single"/>
        </w:rPr>
      </w:pPr>
    </w:p>
    <w:p w14:paraId="0DBE5973" w14:textId="5A7A40E1" w:rsidR="0005191B" w:rsidRDefault="0005191B" w:rsidP="00F24EDE">
      <w:pPr>
        <w:rPr>
          <w:u w:val="single"/>
        </w:rPr>
      </w:pPr>
    </w:p>
    <w:p w14:paraId="735683D4" w14:textId="77777777" w:rsidR="0005191B" w:rsidRPr="009E1B18" w:rsidRDefault="0005191B" w:rsidP="0005191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0C3FBE" w14:textId="77777777" w:rsidR="0005191B" w:rsidRDefault="0005191B" w:rsidP="0005191B">
      <w:r>
        <w:rPr>
          <w:b/>
        </w:rPr>
        <w:t xml:space="preserve">Focus on One Word Worksheet: </w:t>
      </w:r>
      <w:r>
        <w:rPr>
          <w:b/>
          <w:i/>
        </w:rPr>
        <w:t>Zealot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5F6533C" w14:textId="77777777" w:rsidR="0005191B" w:rsidRDefault="0005191B" w:rsidP="0005191B"/>
    <w:p w14:paraId="15E3FE44" w14:textId="77777777" w:rsidR="0005191B" w:rsidRPr="00933279" w:rsidRDefault="0005191B" w:rsidP="0005191B">
      <w:pPr>
        <w:pStyle w:val="ListParagraph"/>
        <w:numPr>
          <w:ilvl w:val="0"/>
          <w:numId w:val="2"/>
        </w:numPr>
        <w:rPr>
          <w:b/>
        </w:rPr>
      </w:pPr>
      <w:r>
        <w:t>*** finds that most people in politics these days are</w:t>
      </w:r>
      <w:r w:rsidRPr="00933279">
        <w:rPr>
          <w:i/>
        </w:rPr>
        <w:t xml:space="preserve"> zealots</w:t>
      </w:r>
      <w:r>
        <w:t>, therefore, *** prefers to avoid them.</w:t>
      </w:r>
    </w:p>
    <w:p w14:paraId="669E2588" w14:textId="77777777" w:rsidR="0005191B" w:rsidRPr="00933279" w:rsidRDefault="0005191B" w:rsidP="0005191B">
      <w:pPr>
        <w:pStyle w:val="ListParagraph"/>
        <w:numPr>
          <w:ilvl w:val="0"/>
          <w:numId w:val="2"/>
        </w:numPr>
        <w:rPr>
          <w:b/>
        </w:rPr>
      </w:pPr>
      <w:r>
        <w:t>The</w:t>
      </w:r>
      <w:r w:rsidRPr="00933279">
        <w:rPr>
          <w:i/>
        </w:rPr>
        <w:t xml:space="preserve"> zealot</w:t>
      </w:r>
      <w:r>
        <w:t xml:space="preserve"> was unwilling to understand the views of others, let alone consider them.</w:t>
      </w:r>
    </w:p>
    <w:p w14:paraId="5C12C066" w14:textId="77777777" w:rsidR="0005191B" w:rsidRPr="00933279" w:rsidRDefault="0005191B" w:rsidP="0005191B">
      <w:pPr>
        <w:pStyle w:val="ListParagraph"/>
        <w:numPr>
          <w:ilvl w:val="0"/>
          <w:numId w:val="2"/>
        </w:numPr>
        <w:rPr>
          <w:b/>
        </w:rPr>
      </w:pPr>
      <w:r>
        <w:t xml:space="preserve">Mr. Feltskog is a bit too much of a </w:t>
      </w:r>
      <w:r w:rsidRPr="00933279">
        <w:rPr>
          <w:i/>
        </w:rPr>
        <w:t>zealot</w:t>
      </w:r>
      <w:r>
        <w:t>, his students agree, when it comes to education.</w:t>
      </w:r>
    </w:p>
    <w:p w14:paraId="566BFBC5" w14:textId="77777777" w:rsidR="0005191B" w:rsidRPr="00933279" w:rsidRDefault="0005191B" w:rsidP="0005191B">
      <w:pPr>
        <w:pStyle w:val="ListParagraph"/>
        <w:numPr>
          <w:ilvl w:val="0"/>
          <w:numId w:val="2"/>
        </w:numPr>
        <w:rPr>
          <w:b/>
        </w:rPr>
      </w:pPr>
      <w:r>
        <w:t>*** studies religious</w:t>
      </w:r>
      <w:r w:rsidRPr="00933279">
        <w:rPr>
          <w:i/>
        </w:rPr>
        <w:t xml:space="preserve"> zealots</w:t>
      </w:r>
      <w:r>
        <w:t xml:space="preserve"> and their roles in starting wars.</w:t>
      </w:r>
    </w:p>
    <w:p w14:paraId="07A691EE" w14:textId="77777777" w:rsidR="0005191B" w:rsidRPr="00933279" w:rsidRDefault="0005191B" w:rsidP="0005191B">
      <w:pPr>
        <w:pStyle w:val="ListParagraph"/>
        <w:numPr>
          <w:ilvl w:val="0"/>
          <w:numId w:val="2"/>
        </w:numPr>
        <w:rPr>
          <w:b/>
        </w:rPr>
      </w:pPr>
      <w:r>
        <w:t xml:space="preserve">The people involved in the attacks of September 11, 2001, were </w:t>
      </w:r>
      <w:r w:rsidRPr="00933279">
        <w:rPr>
          <w:i/>
        </w:rPr>
        <w:t>zealots</w:t>
      </w:r>
      <w:r>
        <w:t>, pure and simple.</w:t>
      </w:r>
    </w:p>
    <w:p w14:paraId="1C391761" w14:textId="77777777" w:rsidR="0005191B" w:rsidRDefault="0005191B" w:rsidP="0005191B"/>
    <w:p w14:paraId="55429564" w14:textId="77777777" w:rsidR="0005191B" w:rsidRPr="006B45BA" w:rsidRDefault="0005191B" w:rsidP="0005191B">
      <w:r>
        <w:rPr>
          <w:b/>
          <w:u w:val="single"/>
        </w:rPr>
        <w:t>The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zealot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F17E91B" w14:textId="0C1775C5" w:rsidR="0005191B" w:rsidRDefault="0005191B" w:rsidP="00F24EDE"/>
    <w:p w14:paraId="7B0DC5F4" w14:textId="5A70151B" w:rsidR="00762BC4" w:rsidRDefault="00762BC4" w:rsidP="00F24EDE"/>
    <w:p w14:paraId="18E68334" w14:textId="5E4425ED" w:rsidR="00762BC4" w:rsidRDefault="00762BC4" w:rsidP="00F24EDE"/>
    <w:p w14:paraId="776FCC3C" w14:textId="16FB2385" w:rsidR="00762BC4" w:rsidRDefault="00762BC4" w:rsidP="00F24EDE"/>
    <w:p w14:paraId="3B8E5366" w14:textId="5E223EBA" w:rsidR="00762BC4" w:rsidRDefault="00762BC4" w:rsidP="00F24EDE"/>
    <w:p w14:paraId="62CD5B22" w14:textId="7B2E00F6" w:rsidR="00762BC4" w:rsidRDefault="00762BC4" w:rsidP="00F24EDE"/>
    <w:p w14:paraId="2EE7E6DD" w14:textId="11906BC1" w:rsidR="00762BC4" w:rsidRDefault="00762BC4" w:rsidP="00F24EDE"/>
    <w:p w14:paraId="6C8278D1" w14:textId="6461E27C" w:rsidR="00762BC4" w:rsidRDefault="00762BC4" w:rsidP="00F24EDE"/>
    <w:p w14:paraId="1A3A92EE" w14:textId="54236CCE" w:rsidR="00762BC4" w:rsidRDefault="00762BC4" w:rsidP="00F24EDE"/>
    <w:p w14:paraId="6E120B73" w14:textId="454E3B34" w:rsidR="00762BC4" w:rsidRDefault="00762BC4" w:rsidP="00F24EDE"/>
    <w:p w14:paraId="6542209E" w14:textId="34EA285D" w:rsidR="00762BC4" w:rsidRDefault="00762BC4" w:rsidP="00F24EDE"/>
    <w:p w14:paraId="161B3EE5" w14:textId="2E489921" w:rsidR="00762BC4" w:rsidRDefault="00762BC4" w:rsidP="00F24EDE"/>
    <w:p w14:paraId="32275AD6" w14:textId="2AD48109" w:rsidR="00762BC4" w:rsidRDefault="00762BC4" w:rsidP="00F24EDE"/>
    <w:p w14:paraId="35670013" w14:textId="4B7AAF85" w:rsidR="00762BC4" w:rsidRDefault="00762BC4" w:rsidP="00F24EDE"/>
    <w:p w14:paraId="3CAC5A42" w14:textId="3B0F60C1" w:rsidR="00762BC4" w:rsidRDefault="00762BC4" w:rsidP="00F24EDE"/>
    <w:p w14:paraId="57FFB097" w14:textId="072680F4" w:rsidR="00762BC4" w:rsidRDefault="00762BC4" w:rsidP="00F24EDE"/>
    <w:p w14:paraId="6B2DB9EC" w14:textId="54429628" w:rsidR="00762BC4" w:rsidRDefault="00762BC4" w:rsidP="00F24EDE"/>
    <w:p w14:paraId="19876D73" w14:textId="7B7EA459" w:rsidR="00762BC4" w:rsidRDefault="00762BC4" w:rsidP="00F24EDE"/>
    <w:p w14:paraId="4473E6CA" w14:textId="2D69A1FC" w:rsidR="00762BC4" w:rsidRDefault="00762BC4" w:rsidP="00F24EDE"/>
    <w:p w14:paraId="487808C7" w14:textId="3FF59807" w:rsidR="00762BC4" w:rsidRDefault="00762BC4" w:rsidP="00F24EDE"/>
    <w:p w14:paraId="4BD6274C" w14:textId="71AE77E2" w:rsidR="00762BC4" w:rsidRDefault="00762BC4" w:rsidP="00F24EDE"/>
    <w:p w14:paraId="4D39FACF" w14:textId="4457ABA5" w:rsidR="00762BC4" w:rsidRDefault="00762BC4" w:rsidP="00F24EDE"/>
    <w:p w14:paraId="7260A79D" w14:textId="010B279A" w:rsidR="00762BC4" w:rsidRDefault="00762BC4" w:rsidP="00F24EDE"/>
    <w:p w14:paraId="23FAF246" w14:textId="6D2D2B2A" w:rsidR="00762BC4" w:rsidRDefault="00762BC4" w:rsidP="00F24EDE"/>
    <w:p w14:paraId="78DDD763" w14:textId="719CF390" w:rsidR="00762BC4" w:rsidRDefault="00762BC4" w:rsidP="00F24EDE"/>
    <w:p w14:paraId="2D38CC3B" w14:textId="76FFC314" w:rsidR="00762BC4" w:rsidRDefault="00762BC4" w:rsidP="00F24EDE"/>
    <w:p w14:paraId="4CEBD9B0" w14:textId="0F0B25DC" w:rsidR="00762BC4" w:rsidRDefault="00762BC4" w:rsidP="00F24EDE"/>
    <w:p w14:paraId="39B81222" w14:textId="659C7871" w:rsidR="00762BC4" w:rsidRDefault="00762BC4" w:rsidP="00F24EDE"/>
    <w:p w14:paraId="3EC57BF0" w14:textId="39308DD0" w:rsidR="00762BC4" w:rsidRDefault="00762BC4" w:rsidP="00F24EDE"/>
    <w:p w14:paraId="16BD466C" w14:textId="76435940" w:rsidR="00762BC4" w:rsidRDefault="00762BC4" w:rsidP="00F24EDE"/>
    <w:p w14:paraId="10C3D90D" w14:textId="446A714F" w:rsidR="00762BC4" w:rsidRDefault="00762BC4" w:rsidP="00F24EDE"/>
    <w:p w14:paraId="4289B645" w14:textId="3822555A" w:rsidR="00762BC4" w:rsidRDefault="00762BC4" w:rsidP="00F24EDE"/>
    <w:p w14:paraId="183120D5" w14:textId="2FC55BA1" w:rsidR="00762BC4" w:rsidRDefault="00762BC4" w:rsidP="00F24EDE"/>
    <w:p w14:paraId="4158F792" w14:textId="0D1E6BD7" w:rsidR="00762BC4" w:rsidRDefault="00762BC4" w:rsidP="00F24EDE"/>
    <w:p w14:paraId="631BDBBD" w14:textId="3EC9CA2F" w:rsidR="00762BC4" w:rsidRDefault="00762BC4" w:rsidP="00F24EDE"/>
    <w:p w14:paraId="5E5E55D3" w14:textId="640F56F1" w:rsidR="00762BC4" w:rsidRDefault="00762BC4" w:rsidP="00F24EDE"/>
    <w:p w14:paraId="509BC685" w14:textId="77777777" w:rsidR="00762BC4" w:rsidRPr="009E1B18" w:rsidRDefault="00762BC4" w:rsidP="00762BC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1BC42C" w14:textId="77777777" w:rsidR="00762BC4" w:rsidRDefault="00762BC4" w:rsidP="00762BC4">
      <w:r>
        <w:rPr>
          <w:b/>
        </w:rPr>
        <w:t xml:space="preserve">Focus on One Word Worksheet: </w:t>
      </w:r>
      <w:r>
        <w:rPr>
          <w:b/>
          <w:i/>
        </w:rPr>
        <w:t>Zealous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417605" w14:textId="77777777" w:rsidR="00762BC4" w:rsidRDefault="00762BC4" w:rsidP="00762BC4"/>
    <w:p w14:paraId="795973D5" w14:textId="77777777" w:rsidR="00762BC4" w:rsidRPr="00425A19" w:rsidRDefault="00762BC4" w:rsidP="00762BC4">
      <w:pPr>
        <w:pStyle w:val="ListParagraph"/>
        <w:numPr>
          <w:ilvl w:val="0"/>
          <w:numId w:val="3"/>
        </w:numPr>
        <w:rPr>
          <w:b/>
          <w:bCs/>
        </w:rPr>
      </w:pPr>
      <w:r>
        <w:t xml:space="preserve">The </w:t>
      </w:r>
      <w:r w:rsidRPr="00533D54">
        <w:rPr>
          <w:i/>
          <w:iCs/>
        </w:rPr>
        <w:t>zealous</w:t>
      </w:r>
      <w:r>
        <w:t xml:space="preserve"> politicians pushed a bill, to no avail, to limit free speech in the United States.</w:t>
      </w:r>
    </w:p>
    <w:p w14:paraId="77BDB74C" w14:textId="77777777" w:rsidR="00762BC4" w:rsidRPr="00425A19" w:rsidRDefault="00762BC4" w:rsidP="00762BC4">
      <w:pPr>
        <w:pStyle w:val="ListParagraph"/>
        <w:numPr>
          <w:ilvl w:val="0"/>
          <w:numId w:val="3"/>
        </w:numPr>
        <w:rPr>
          <w:b/>
          <w:bCs/>
        </w:rPr>
      </w:pPr>
      <w:r>
        <w:t xml:space="preserve">The </w:t>
      </w:r>
      <w:r w:rsidRPr="00533D54">
        <w:rPr>
          <w:i/>
          <w:iCs/>
        </w:rPr>
        <w:t>zealous</w:t>
      </w:r>
      <w:r>
        <w:t xml:space="preserve"> Christian works hard to convert people to the religion.</w:t>
      </w:r>
    </w:p>
    <w:p w14:paraId="442DE7CE" w14:textId="77777777" w:rsidR="00762BC4" w:rsidRPr="00425A19" w:rsidRDefault="00762BC4" w:rsidP="00762BC4">
      <w:pPr>
        <w:pStyle w:val="ListParagraph"/>
        <w:numPr>
          <w:ilvl w:val="0"/>
          <w:numId w:val="3"/>
        </w:numPr>
        <w:rPr>
          <w:b/>
          <w:bCs/>
        </w:rPr>
      </w:pPr>
      <w:r>
        <w:t xml:space="preserve">*** is a zealous teacher, so *** will do just about anything to involve students in their own </w:t>
      </w:r>
      <w:r w:rsidRPr="00533D54">
        <w:rPr>
          <w:i/>
          <w:iCs/>
        </w:rPr>
        <w:t>educations</w:t>
      </w:r>
      <w:r>
        <w:t>.</w:t>
      </w:r>
    </w:p>
    <w:p w14:paraId="302293CB" w14:textId="77777777" w:rsidR="00762BC4" w:rsidRPr="00533D54" w:rsidRDefault="00762BC4" w:rsidP="00762BC4">
      <w:pPr>
        <w:pStyle w:val="ListParagraph"/>
        <w:numPr>
          <w:ilvl w:val="0"/>
          <w:numId w:val="3"/>
        </w:numPr>
        <w:rPr>
          <w:b/>
          <w:bCs/>
        </w:rPr>
      </w:pPr>
      <w:r>
        <w:t xml:space="preserve">*** likes enthusiasm and often gets psyched ***self, but nevertheless finds some </w:t>
      </w:r>
      <w:r w:rsidRPr="00533D54">
        <w:rPr>
          <w:i/>
          <w:iCs/>
        </w:rPr>
        <w:t>zealous</w:t>
      </w:r>
      <w:r>
        <w:t xml:space="preserve"> people a bit much.</w:t>
      </w:r>
    </w:p>
    <w:p w14:paraId="398C90F0" w14:textId="77777777" w:rsidR="00762BC4" w:rsidRPr="0080193A" w:rsidRDefault="00762BC4" w:rsidP="00762BC4">
      <w:pPr>
        <w:pStyle w:val="ListParagraph"/>
        <w:numPr>
          <w:ilvl w:val="0"/>
          <w:numId w:val="3"/>
        </w:numPr>
        <w:rPr>
          <w:b/>
          <w:bCs/>
        </w:rPr>
      </w:pPr>
      <w:r>
        <w:t xml:space="preserve">*** is </w:t>
      </w:r>
      <w:r w:rsidRPr="00533D54">
        <w:rPr>
          <w:i/>
          <w:iCs/>
        </w:rPr>
        <w:t>zealous</w:t>
      </w:r>
      <w:r>
        <w:t xml:space="preserve"> about cats, but *** friends think 15 is too many to keep in a one-bedroom apartment.</w:t>
      </w:r>
    </w:p>
    <w:p w14:paraId="60A117E2" w14:textId="77777777" w:rsidR="00762BC4" w:rsidRDefault="00762BC4" w:rsidP="00762BC4"/>
    <w:p w14:paraId="3B874CD8" w14:textId="1F1E2AFF" w:rsidR="00762BC4" w:rsidRPr="006B45BA" w:rsidRDefault="00762BC4" w:rsidP="00762BC4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zealous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762BC4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95E48"/>
    <w:multiLevelType w:val="hybridMultilevel"/>
    <w:tmpl w:val="8CC28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56582"/>
    <w:multiLevelType w:val="hybridMultilevel"/>
    <w:tmpl w:val="94BEA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F726FF"/>
    <w:multiLevelType w:val="hybridMultilevel"/>
    <w:tmpl w:val="66AC6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12B"/>
    <w:rsid w:val="0005191B"/>
    <w:rsid w:val="001539C9"/>
    <w:rsid w:val="00181D51"/>
    <w:rsid w:val="001F20BF"/>
    <w:rsid w:val="002C2733"/>
    <w:rsid w:val="00335A5C"/>
    <w:rsid w:val="00410E3E"/>
    <w:rsid w:val="005A5A20"/>
    <w:rsid w:val="006B45BA"/>
    <w:rsid w:val="00762BC4"/>
    <w:rsid w:val="007D73C9"/>
    <w:rsid w:val="00C32881"/>
    <w:rsid w:val="00CA4835"/>
    <w:rsid w:val="00D45C28"/>
    <w:rsid w:val="00E11225"/>
    <w:rsid w:val="00EC012B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F47A07"/>
  <w15:chartTrackingRefBased/>
  <w15:docId w15:val="{44BA87E9-F70F-A045-B3D2-CC97B367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73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3</Pages>
  <Words>410</Words>
  <Characters>2342</Characters>
  <Application>Microsoft Office Word</Application>
  <DocSecurity>0</DocSecurity>
  <Lines>19</Lines>
  <Paragraphs>5</Paragraphs>
  <ScaleCrop>false</ScaleCrop>
  <Company>Mark's Text Terminal</Company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2019-07-05T10:39:00Z</dcterms:created>
  <dcterms:modified xsi:type="dcterms:W3CDTF">2019-07-05T11:20:00Z</dcterms:modified>
</cp:coreProperties>
</file>