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AD4" w:rsidRDefault="00D43AD4" w:rsidP="00D43AD4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:rsidR="00D43AD4" w:rsidRPr="0080689F" w:rsidRDefault="00D43AD4" w:rsidP="00D43AD4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>
        <w:rPr>
          <w:b/>
        </w:rPr>
        <w:t xml:space="preserve">, Lesson 9 Worksheet: </w:t>
      </w:r>
      <w:r>
        <w:rPr>
          <w:b/>
          <w:i/>
        </w:rPr>
        <w:t xml:space="preserve">Cent </w:t>
      </w:r>
      <w:r>
        <w:rPr>
          <w:b/>
        </w:rPr>
        <w:t>(Latin)</w:t>
      </w:r>
      <w:r>
        <w:t xml:space="preserve">. 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</w:t>
      </w:r>
    </w:p>
    <w:p w:rsidR="00D43AD4" w:rsidRDefault="00D43AD4" w:rsidP="00D43AD4"/>
    <w:p w:rsidR="00D43AD4" w:rsidRDefault="00D43AD4" w:rsidP="00D43AD4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:rsidR="00D43AD4" w:rsidRDefault="00D43AD4" w:rsidP="00D43AD4"/>
    <w:p w:rsidR="00D43AD4" w:rsidRPr="001561C4" w:rsidRDefault="00D43AD4" w:rsidP="00D43AD4">
      <w:r w:rsidRPr="0035784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:rsidR="00D43AD4" w:rsidRPr="001561C4" w:rsidRDefault="00D43AD4" w:rsidP="00D43AD4"/>
    <w:p w:rsidR="00D43AD4" w:rsidRPr="00A317A2" w:rsidRDefault="00D43AD4" w:rsidP="00D43AD4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r w:rsidRPr="00500093">
        <w:rPr>
          <w:b/>
        </w:rPr>
        <w:t>Cent (Latin)</w:t>
      </w:r>
      <w:r>
        <w:rPr>
          <w:b/>
        </w:rPr>
        <w:t xml:space="preserve"> </w:t>
      </w:r>
      <w:r>
        <w:t>Cognates</w:t>
      </w:r>
    </w:p>
    <w:p w:rsidR="00D43AD4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Latin: </w:t>
      </w:r>
      <w:proofErr w:type="spellStart"/>
      <w:r>
        <w:t>Portionis</w:t>
      </w:r>
      <w:proofErr w:type="spellEnd"/>
    </w:p>
    <w:p w:rsidR="00D43AD4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English: </w:t>
      </w:r>
      <w:r w:rsidRPr="004462A1">
        <w:t>P</w:t>
      </w:r>
      <w:r>
        <w:t>ercentage</w:t>
      </w:r>
    </w:p>
    <w:p w:rsidR="00D43AD4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French: </w:t>
      </w:r>
      <w:r>
        <w:t>Percentage</w:t>
      </w:r>
    </w:p>
    <w:p w:rsidR="00D43AD4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Italian: </w:t>
      </w:r>
      <w:proofErr w:type="spellStart"/>
      <w:r>
        <w:t>Percentuale</w:t>
      </w:r>
      <w:proofErr w:type="spellEnd"/>
    </w:p>
    <w:p w:rsidR="00D43AD4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Portuguese: </w:t>
      </w:r>
      <w:proofErr w:type="spellStart"/>
      <w:r>
        <w:t>Percentagem</w:t>
      </w:r>
      <w:proofErr w:type="spellEnd"/>
    </w:p>
    <w:p w:rsidR="00D43AD4" w:rsidRPr="00A317A2" w:rsidRDefault="00D43AD4" w:rsidP="00D43AD4">
      <w:pPr>
        <w:pStyle w:val="ListParagraph"/>
        <w:numPr>
          <w:ilvl w:val="1"/>
          <w:numId w:val="1"/>
        </w:numPr>
      </w:pPr>
      <w:r w:rsidRPr="00A317A2">
        <w:rPr>
          <w:b/>
        </w:rPr>
        <w:t xml:space="preserve">Spanish: </w:t>
      </w:r>
      <w:proofErr w:type="spellStart"/>
      <w:r>
        <w:t>Porcentaje</w:t>
      </w:r>
      <w:proofErr w:type="spellEnd"/>
    </w:p>
    <w:p w:rsidR="00D43AD4" w:rsidRPr="00F406C4" w:rsidRDefault="00D43AD4" w:rsidP="00D43AD4">
      <w:pPr>
        <w:rPr>
          <w:b/>
        </w:rPr>
      </w:pPr>
    </w:p>
    <w:p w:rsidR="00D43AD4" w:rsidRPr="00500093" w:rsidRDefault="00D43AD4" w:rsidP="00D43AD4">
      <w:pPr>
        <w:numPr>
          <w:ilvl w:val="0"/>
          <w:numId w:val="1"/>
        </w:numPr>
        <w:rPr>
          <w:b/>
        </w:rPr>
      </w:pPr>
      <w:r>
        <w:t xml:space="preserve"> </w:t>
      </w:r>
      <w:r w:rsidRPr="006E0D77">
        <w:t>Wo</w:t>
      </w:r>
      <w:r>
        <w:t>rds that grow from this root; using a collegiate dictionary, p</w:t>
      </w:r>
      <w:r w:rsidRPr="006E0D77">
        <w:t>lease define them.</w:t>
      </w:r>
    </w:p>
    <w:p w:rsidR="00D43AD4" w:rsidRPr="006E0D7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Bicentennial (noun/adjective):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Centenarian (noun):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Centesimal (adjective):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>
      <w:r w:rsidRPr="00AD6B57">
        <w:t xml:space="preserve"> </w:t>
      </w:r>
    </w:p>
    <w:p w:rsidR="00D43AD4" w:rsidRDefault="00D43AD4" w:rsidP="00D43AD4">
      <w:pPr>
        <w:numPr>
          <w:ilvl w:val="1"/>
          <w:numId w:val="1"/>
        </w:numPr>
      </w:pPr>
      <w:r w:rsidRPr="00AD6B57">
        <w:t>Centigram (noun):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Centimeter (noun):</w:t>
      </w:r>
    </w:p>
    <w:p w:rsidR="00D43AD4" w:rsidRDefault="00D43AD4" w:rsidP="00D43AD4"/>
    <w:p w:rsidR="00D43AD4" w:rsidRDefault="00D43AD4" w:rsidP="00D43AD4"/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lastRenderedPageBreak/>
        <w:t>Centipede (noun):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Centurion (noun):</w:t>
      </w:r>
    </w:p>
    <w:p w:rsidR="00D43AD4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Century (noun):</w:t>
      </w:r>
    </w:p>
    <w:p w:rsidR="00D43AD4" w:rsidRPr="00AD6B57" w:rsidRDefault="00D43AD4" w:rsidP="00D43AD4"/>
    <w:p w:rsidR="00D43AD4" w:rsidRPr="00AD6B57" w:rsidRDefault="00D43AD4" w:rsidP="00D43AD4"/>
    <w:p w:rsidR="00D43AD4" w:rsidRPr="00AD6B57" w:rsidRDefault="00D43AD4" w:rsidP="00D43AD4"/>
    <w:p w:rsidR="00D43AD4" w:rsidRDefault="00D43AD4" w:rsidP="00D43AD4">
      <w:pPr>
        <w:numPr>
          <w:ilvl w:val="1"/>
          <w:numId w:val="1"/>
        </w:numPr>
      </w:pPr>
      <w:r w:rsidRPr="00AD6B57">
        <w:t>Percent (noun):</w:t>
      </w:r>
    </w:p>
    <w:p w:rsidR="00D43AD4" w:rsidRDefault="00D43AD4" w:rsidP="00D43AD4"/>
    <w:p w:rsidR="00D43AD4" w:rsidRDefault="00D43AD4" w:rsidP="00D43AD4"/>
    <w:p w:rsidR="00D43AD4" w:rsidRPr="00AD6B57" w:rsidRDefault="00D43AD4" w:rsidP="00D43AD4"/>
    <w:p w:rsidR="00D43AD4" w:rsidRPr="00500093" w:rsidRDefault="00D43AD4" w:rsidP="00D43AD4">
      <w:pPr>
        <w:numPr>
          <w:ilvl w:val="1"/>
          <w:numId w:val="1"/>
        </w:numPr>
        <w:rPr>
          <w:b/>
        </w:rPr>
      </w:pPr>
      <w:r w:rsidRPr="00AD6B57">
        <w:t>Tricentennial (noun/adjective):</w:t>
      </w:r>
    </w:p>
    <w:p w:rsidR="00D43AD4" w:rsidRPr="006E0D77" w:rsidRDefault="00D43AD4" w:rsidP="00D43AD4">
      <w:pPr>
        <w:rPr>
          <w:b/>
        </w:rPr>
      </w:pPr>
    </w:p>
    <w:p w:rsidR="00D43AD4" w:rsidRPr="006E0D77" w:rsidRDefault="00D43AD4" w:rsidP="00D43AD4">
      <w:pPr>
        <w:rPr>
          <w:b/>
        </w:rPr>
      </w:pPr>
    </w:p>
    <w:p w:rsidR="00D43AD4" w:rsidRPr="006E0D77" w:rsidRDefault="00D43AD4" w:rsidP="00D43AD4">
      <w:pPr>
        <w:ind w:left="360"/>
        <w:rPr>
          <w:b/>
        </w:rPr>
      </w:pPr>
    </w:p>
    <w:p w:rsidR="00D43AD4" w:rsidRDefault="00D43AD4" w:rsidP="00D43AD4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A337C8">
        <w:rPr>
          <w:b/>
        </w:rPr>
        <w:t xml:space="preserve">cent </w:t>
      </w:r>
      <w:r>
        <w:t>means:</w:t>
      </w:r>
    </w:p>
    <w:p w:rsidR="00D43AD4" w:rsidRDefault="00D43AD4" w:rsidP="00D43AD4"/>
    <w:p w:rsidR="00D43AD4" w:rsidRDefault="00D43AD4" w:rsidP="00D43AD4"/>
    <w:p w:rsidR="00D43AD4" w:rsidRDefault="00D43AD4" w:rsidP="00D43AD4"/>
    <w:p w:rsidR="00B577EA" w:rsidRPr="00C869E6" w:rsidRDefault="00D43AD4" w:rsidP="00D43AD4">
      <w:r>
        <w:rPr>
          <w:b/>
        </w:rPr>
        <w:t xml:space="preserve">Independent Practice: </w:t>
      </w:r>
      <w:r w:rsidRPr="00C2308C">
        <w:t>Please</w:t>
      </w:r>
      <w:r>
        <w:t xml:space="preserve"> write </w:t>
      </w:r>
      <w:r w:rsidRPr="00C2308C">
        <w:t>five sentences using</w:t>
      </w:r>
      <w:r>
        <w:t xml:space="preserve"> any</w:t>
      </w:r>
      <w:r w:rsidRPr="00C2308C">
        <w:t xml:space="preserve"> five of the words above</w:t>
      </w:r>
      <w:r>
        <w:t>.</w:t>
      </w:r>
      <w:bookmarkStart w:id="0" w:name="_GoBack"/>
      <w:bookmarkEnd w:id="0"/>
    </w:p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AD4"/>
    <w:rsid w:val="0038015A"/>
    <w:rsid w:val="00410E3E"/>
    <w:rsid w:val="00993C25"/>
    <w:rsid w:val="00A901AC"/>
    <w:rsid w:val="00C869E6"/>
    <w:rsid w:val="00D43AD4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476E598F-9341-844D-AE21-20CB70510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43A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2</Pages>
  <Words>243</Words>
  <Characters>1386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2018-07-22T12:02:00Z</dcterms:created>
  <dcterms:modified xsi:type="dcterms:W3CDTF">2018-07-22T12:03:00Z</dcterms:modified>
</cp:coreProperties>
</file>